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7750" w:tblpY="936"/>
        <w:tblW w:w="40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8"/>
        <w:gridCol w:w="1647"/>
      </w:tblGrid>
      <w:tr w:rsidR="00423219" w:rsidRPr="00423219" w14:paraId="32916EFB" w14:textId="77777777" w:rsidTr="00EE5541">
        <w:trPr>
          <w:trHeight w:val="720"/>
        </w:trPr>
        <w:tc>
          <w:tcPr>
            <w:tcW w:w="2398" w:type="dxa"/>
            <w:tcBorders>
              <w:bottom w:val="single" w:sz="4" w:space="0" w:color="AEC6D4"/>
              <w:right w:val="single" w:sz="4" w:space="0" w:color="AEC6D4"/>
            </w:tcBorders>
            <w:shd w:val="clear" w:color="auto" w:fill="9CDDE3"/>
          </w:tcPr>
          <w:p w14:paraId="147597C0" w14:textId="77777777" w:rsidR="00423219" w:rsidRPr="00423219" w:rsidRDefault="00423219" w:rsidP="00EA1A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Student Demographics</w:t>
            </w:r>
          </w:p>
          <w:p w14:paraId="7E4B6455" w14:textId="77777777" w:rsidR="00423219" w:rsidRPr="00423219" w:rsidRDefault="00EA1AD0" w:rsidP="004360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>
              <w:rPr>
                <w:rFonts w:asciiTheme="majorHAnsi" w:hAnsiTheme="majorHAnsi" w:cs="Times"/>
                <w:b/>
                <w:sz w:val="22"/>
                <w:szCs w:val="22"/>
              </w:rPr>
              <w:t>(</w:t>
            </w:r>
            <w:r w:rsidR="0043600A">
              <w:rPr>
                <w:rFonts w:asciiTheme="majorHAnsi" w:hAnsiTheme="majorHAnsi" w:cs="Times"/>
                <w:b/>
                <w:sz w:val="22"/>
                <w:szCs w:val="22"/>
              </w:rPr>
              <w:t>54</w:t>
            </w:r>
            <w:r w:rsidR="00B42857">
              <w:rPr>
                <w:rFonts w:asciiTheme="majorHAnsi" w:hAnsiTheme="majorHAnsi" w:cs="Times"/>
                <w:b/>
                <w:sz w:val="22"/>
                <w:szCs w:val="22"/>
              </w:rPr>
              <w:t>)</w:t>
            </w:r>
          </w:p>
        </w:tc>
        <w:tc>
          <w:tcPr>
            <w:tcW w:w="1647" w:type="dxa"/>
            <w:tcBorders>
              <w:left w:val="single" w:sz="4" w:space="0" w:color="AEC6D4"/>
              <w:bottom w:val="single" w:sz="4" w:space="0" w:color="AEC6D4"/>
            </w:tcBorders>
            <w:shd w:val="clear" w:color="auto" w:fill="9CDDE3"/>
          </w:tcPr>
          <w:p w14:paraId="2D550AF0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Percentage</w:t>
            </w:r>
          </w:p>
        </w:tc>
      </w:tr>
      <w:tr w:rsidR="00423219" w:rsidRPr="00423219" w14:paraId="658E07C9" w14:textId="77777777" w:rsidTr="00EE5541">
        <w:trPr>
          <w:trHeight w:val="683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EEEFF0"/>
            <w:vAlign w:val="center"/>
          </w:tcPr>
          <w:p w14:paraId="105B6C34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Male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EEEFF0"/>
            <w:vAlign w:val="center"/>
          </w:tcPr>
          <w:p w14:paraId="1E52B247" w14:textId="77777777" w:rsidR="00423219" w:rsidRPr="00423219" w:rsidRDefault="00B42857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40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29BF6B97" w14:textId="77777777" w:rsidTr="00EE5541">
        <w:trPr>
          <w:trHeight w:val="720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14CD9A7D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Female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2EAC798A" w14:textId="77777777" w:rsidR="00423219" w:rsidRPr="00423219" w:rsidRDefault="00B42857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60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709F856B" w14:textId="77777777" w:rsidTr="00EE5541">
        <w:trPr>
          <w:trHeight w:val="614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2F8F4C22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Minority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27688ABF" w14:textId="77777777" w:rsidR="00423219" w:rsidRPr="00423219" w:rsidRDefault="00B42857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28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7A6180" w:rsidRPr="00423219" w14:paraId="6F6BF574" w14:textId="77777777" w:rsidTr="00EE5541">
        <w:trPr>
          <w:trHeight w:val="614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62B80637" w14:textId="5452DF44" w:rsidR="007A6180" w:rsidRPr="00423219" w:rsidRDefault="007A6180" w:rsidP="00810DD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 xml:space="preserve">Learners </w:t>
            </w:r>
            <w:r w:rsidR="00BC429A">
              <w:rPr>
                <w:rFonts w:asciiTheme="majorHAnsi" w:hAnsiTheme="majorHAnsi" w:cs="Times"/>
                <w:sz w:val="22"/>
                <w:szCs w:val="22"/>
              </w:rPr>
              <w:t xml:space="preserve">With </w:t>
            </w:r>
            <w:r>
              <w:rPr>
                <w:rFonts w:asciiTheme="majorHAnsi" w:hAnsiTheme="majorHAnsi" w:cs="Times"/>
                <w:sz w:val="22"/>
                <w:szCs w:val="22"/>
              </w:rPr>
              <w:t>Disabilities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48D35B8C" w14:textId="12B0CA3A" w:rsidR="007A6180" w:rsidRDefault="007A6180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20%</w:t>
            </w:r>
          </w:p>
        </w:tc>
      </w:tr>
    </w:tbl>
    <w:p w14:paraId="32CE5761" w14:textId="18414982" w:rsidR="00CA143C" w:rsidRDefault="00774C02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  <w:sectPr w:rsidR="00CA143C" w:rsidSect="000A6B7C">
          <w:headerReference w:type="first" r:id="rId7"/>
          <w:footerReference w:type="first" r:id="rId8"/>
          <w:pgSz w:w="12240" w:h="15840"/>
          <w:pgMar w:top="2520" w:right="720" w:bottom="1710" w:left="900" w:header="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B4BB55" wp14:editId="6D699389">
                <wp:simplePos x="0" y="0"/>
                <wp:positionH relativeFrom="column">
                  <wp:posOffset>-157480</wp:posOffset>
                </wp:positionH>
                <wp:positionV relativeFrom="paragraph">
                  <wp:posOffset>3775710</wp:posOffset>
                </wp:positionV>
                <wp:extent cx="3355340" cy="39052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90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4A2B2" w14:textId="77777777" w:rsidR="00985F10" w:rsidRPr="00985F10" w:rsidRDefault="004069DA" w:rsidP="00985F10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Meeting industry demand through</w:t>
                            </w:r>
                            <w:r w:rsidR="00985F10" w:rsidRPr="00985F10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Partnerships </w:t>
                            </w: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and hands-on learning</w:t>
                            </w:r>
                          </w:p>
                          <w:p w14:paraId="733BF886" w14:textId="1999BE8E" w:rsidR="00F75D4F" w:rsidRDefault="00985F10" w:rsidP="00BD4063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 w:rsidRPr="00985F1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F75D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</w:t>
                            </w:r>
                            <w:r w:rsidR="00F75D4F" w:rsidRPr="00985F1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riminal </w:t>
                            </w:r>
                            <w:r w:rsidR="00F75D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J</w:t>
                            </w:r>
                            <w:r w:rsidR="00F75D4F" w:rsidRPr="00985F1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ustice </w:t>
                            </w:r>
                            <w:r w:rsidRPr="00985F1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program was developed in</w:t>
                            </w:r>
                            <w:r w:rsidR="00CF61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response to labor market needs and learner interest.</w:t>
                            </w:r>
                            <w:r w:rsidRPr="00985F1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According to the New York State Department of Labor</w:t>
                            </w:r>
                            <w:r w:rsidR="00CD11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’s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l</w:t>
                            </w:r>
                            <w:r w:rsidR="001B711A" w:rsidRPr="008733F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ong-term occupational employment projections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for the region</w:t>
                            </w:r>
                            <w:r w:rsidR="00F75D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CF61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F75D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careers as</w:t>
                            </w:r>
                            <w:r w:rsidR="00CF61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detectives and criminal investigators, police and sheriff’s patrol officers</w:t>
                            </w:r>
                            <w:r w:rsidR="00CD11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 security guards </w:t>
                            </w:r>
                            <w:r w:rsidR="00F75D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are all projected to </w:t>
                            </w:r>
                            <w:r w:rsidR="00CD11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grow </w:t>
                            </w:r>
                            <w:r w:rsidR="00CD11F8" w:rsidRPr="00FF52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significantly between 2014 and 20</w:t>
                            </w:r>
                            <w:r w:rsidR="00FF5281" w:rsidRPr="00FF52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2</w:t>
                            </w:r>
                            <w:r w:rsidR="00CD11F8" w:rsidRPr="00FF52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4</w:t>
                            </w:r>
                            <w:r w:rsidR="001B711A" w:rsidRPr="00FF52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.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</w:p>
                          <w:p w14:paraId="3BE24C6C" w14:textId="674BE316" w:rsidR="00DC45DF" w:rsidRDefault="00F75D4F" w:rsidP="00BD4063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BC429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Rensselaer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Center is housed within</w:t>
                            </w:r>
                            <w:r w:rsidR="0024396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Capital District, </w:t>
                            </w:r>
                            <w:r w:rsidR="00BC429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NY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 home to a number</w:t>
                            </w:r>
                            <w:r w:rsidR="006343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of police and sheriff’s departments, family courts and correctional facilities, 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which creates many opportunities </w:t>
                            </w:r>
                            <w:r w:rsidR="00CD11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for</w:t>
                            </w:r>
                            <w:r w:rsidR="00CD11F8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valuable partnerships. </w:t>
                            </w:r>
                            <w:r w:rsidR="00B13B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Partners</w:t>
                            </w:r>
                            <w:r w:rsidR="00D00B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BC429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such as </w:t>
                            </w:r>
                            <w:r w:rsidR="00D00B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 Troy City Policy Department,</w:t>
                            </w:r>
                            <w:r w:rsidR="00B13B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contribute to </w:t>
                            </w:r>
                            <w:r w:rsidR="00B13B1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</w:t>
                            </w:r>
                            <w:r w:rsidR="00BD4063" w:rsidRPr="00BD406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B13B1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program in a number of ways</w:t>
                            </w:r>
                            <w:r w:rsidR="00BC429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 including</w:t>
                            </w:r>
                            <w:r w:rsidR="00B13B1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annually providing feedback on the curriculum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and offering</w:t>
                            </w:r>
                            <w:r w:rsidR="00B13B1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internships. </w:t>
                            </w:r>
                          </w:p>
                          <w:p w14:paraId="5D4DFEFA" w14:textId="77777777" w:rsidR="003869A7" w:rsidRPr="00BD4063" w:rsidRDefault="003869A7" w:rsidP="00BD4063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</w:p>
                          <w:p w14:paraId="739AA931" w14:textId="77777777" w:rsidR="00DC45DF" w:rsidRDefault="00DC45DF" w:rsidP="006E0FAC">
                            <w:pPr>
                              <w:pStyle w:val="BasicParagraph"/>
                              <w:spacing w:after="1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4BB5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12.4pt;margin-top:297.3pt;width:264.2pt;height:30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" filled="f" stroked="f">
                <v:textbox>
                  <w:txbxContent>
                    <w:p w14:paraId="3B04A2B2" w14:textId="77777777" w:rsidR="00985F10" w:rsidRPr="00985F10" w:rsidRDefault="004069DA" w:rsidP="00985F10">
                      <w:pPr>
                        <w:pStyle w:val="BasicParagraph"/>
                        <w:spacing w:after="144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Meeting industry demand through</w:t>
                      </w:r>
                      <w:r w:rsidR="00985F10" w:rsidRPr="00985F10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Partnerships </w:t>
                      </w: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and hands-on learning</w:t>
                      </w:r>
                    </w:p>
                    <w:p w14:paraId="733BF886" w14:textId="1999BE8E" w:rsidR="00F75D4F" w:rsidRDefault="00985F10" w:rsidP="00BD4063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 w:rsidRPr="00985F1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</w:t>
                      </w:r>
                      <w:r w:rsidR="00F75D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</w:t>
                      </w:r>
                      <w:r w:rsidR="00F75D4F" w:rsidRPr="00985F1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riminal </w:t>
                      </w:r>
                      <w:r w:rsidR="00F75D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J</w:t>
                      </w:r>
                      <w:r w:rsidR="00F75D4F" w:rsidRPr="00985F1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ustice </w:t>
                      </w:r>
                      <w:r w:rsidRPr="00985F1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program was developed in</w:t>
                      </w:r>
                      <w:r w:rsidR="00CF61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response to labor market needs and learner interest.</w:t>
                      </w:r>
                      <w:r w:rsidRPr="00985F1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According to the New York State Department of Labor</w:t>
                      </w:r>
                      <w:r w:rsidR="00CD11F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’s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l</w:t>
                      </w:r>
                      <w:r w:rsidR="001B711A" w:rsidRPr="008733F2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ong-term occupational employment projections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for the region</w:t>
                      </w:r>
                      <w:r w:rsidR="00F75D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CF61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F75D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careers as</w:t>
                      </w:r>
                      <w:r w:rsidR="00CF61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detectives and criminal investigators, police and sheriff’s patrol officers</w:t>
                      </w:r>
                      <w:r w:rsidR="00CD11F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and security guards </w:t>
                      </w:r>
                      <w:r w:rsidR="00F75D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are all projected to </w:t>
                      </w:r>
                      <w:r w:rsidR="00CD11F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grow </w:t>
                      </w:r>
                      <w:r w:rsidR="00CD11F8" w:rsidRPr="00FF52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significantly between 2014 and 20</w:t>
                      </w:r>
                      <w:r w:rsidR="00FF5281" w:rsidRPr="00FF52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2</w:t>
                      </w:r>
                      <w:r w:rsidR="00CD11F8" w:rsidRPr="00FF52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4</w:t>
                      </w:r>
                      <w:r w:rsidR="001B711A" w:rsidRPr="00FF52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.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</w:p>
                    <w:p w14:paraId="3BE24C6C" w14:textId="674BE316" w:rsidR="00DC45DF" w:rsidRDefault="00F75D4F" w:rsidP="00BD4063">
                      <w:pPr>
                        <w:pStyle w:val="BasicParagraph"/>
                        <w:spacing w:after="144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</w:t>
                      </w:r>
                      <w:r w:rsidR="00BC429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Rensselaer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Center is housed within</w:t>
                      </w:r>
                      <w:r w:rsidR="0024396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Capital District, </w:t>
                      </w:r>
                      <w:r w:rsidR="00BC429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NY</w:t>
                      </w:r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 home to a num</w:t>
                      </w:r>
                      <w:bookmarkStart w:id="1" w:name="_GoBack"/>
                      <w:bookmarkEnd w:id="1"/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ber</w:t>
                      </w:r>
                      <w:r w:rsidR="006343C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of police and sheriff’s departments, family courts and correctional facilities, </w:t>
                      </w:r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which creates many opportunities </w:t>
                      </w:r>
                      <w:r w:rsidR="00CD11F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for</w:t>
                      </w:r>
                      <w:r w:rsidR="00CD11F8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valuable partnerships. </w:t>
                      </w:r>
                      <w:r w:rsidR="00B13B1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Partners</w:t>
                      </w:r>
                      <w:r w:rsidR="00D00B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BC429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such as </w:t>
                      </w:r>
                      <w:r w:rsidR="00D00B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 Troy City Policy Department,</w:t>
                      </w:r>
                      <w:r w:rsidR="00B13B1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contribute to </w:t>
                      </w:r>
                      <w:r w:rsidR="00B13B1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</w:t>
                      </w:r>
                      <w:r w:rsidR="00BD4063" w:rsidRPr="00BD406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he </w:t>
                      </w:r>
                      <w:r w:rsidR="00B13B1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program in a number of ways</w:t>
                      </w:r>
                      <w:r w:rsidR="00BC429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 including</w:t>
                      </w:r>
                      <w:r w:rsidR="00B13B1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annually providing feedback on the curriculum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and offering</w:t>
                      </w:r>
                      <w:r w:rsidR="00B13B1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internships. </w:t>
                      </w:r>
                    </w:p>
                    <w:p w14:paraId="5D4DFEFA" w14:textId="77777777" w:rsidR="003869A7" w:rsidRPr="00BD4063" w:rsidRDefault="003869A7" w:rsidP="00BD4063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</w:p>
                    <w:p w14:paraId="739AA931" w14:textId="77777777" w:rsidR="00DC45DF" w:rsidRDefault="00DC45DF" w:rsidP="006E0FAC">
                      <w:pPr>
                        <w:pStyle w:val="BasicParagraph"/>
                        <w:spacing w:after="1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C7F890" wp14:editId="1BADBEDF">
                <wp:simplePos x="0" y="0"/>
                <wp:positionH relativeFrom="column">
                  <wp:posOffset>3474720</wp:posOffset>
                </wp:positionH>
                <wp:positionV relativeFrom="paragraph">
                  <wp:posOffset>3756660</wp:posOffset>
                </wp:positionV>
                <wp:extent cx="3355340" cy="36499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64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9A778" w14:textId="75DB9B75" w:rsidR="00503BF4" w:rsidRDefault="00D00B99" w:rsidP="00801DFE">
                            <w:pPr>
                              <w:pStyle w:val="BasicParagraph"/>
                              <w:spacing w:after="100" w:afterAutospacing="1"/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Work-based learning is a core element of the program of study. All s</w:t>
                            </w:r>
                            <w:r w:rsidR="004069DA" w:rsidRPr="004069D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eniors are required to complete a minimum of 25 hours at an employer-sponsored internship. </w:t>
                            </w:r>
                            <w:r w:rsidR="004069D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Learners</w:t>
                            </w:r>
                            <w:r w:rsidR="002D4408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4069D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with assistance from the</w:t>
                            </w:r>
                            <w:r w:rsidR="004069DA" w:rsidRPr="004069D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CF618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w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ork-</w:t>
                            </w:r>
                            <w:r w:rsidR="00CF618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b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ased </w:t>
                            </w:r>
                            <w:r w:rsidR="00CF618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l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earning </w:t>
                            </w:r>
                            <w:r w:rsidR="00CF618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oordinator, </w:t>
                            </w:r>
                            <w:r w:rsidR="004069DA" w:rsidRPr="004069D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contact an industry employer of their c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hoosing and set up an interview.</w:t>
                            </w:r>
                            <w:r w:rsidR="003869A7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427C7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Work-based</w:t>
                            </w:r>
                            <w:r w:rsidR="00AB1C3E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B2753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learning opportunities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range from </w:t>
                            </w:r>
                            <w:r w:rsidR="00427C7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working with</w:t>
                            </w:r>
                            <w:r w:rsidR="003869A7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 officer in the dispatch </w:t>
                            </w:r>
                            <w:r w:rsidR="00AB1C3E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center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to doing a ride-along</w:t>
                            </w:r>
                            <w:r w:rsidR="00427C7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in an emergency vehicle</w:t>
                            </w:r>
                            <w:r w:rsidR="00BC429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depending on the learner’s post-high school career plans</w:t>
                            </w:r>
                            <w:r w:rsidR="00427C7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.</w:t>
                            </w:r>
                          </w:p>
                          <w:p w14:paraId="593A7711" w14:textId="6A8D861B" w:rsidR="003E1C0F" w:rsidRPr="003F6AE0" w:rsidRDefault="00BC429A" w:rsidP="00774C02">
                            <w:pPr>
                              <w:pStyle w:val="BasicParagraph"/>
                              <w:spacing w:after="100" w:afterAutospacing="1"/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L</w:t>
                            </w:r>
                            <w:r w:rsidR="00933513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earners </w:t>
                            </w:r>
                            <w:r w:rsid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are also able to earn</w:t>
                            </w:r>
                            <w:r w:rsidR="00774C02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industry certifications in the areas of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p</w:t>
                            </w:r>
                            <w:r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rivat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e security</w:t>
                            </w:r>
                            <w:r w:rsid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corrections</w:t>
                            </w:r>
                            <w:r w:rsidR="0004187E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public s</w:t>
                            </w:r>
                            <w:r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afety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d</w:t>
                            </w:r>
                            <w:r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ispatching</w:t>
                            </w:r>
                            <w:r w:rsidR="00774C02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04187E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a</w:t>
                            </w:r>
                            <w:r w:rsidR="0004187E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s well as</w:t>
                            </w:r>
                            <w:r w:rsidR="0004187E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774C02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several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Federal Emergency Management A</w:t>
                            </w:r>
                            <w:r w:rsidR="007C0F8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gency</w:t>
                            </w:r>
                            <w:r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774C02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certifications, often gaini</w:t>
                            </w:r>
                            <w:r w:rsid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ng immediate </w:t>
                            </w:r>
                            <w:r w:rsidR="00774C02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employment in the field after graduation while attending a postsecondary institution.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F890" id="Text Box 6" o:spid="_x0000_s1027" type="#_x0000_t202" style="position:absolute;margin-left:273.6pt;margin-top:295.8pt;width:264.2pt;height:28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" filled="f" stroked="f">
                <v:textbox>
                  <w:txbxContent>
                    <w:p w14:paraId="1E19A778" w14:textId="75DB9B75" w:rsidR="00503BF4" w:rsidRDefault="00D00B99" w:rsidP="00801DFE">
                      <w:pPr>
                        <w:pStyle w:val="BasicParagraph"/>
                        <w:spacing w:after="100" w:afterAutospacing="1"/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Work-based learning is a core element of the program of study. All s</w:t>
                      </w:r>
                      <w:r w:rsidR="004069DA" w:rsidRPr="004069D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eniors are required to complete a minimum of 25 hours at an employer-sponsored internship. </w:t>
                      </w:r>
                      <w:r w:rsidR="004069D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Learners</w:t>
                      </w:r>
                      <w:r w:rsidR="002D4408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4069D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with assistance from the</w:t>
                      </w:r>
                      <w:r w:rsidR="004069DA" w:rsidRPr="004069D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CF618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w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ork-</w:t>
                      </w:r>
                      <w:r w:rsidR="00CF618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b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ased </w:t>
                      </w:r>
                      <w:r w:rsidR="00CF618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l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earning </w:t>
                      </w:r>
                      <w:r w:rsidR="00CF618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c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oordinator, </w:t>
                      </w:r>
                      <w:r w:rsidR="004069DA" w:rsidRPr="004069D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contact an industry employer of their c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hoosing and set up an interview.</w:t>
                      </w:r>
                      <w:r w:rsidR="003869A7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427C7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Work-based</w:t>
                      </w:r>
                      <w:r w:rsidR="00AB1C3E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B2753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learning opportunities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range from </w:t>
                      </w:r>
                      <w:r w:rsidR="00427C7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working with</w:t>
                      </w:r>
                      <w:r w:rsidR="003869A7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an officer in the dispatch </w:t>
                      </w:r>
                      <w:r w:rsidR="00AB1C3E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center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to doing a ride-along</w:t>
                      </w:r>
                      <w:r w:rsidR="00427C7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in an emergency vehicle</w:t>
                      </w:r>
                      <w:r w:rsidR="00BC429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depending on the learner’s post-high school career plans</w:t>
                      </w:r>
                      <w:r w:rsidR="00427C7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.</w:t>
                      </w:r>
                    </w:p>
                    <w:p w14:paraId="593A7711" w14:textId="6A8D861B" w:rsidR="003E1C0F" w:rsidRPr="003F6AE0" w:rsidRDefault="00BC429A" w:rsidP="00774C02">
                      <w:pPr>
                        <w:pStyle w:val="BasicParagraph"/>
                        <w:spacing w:after="100" w:afterAutospacing="1"/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L</w:t>
                      </w:r>
                      <w:r w:rsidR="00933513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earners </w:t>
                      </w:r>
                      <w:r w:rsid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are also able to earn</w:t>
                      </w:r>
                      <w:r w:rsidR="00774C02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industry certifications in the areas of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p</w:t>
                      </w:r>
                      <w:r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rivat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e security</w:t>
                      </w:r>
                      <w:r w:rsid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corrections</w:t>
                      </w:r>
                      <w:r w:rsidR="0004187E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and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public s</w:t>
                      </w:r>
                      <w:r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afety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d</w:t>
                      </w:r>
                      <w:r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ispatching</w:t>
                      </w:r>
                      <w:r w:rsidR="00774C02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04187E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a</w:t>
                      </w:r>
                      <w:r w:rsidR="0004187E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s well as</w:t>
                      </w:r>
                      <w:r w:rsidR="0004187E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774C02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several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Federal Emergency Management A</w:t>
                      </w:r>
                      <w:r w:rsidR="007C0F8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gency</w:t>
                      </w:r>
                      <w:r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774C02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certifications, often gaini</w:t>
                      </w:r>
                      <w:r w:rsid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ng immediate </w:t>
                      </w:r>
                      <w:r w:rsidR="00774C02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employment in the field after graduation while attending a postsecondary institution.</w:t>
                      </w:r>
                    </w:p>
                  </w:txbxContent>
                </v:textbox>
              </v:shape>
            </w:pict>
          </mc:Fallback>
        </mc:AlternateContent>
      </w:r>
      <w:r w:rsidR="00B428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9DCE3" wp14:editId="796BCE92">
                <wp:simplePos x="0" y="0"/>
                <wp:positionH relativeFrom="column">
                  <wp:posOffset>-175260</wp:posOffset>
                </wp:positionH>
                <wp:positionV relativeFrom="paragraph">
                  <wp:posOffset>350520</wp:posOffset>
                </wp:positionV>
                <wp:extent cx="4406900" cy="31470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31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CEFDA" w14:textId="77777777" w:rsidR="00DC45DF" w:rsidRPr="00423219" w:rsidRDefault="00DC45DF" w:rsidP="00C833A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</w:pPr>
                            <w:r w:rsidRPr="00423219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Overview</w:t>
                            </w: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113A67FF" w14:textId="6C630E0C" w:rsidR="00B42857" w:rsidRDefault="00DC45DF" w:rsidP="00801DF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Questar III BOCES Criminal Justice program of study at the Rensselaer Education</w:t>
                            </w:r>
                            <w:r w:rsidR="0004187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al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Center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79264F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Troy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C429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NY,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was launched in 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2003 to provide 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learners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rigorous coursework,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hands-on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experience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 mentorship</w:t>
                            </w:r>
                            <w:r w:rsidR="00BC429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clear pathways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further education </w:t>
                            </w:r>
                            <w:r w:rsidR="00CF618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the workforce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8B46766" w14:textId="72C80032" w:rsidR="00DC45DF" w:rsidRDefault="00DA4571" w:rsidP="00CA4FFD">
                            <w:pPr>
                              <w:pStyle w:val="BasicParagraph"/>
                              <w:spacing w:after="140"/>
                            </w:pP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EC703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Criminal Justice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program </w:t>
                            </w:r>
                            <w:r w:rsidRPr="00DA457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prepare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</w:t>
                            </w:r>
                            <w:r w:rsidRPr="00DA457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learners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, drawn from </w:t>
                            </w:r>
                            <w:r w:rsidR="00BC429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10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surrounding school districts,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for</w:t>
                            </w:r>
                            <w:r w:rsidRPr="00DA457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postsecondary studies and careers in </w:t>
                            </w:r>
                            <w:r w:rsidR="00F33535" w:rsidRPr="00F33535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law enforcement and the criminal justice system</w:t>
                            </w:r>
                            <w:r w:rsidRPr="00DA457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C412FF" w:rsidRPr="00874EB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Throughout the two-year program of study</w:t>
                            </w:r>
                            <w:r w:rsidR="0018118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</w:t>
                            </w:r>
                            <w:r w:rsidR="00C412FF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learners can also earn </w:t>
                            </w:r>
                            <w:r w:rsidR="00B42857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12 college credits through articulation agreements</w:t>
                            </w:r>
                            <w:r w:rsidR="00ED0142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with </w:t>
                            </w:r>
                            <w:r w:rsidR="00CF6181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Bryant and</w:t>
                            </w:r>
                            <w:r w:rsidR="00395814" w:rsidRP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Stratton College</w:t>
                            </w:r>
                            <w:r w:rsid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C52804" w:rsidRP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Columbia Greene Community College</w:t>
                            </w:r>
                            <w:r w:rsid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C52804" w:rsidRP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Schenectady County Community College</w:t>
                            </w:r>
                            <w:r w:rsid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9DC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-13.8pt;margin-top:27.6pt;width:347pt;height:24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" filled="f" stroked="f">
                <v:textbox>
                  <w:txbxContent>
                    <w:p w14:paraId="7F6CEFDA" w14:textId="77777777" w:rsidR="00DC45DF" w:rsidRPr="00423219" w:rsidRDefault="00DC45DF" w:rsidP="00C833AB">
                      <w:pPr>
                        <w:pStyle w:val="BasicParagraph"/>
                        <w:spacing w:after="140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</w:pPr>
                      <w:r w:rsidRPr="00423219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Overview</w:t>
                      </w: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113A67FF" w14:textId="6C630E0C" w:rsidR="00B42857" w:rsidRDefault="00DC45DF" w:rsidP="00801DFE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Questar III BOCES Criminal Justice program of study at the Rensselaer Education</w:t>
                      </w:r>
                      <w:r w:rsidR="0004187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al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Center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in </w:t>
                      </w:r>
                      <w:r w:rsidR="0079264F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Troy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, </w:t>
                      </w:r>
                      <w:r w:rsidR="00BC429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NY,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was launched in 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2003 to provide 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learners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with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rigorous coursework,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hands-on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experience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 mentorship</w:t>
                      </w:r>
                      <w:r w:rsidR="00BC429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and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clear pathways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to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further education </w:t>
                      </w:r>
                      <w:r w:rsidR="00CF618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and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the workforce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8B46766" w14:textId="72C80032" w:rsidR="00DC45DF" w:rsidRDefault="00DA4571" w:rsidP="00CA4FFD">
                      <w:pPr>
                        <w:pStyle w:val="BasicParagraph"/>
                        <w:spacing w:after="140"/>
                      </w:pP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</w:t>
                      </w:r>
                      <w:r w:rsidR="00EC703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Criminal Justice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program </w:t>
                      </w:r>
                      <w:r w:rsidRPr="00DA457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prepare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</w:t>
                      </w:r>
                      <w:r w:rsidRPr="00DA457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learners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, drawn from </w:t>
                      </w:r>
                      <w:r w:rsidR="00BC429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10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surrounding school districts,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for</w:t>
                      </w:r>
                      <w:r w:rsidRPr="00DA457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postsecondary studies and careers in </w:t>
                      </w:r>
                      <w:r w:rsidR="00F33535" w:rsidRPr="00F33535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law enforcement and the criminal justice system</w:t>
                      </w:r>
                      <w:r w:rsidRPr="00DA457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. </w:t>
                      </w:r>
                      <w:r w:rsidR="00C412FF" w:rsidRPr="00874EB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Throughout the two-year program of study</w:t>
                      </w:r>
                      <w:r w:rsidR="0018118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</w:t>
                      </w:r>
                      <w:r w:rsidR="00C412FF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learners can also earn </w:t>
                      </w:r>
                      <w:r w:rsidR="00B42857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12 college credits through articulation agreements</w:t>
                      </w:r>
                      <w:r w:rsidR="00ED0142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with </w:t>
                      </w:r>
                      <w:r w:rsidR="00CF6181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>Bryant and</w:t>
                      </w:r>
                      <w:r w:rsidR="00395814" w:rsidRP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Stratton College</w:t>
                      </w:r>
                      <w:r w:rsid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, </w:t>
                      </w:r>
                      <w:r w:rsidR="00C52804" w:rsidRP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>Columbia Greene Community College</w:t>
                      </w:r>
                      <w:r w:rsid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and </w:t>
                      </w:r>
                      <w:r w:rsidR="00C52804" w:rsidRP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>Schenectady County Community College</w:t>
                      </w:r>
                      <w:r w:rsid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428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0BCA3" wp14:editId="43B18DF5">
                <wp:simplePos x="0" y="0"/>
                <wp:positionH relativeFrom="column">
                  <wp:posOffset>3124200</wp:posOffset>
                </wp:positionH>
                <wp:positionV relativeFrom="paragraph">
                  <wp:posOffset>-1043940</wp:posOffset>
                </wp:positionV>
                <wp:extent cx="4206240" cy="12287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1B6F6" w14:textId="77777777" w:rsidR="00DC45DF" w:rsidRDefault="00B42857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  <w:r w:rsidRPr="00B4285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Questar III BOCES Rensselaer Educational Center</w:t>
                            </w:r>
                          </w:p>
                          <w:p w14:paraId="0BD4FEA5" w14:textId="77777777" w:rsidR="00DC45DF" w:rsidRPr="00DB4559" w:rsidRDefault="00E108A1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100"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olor w:val="4C4C4C"/>
                                <w:spacing w:val="2"/>
                              </w:rPr>
                              <w:t>Criminal Justice I &amp; II</w:t>
                            </w:r>
                          </w:p>
                          <w:p w14:paraId="0539BC6A" w14:textId="184F58A7" w:rsidR="00DC45DF" w:rsidRPr="00AE3717" w:rsidRDefault="00DC45DF" w:rsidP="00801DFE">
                            <w:pPr>
                              <w:pStyle w:val="BasicParagraph"/>
                              <w:spacing w:after="181" w:line="240" w:lineRule="auto"/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br/>
                            </w:r>
                            <w:r w:rsidR="00975E47" w:rsidRPr="00975E47"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t xml:space="preserve">Law, Public Safety, Corrections &amp; Security Career Cluster </w:t>
                            </w:r>
                          </w:p>
                          <w:p w14:paraId="12FDD207" w14:textId="77777777" w:rsidR="00DC45DF" w:rsidRPr="00DB4559" w:rsidRDefault="00DC45DF" w:rsidP="00423219">
                            <w:pPr>
                              <w:pStyle w:val="BasicParagraph"/>
                              <w:spacing w:after="152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E6F0DC4" w14:textId="77777777" w:rsidR="00DC45DF" w:rsidRDefault="00DC45DF" w:rsidP="00C833AB">
                            <w:pPr>
                              <w:pStyle w:val="BasicParagraph"/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756FED05" w14:textId="77777777" w:rsidR="00DC45DF" w:rsidRDefault="00DC45DF" w:rsidP="00C833AB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61E4CA55" w14:textId="77777777" w:rsidR="00DC45DF" w:rsidRDefault="00DC45DF" w:rsidP="00C83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7E0BCA3" id="Text Box 2" o:spid="_x0000_s1029" type="#_x0000_t202" style="position:absolute;margin-left:246pt;margin-top:-82.2pt;width:331.2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" filled="f" stroked="f">
                <v:textbox>
                  <w:txbxContent>
                    <w:p w14:paraId="7B01B6F6" w14:textId="77777777" w:rsidR="00DC45DF" w:rsidRDefault="00B42857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  <w:r w:rsidRPr="00B4285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Questar III BOCES Rensselaer Educational Center</w:t>
                      </w:r>
                    </w:p>
                    <w:p w14:paraId="0BD4FEA5" w14:textId="77777777" w:rsidR="00DC45DF" w:rsidRPr="00DB4559" w:rsidRDefault="00E108A1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100"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color w:val="4C4C4C"/>
                          <w:spacing w:val="2"/>
                        </w:rPr>
                        <w:t>Criminal Justice I &amp; II</w:t>
                      </w:r>
                    </w:p>
                    <w:p w14:paraId="0539BC6A" w14:textId="184F58A7" w:rsidR="00DC45DF" w:rsidRPr="00AE3717" w:rsidRDefault="00DC45DF" w:rsidP="00801DFE">
                      <w:pPr>
                        <w:pStyle w:val="BasicParagraph"/>
                        <w:spacing w:after="181" w:line="240" w:lineRule="auto"/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br/>
                      </w:r>
                      <w:r w:rsidR="00975E47" w:rsidRPr="00975E47"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t xml:space="preserve">Law, Public Safety, Corrections &amp; Security Career Cluster </w:t>
                      </w:r>
                    </w:p>
                    <w:p w14:paraId="12FDD207" w14:textId="77777777" w:rsidR="00DC45DF" w:rsidRPr="00DB4559" w:rsidRDefault="00DC45DF" w:rsidP="00423219">
                      <w:pPr>
                        <w:pStyle w:val="BasicParagraph"/>
                        <w:spacing w:after="152"/>
                        <w:rPr>
                          <w:rFonts w:ascii="Myriad Pro" w:hAnsi="Myriad Pro" w:cs="MuseoSans-100Italic"/>
                          <w:i/>
                          <w:iCs/>
                          <w:color w:val="4C4C4C"/>
                          <w:sz w:val="22"/>
                          <w:szCs w:val="22"/>
                        </w:rPr>
                      </w:pPr>
                    </w:p>
                    <w:p w14:paraId="2E6F0DC4" w14:textId="77777777" w:rsidR="00DC45DF" w:rsidRDefault="00DC45DF" w:rsidP="00C833AB">
                      <w:pPr>
                        <w:pStyle w:val="BasicParagraph"/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756FED05" w14:textId="77777777" w:rsidR="00DC45DF" w:rsidRDefault="00DC45DF" w:rsidP="00C833AB">
                      <w:pPr>
                        <w:pStyle w:val="BasicParagraph"/>
                        <w:tabs>
                          <w:tab w:val="left" w:pos="360"/>
                        </w:tabs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61E4CA55" w14:textId="77777777" w:rsidR="00DC45DF" w:rsidRDefault="00DC45DF" w:rsidP="00C833AB"/>
                  </w:txbxContent>
                </v:textbox>
              </v:shape>
            </w:pict>
          </mc:Fallback>
        </mc:AlternateContent>
      </w:r>
    </w:p>
    <w:p w14:paraId="30FAE14E" w14:textId="37793614" w:rsidR="00DA70D8" w:rsidRDefault="003758F8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>
        <w:rPr>
          <w:rFonts w:asciiTheme="majorHAnsi" w:hAnsiTheme="majorHAnsi" w:cs="Time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8CD04B" wp14:editId="1B9140D5">
                <wp:simplePos x="0" y="0"/>
                <wp:positionH relativeFrom="column">
                  <wp:posOffset>-76200</wp:posOffset>
                </wp:positionH>
                <wp:positionV relativeFrom="paragraph">
                  <wp:posOffset>266700</wp:posOffset>
                </wp:positionV>
                <wp:extent cx="2400300" cy="842772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42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43A39" w14:textId="0CDC37E8" w:rsidR="00D450A6" w:rsidRDefault="00985F10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Meeting the needs of </w:t>
                            </w:r>
                            <w:r w:rsidR="002601D6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EACH </w:t>
                            </w: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learner</w:t>
                            </w:r>
                            <w:r w:rsidR="00DC45DF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DC45DF">
                              <w:rPr>
                                <w:rFonts w:ascii="MuseoSans-500" w:hAnsi="MuseoSans-500" w:cs="MuseoSans-500"/>
                                <w:caps/>
                                <w:color w:val="8FD2DD"/>
                                <w:sz w:val="20"/>
                                <w:szCs w:val="20"/>
                              </w:rPr>
                              <w:br/>
                            </w:r>
                            <w:r w:rsidR="00D450A6">
                              <w:rPr>
                                <w:rFonts w:ascii="Myriad Pro" w:hAnsi="Myriad Pro" w:cstheme="majorHAnsi"/>
                                <w:noProof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drawing>
                                <wp:inline distT="0" distB="0" distL="0" distR="0" wp14:anchorId="4E1093FC" wp14:editId="70246DAA">
                                  <wp:extent cx="2072640" cy="1264920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1574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6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4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27BE7C" w14:textId="40B8F055" w:rsidR="003E1C0F" w:rsidRDefault="004069DA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Serving learners fro</w:t>
                            </w:r>
                            <w:r w:rsidR="0018118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m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so many</w:t>
                            </w:r>
                            <w:r w:rsidR="0018118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surrounding districts require</w:t>
                            </w:r>
                            <w:r w:rsidR="002601D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the program to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provide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 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range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of supports to ensure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that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all learners are 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set up for</w:t>
                            </w:r>
                            <w:r w:rsidR="002601D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CF61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success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. </w:t>
                            </w:r>
                          </w:p>
                          <w:p w14:paraId="79C39A92" w14:textId="5D6E45D4" w:rsidR="00192868" w:rsidRDefault="003758F8" w:rsidP="00192868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For example,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20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percent of the </w:t>
                            </w:r>
                            <w:r w:rsidR="00E03F7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program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’s learners have </w:t>
                            </w:r>
                            <w:r w:rsidR="00E03F7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disabilities. A special education consultant</w:t>
                            </w:r>
                            <w:r w:rsidR="003E1C0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works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directly </w:t>
                            </w:r>
                            <w:r w:rsidR="003E1C0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with learners and instructors on students’ </w:t>
                            </w:r>
                            <w:r w:rsidR="0082472D" w:rsidRPr="005B45C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individualized education program</w:t>
                            </w:r>
                            <w:r w:rsidR="003E1C0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goals and provides strategies and supports to help meet the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learning needs of </w:t>
                            </w:r>
                            <w:r w:rsidR="002D44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each 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student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through the context of the program of study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. </w:t>
                            </w:r>
                          </w:p>
                          <w:p w14:paraId="600DD93C" w14:textId="7B281D66" w:rsidR="00192868" w:rsidRDefault="00192868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Student success outcomes show learners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’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needs are being met. For example, </w:t>
                            </w:r>
                            <w:r w:rsidR="002D44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learners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achieved a near 100 percent pass rate over the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past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eight years on the </w:t>
                            </w:r>
                            <w:r w:rsidR="00CF6181" w:rsidRPr="003E3E0F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Criminal Justice </w:t>
                            </w:r>
                            <w:r w:rsidR="005B45CC" w:rsidRPr="005B45C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National Occupational Competency Testing Institute</w:t>
                            </w:r>
                            <w:r w:rsidR="005B45C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exam, a required test for all seniors in the program. </w:t>
                            </w:r>
                          </w:p>
                          <w:p w14:paraId="0E53B8ED" w14:textId="47A0C4D4" w:rsidR="00192868" w:rsidRPr="00192868" w:rsidRDefault="003E3E0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Further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in 2018, an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equity team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was 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formed and is making strides to provide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more inclusive 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working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environment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for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all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learners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. </w:t>
                            </w:r>
                            <w:r w:rsidR="00DF538A" w:rsidRP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The team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is made </w:t>
                            </w:r>
                            <w:r w:rsidR="0004187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up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of </w:t>
                            </w:r>
                            <w:r w:rsidR="002D44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instructors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and staff who are learning about </w:t>
                            </w:r>
                            <w:r w:rsidR="00DF538A" w:rsidRP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mental health awareness and ways to improve equity and counter </w:t>
                            </w:r>
                            <w:r w:rsidR="002D44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potential </w:t>
                            </w:r>
                            <w:r w:rsidR="00DF538A" w:rsidRP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bias.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 </w:t>
                            </w:r>
                          </w:p>
                          <w:p w14:paraId="3CEA25AE" w14:textId="77777777" w:rsidR="00DC45DF" w:rsidRPr="00F51EE0" w:rsidRDefault="00DC45D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7DB445EB" w14:textId="77777777" w:rsidR="00DC45DF" w:rsidRPr="00BF458C" w:rsidRDefault="00DC45D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07EB540B" w14:textId="77777777" w:rsidR="00DC45DF" w:rsidRDefault="00DC45DF" w:rsidP="000D3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CD04B" id="Text Box 21" o:spid="_x0000_s1030" type="#_x0000_t202" style="position:absolute;margin-left:-6pt;margin-top:21pt;width:189pt;height:66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" filled="f" stroked="f">
                <v:textbox>
                  <w:txbxContent>
                    <w:p w14:paraId="37143A39" w14:textId="0CDC37E8" w:rsidR="00D450A6" w:rsidRDefault="00985F10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Meeting the needs of </w:t>
                      </w:r>
                      <w:r w:rsidR="002601D6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EACH </w:t>
                      </w: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learner</w:t>
                      </w:r>
                      <w:r w:rsidR="00DC45DF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</w:t>
                      </w:r>
                      <w:r w:rsidR="00DC45DF">
                        <w:rPr>
                          <w:rFonts w:ascii="MuseoSans-500" w:hAnsi="MuseoSans-500" w:cs="MuseoSans-500"/>
                          <w:caps/>
                          <w:color w:val="8FD2DD"/>
                          <w:sz w:val="20"/>
                          <w:szCs w:val="20"/>
                        </w:rPr>
                        <w:br/>
                      </w:r>
                      <w:r w:rsidR="00D450A6">
                        <w:rPr>
                          <w:rFonts w:ascii="Myriad Pro" w:hAnsi="Myriad Pro" w:cstheme="majorHAnsi"/>
                          <w:noProof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drawing>
                          <wp:inline distT="0" distB="0" distL="0" distR="0" wp14:anchorId="4E1093FC" wp14:editId="70246DAA">
                            <wp:extent cx="2072640" cy="1264920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1574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86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2640" cy="12649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27BE7C" w14:textId="40B8F055" w:rsidR="003E1C0F" w:rsidRDefault="004069DA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Serving learners fro</w:t>
                      </w:r>
                      <w:r w:rsidR="00181183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m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so many</w:t>
                      </w:r>
                      <w:r w:rsidR="00181183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surrounding districts require</w:t>
                      </w:r>
                      <w:r w:rsidR="002601D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the program to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provide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 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range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of supports to ensure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that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all learners are 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set up for</w:t>
                      </w:r>
                      <w:r w:rsidR="002601D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CF618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success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. </w:t>
                      </w:r>
                    </w:p>
                    <w:p w14:paraId="79C39A92" w14:textId="5D6E45D4" w:rsidR="00192868" w:rsidRDefault="003758F8" w:rsidP="00192868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For example,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20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percent of the </w:t>
                      </w:r>
                      <w:r w:rsidR="00E03F7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program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’s learners have </w:t>
                      </w:r>
                      <w:r w:rsidR="00E03F7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disabilities. A special education consultant</w:t>
                      </w:r>
                      <w:r w:rsidR="003E1C0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works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directly </w:t>
                      </w:r>
                      <w:r w:rsidR="003E1C0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with learners and instructors on students’ </w:t>
                      </w:r>
                      <w:r w:rsidR="0082472D" w:rsidRPr="005B45C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individualized education program</w:t>
                      </w:r>
                      <w:r w:rsidR="003E1C0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goals and provides strategies and supports to help meet the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learning needs of </w:t>
                      </w:r>
                      <w:r w:rsidR="002D44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each 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student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through the context of the program of study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. </w:t>
                      </w:r>
                    </w:p>
                    <w:p w14:paraId="600DD93C" w14:textId="7B281D66" w:rsidR="00192868" w:rsidRDefault="00192868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Student success outcomes show learners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’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needs are being met. For example, </w:t>
                      </w:r>
                      <w:r w:rsidR="002D44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learners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achieved a near 100 percent pass rate over the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past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eight years on the </w:t>
                      </w:r>
                      <w:r w:rsidR="00CF6181" w:rsidRPr="003E3E0F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Criminal Justice </w:t>
                      </w:r>
                      <w:r w:rsidR="005B45CC" w:rsidRPr="005B45C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National Occupational Competency Testing Institute</w:t>
                      </w:r>
                      <w:r w:rsidR="005B45C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exam, a required test for all seniors in the program. </w:t>
                      </w:r>
                    </w:p>
                    <w:p w14:paraId="0E53B8ED" w14:textId="47A0C4D4" w:rsidR="00192868" w:rsidRPr="00192868" w:rsidRDefault="003E3E0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Further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,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in 2018, an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equity team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was 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formed and is making strides to provide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more inclusive 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working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environment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for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all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learners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. </w:t>
                      </w:r>
                      <w:r w:rsidR="00DF538A" w:rsidRP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The team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is made </w:t>
                      </w:r>
                      <w:r w:rsidR="0004187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up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of </w:t>
                      </w:r>
                      <w:r w:rsidR="002D44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instructors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and staff who are learning about </w:t>
                      </w:r>
                      <w:r w:rsidR="00DF538A" w:rsidRP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mental health awareness and ways to improve equity and counter </w:t>
                      </w:r>
                      <w:r w:rsidR="002D44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potential </w:t>
                      </w:r>
                      <w:r w:rsidR="00DF538A" w:rsidRP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bias.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 </w:t>
                      </w:r>
                    </w:p>
                    <w:p w14:paraId="3CEA25AE" w14:textId="77777777" w:rsidR="00DC45DF" w:rsidRPr="00F51EE0" w:rsidRDefault="00DC45D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7DB445EB" w14:textId="77777777" w:rsidR="00DC45DF" w:rsidRPr="00BF458C" w:rsidRDefault="00DC45D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07EB540B" w14:textId="77777777" w:rsidR="00DC45DF" w:rsidRDefault="00DC45DF" w:rsidP="000D3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6F3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9FDA8E" wp14:editId="2E53DA94">
                <wp:simplePos x="0" y="0"/>
                <wp:positionH relativeFrom="column">
                  <wp:posOffset>5537835</wp:posOffset>
                </wp:positionH>
                <wp:positionV relativeFrom="paragraph">
                  <wp:posOffset>0</wp:posOffset>
                </wp:positionV>
                <wp:extent cx="1371600" cy="9677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0701A" w14:textId="77777777" w:rsidR="00DC45DF" w:rsidRPr="00423219" w:rsidRDefault="00DC45DF" w:rsidP="00EE6F36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1BABB8"/>
                                <w:sz w:val="37"/>
                                <w:szCs w:val="37"/>
                              </w:rPr>
                            </w:pPr>
                            <w:r w:rsidRPr="00423219">
                              <w:rPr>
                                <w:rFonts w:ascii="Myriad Pro" w:hAnsi="Myriad Pro" w:cs="MuseoSans-900"/>
                                <w:b/>
                                <w:color w:val="1BABB8"/>
                                <w:spacing w:val="-2"/>
                                <w:sz w:val="37"/>
                                <w:szCs w:val="37"/>
                              </w:rPr>
                              <w:t>Success by the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D9FDA8E" id="Text Box 12" o:spid="_x0000_s1030" type="#_x0000_t202" style="position:absolute;margin-left:436.05pt;margin-top:0;width:108pt;height:76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" filled="f" stroked="f">
                <v:textbox>
                  <w:txbxContent>
                    <w:p w14:paraId="3C90701A" w14:textId="77777777" w:rsidR="00DC45DF" w:rsidRPr="00423219" w:rsidRDefault="00DC45DF" w:rsidP="00EE6F36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1BABB8"/>
                          <w:sz w:val="37"/>
                          <w:szCs w:val="37"/>
                        </w:rPr>
                      </w:pPr>
                      <w:r w:rsidRPr="00423219">
                        <w:rPr>
                          <w:rFonts w:ascii="Myriad Pro" w:hAnsi="Myriad Pro" w:cs="MuseoSans-900"/>
                          <w:b/>
                          <w:color w:val="1BABB8"/>
                          <w:spacing w:val="-2"/>
                          <w:sz w:val="37"/>
                          <w:szCs w:val="37"/>
                        </w:rPr>
                        <w:t>Success by the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3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CCBD15" wp14:editId="4C7ECA09">
                <wp:simplePos x="0" y="0"/>
                <wp:positionH relativeFrom="column">
                  <wp:posOffset>-76200</wp:posOffset>
                </wp:positionH>
                <wp:positionV relativeFrom="paragraph">
                  <wp:posOffset>-184150</wp:posOffset>
                </wp:positionV>
                <wp:extent cx="4851400" cy="406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1EAA9" w14:textId="77777777" w:rsidR="00DC45DF" w:rsidRDefault="00251EE7" w:rsidP="004D236B">
                            <w:r w:rsidRPr="00B4285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Questar III BOCES Rensselaer Educational Center</w:t>
                            </w:r>
                            <w:r w:rsidR="00DC45DF"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FCCBD15" id="Text Box 23" o:spid="_x0000_s1031" type="#_x0000_t202" style="position:absolute;margin-left:-6pt;margin-top:-14.5pt;width:382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1zrAIAAKw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" filled="f" stroked="f">
                <v:textbox>
                  <w:txbxContent>
                    <w:p w14:paraId="2AC1EAA9" w14:textId="77777777" w:rsidR="00DC45DF" w:rsidRDefault="00251EE7" w:rsidP="004D236B">
                      <w:r w:rsidRPr="00B4285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Questar III BOCES Rensselaer Educational Center</w:t>
                      </w:r>
                      <w:r w:rsidR="00DC45DF"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3A2489A" w14:textId="4BFFE3FC" w:rsidR="00D130D0" w:rsidRPr="004007FF" w:rsidRDefault="0079264F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199B54" wp14:editId="66746E5C">
                <wp:simplePos x="0" y="0"/>
                <wp:positionH relativeFrom="column">
                  <wp:posOffset>2476500</wp:posOffset>
                </wp:positionH>
                <wp:positionV relativeFrom="paragraph">
                  <wp:posOffset>5645785</wp:posOffset>
                </wp:positionV>
                <wp:extent cx="2621280" cy="1348740"/>
                <wp:effectExtent l="0" t="0" r="0" b="381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C6E5D" w14:textId="45CEACB3" w:rsidR="00DC45DF" w:rsidRDefault="00080A0E" w:rsidP="004D23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useoSans-100" w:hAnsi="MuseoSans-100" w:cs="MuseoSans-100"/>
                                <w:color w:val="FFFFFF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79264F" w:rsidRPr="0079264F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want to make sure that students come away with a strong knowledge base and industry credentials that prepare them to be successful in the criminal justice field. </w:t>
                            </w:r>
                            <w:r w:rsidR="0079264F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— </w:t>
                            </w:r>
                            <w:r w:rsidR="0079264F" w:rsidRPr="0079264F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 Danielle </w:t>
                            </w:r>
                            <w:r w:rsidR="0079264F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Bouton-Wales, Director of CTE, </w:t>
                            </w:r>
                            <w:r w:rsidR="0079264F" w:rsidRPr="0079264F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Questar III BOCES</w:t>
                            </w:r>
                            <w:r w:rsidR="009E0D1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342E131" w14:textId="77777777" w:rsidR="00DC45DF" w:rsidRPr="004D236B" w:rsidRDefault="00DC45DF" w:rsidP="004D23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useoSans-100" w:hAnsi="MuseoSans-100" w:cs="MuseoSans-100"/>
                                <w:color w:val="FFFFFF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C5F4EF" w14:textId="77777777" w:rsidR="00DC45DF" w:rsidRDefault="00DC4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99B5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3" type="#_x0000_t202" style="position:absolute;margin-left:195pt;margin-top:444.55pt;width:206.4pt;height:10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" filled="f" stroked="f">
                <v:textbox>
                  <w:txbxContent>
                    <w:p w14:paraId="739C6E5D" w14:textId="45CEACB3" w:rsidR="00DC45DF" w:rsidRDefault="00080A0E" w:rsidP="004D23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useoSans-100" w:hAnsi="MuseoSans-100" w:cs="MuseoSans-100"/>
                          <w:color w:val="FFFFFF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79264F" w:rsidRPr="0079264F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want to make sure that students come away with a strong knowledge base and industry credentials that prepare them to be successful in the criminal justice field. </w:t>
                      </w:r>
                      <w:r w:rsidR="0079264F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— </w:t>
                      </w:r>
                      <w:r w:rsidR="0079264F" w:rsidRPr="0079264F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 Danielle </w:t>
                      </w:r>
                      <w:r w:rsidR="0079264F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Bouton-Wales, Director of CTE, </w:t>
                      </w:r>
                      <w:r w:rsidR="0079264F" w:rsidRPr="0079264F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Questar III BOCES</w:t>
                      </w:r>
                      <w:r w:rsidR="009E0D1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342E131" w14:textId="77777777" w:rsidR="00DC45DF" w:rsidRPr="004D236B" w:rsidRDefault="00DC45DF" w:rsidP="004D23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useoSans-100" w:hAnsi="MuseoSans-100" w:cs="MuseoSans-100"/>
                          <w:color w:val="FFFFFF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C5F4EF" w14:textId="77777777" w:rsidR="00DC45DF" w:rsidRDefault="00DC45DF"/>
                  </w:txbxContent>
                </v:textbox>
                <w10:wrap type="square"/>
              </v:shape>
            </w:pict>
          </mc:Fallback>
        </mc:AlternateContent>
      </w:r>
      <w:r w:rsidR="00ED21EB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F9C71C" wp14:editId="3BCA7655">
                <wp:simplePos x="0" y="0"/>
                <wp:positionH relativeFrom="column">
                  <wp:posOffset>5657215</wp:posOffset>
                </wp:positionH>
                <wp:positionV relativeFrom="paragraph">
                  <wp:posOffset>3104272</wp:posOffset>
                </wp:positionV>
                <wp:extent cx="1155700" cy="9525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8215C7" w14:textId="77777777" w:rsidR="00DC45DF" w:rsidRPr="00423219" w:rsidRDefault="00F757CC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FF5281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Participated in </w:t>
                            </w:r>
                            <w:r w:rsidR="00DC45DF" w:rsidRPr="00FF5281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Work-Based Learning</w:t>
                            </w:r>
                          </w:p>
                          <w:p w14:paraId="048A663D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9C71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3" type="#_x0000_t202" style="position:absolute;margin-left:445.45pt;margin-top:244.45pt;width:91pt;height: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" filled="f" stroked="f">
                <v:textbox>
                  <w:txbxContent>
                    <w:p w14:paraId="678215C7" w14:textId="77777777" w:rsidR="00DC45DF" w:rsidRPr="00423219" w:rsidRDefault="00F757CC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FF5281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Participated in </w:t>
                      </w:r>
                      <w:r w:rsidR="00DC45DF" w:rsidRPr="00FF5281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Work-Based Learning</w:t>
                      </w:r>
                    </w:p>
                    <w:p w14:paraId="048A663D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ED21EB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48DAF694" wp14:editId="4CB46993">
            <wp:simplePos x="0" y="0"/>
            <wp:positionH relativeFrom="column">
              <wp:posOffset>5770880</wp:posOffset>
            </wp:positionH>
            <wp:positionV relativeFrom="paragraph">
              <wp:posOffset>2422917</wp:posOffset>
            </wp:positionV>
            <wp:extent cx="980440" cy="661670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1EB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CBAC41" wp14:editId="54E07FA9">
                <wp:simplePos x="0" y="0"/>
                <wp:positionH relativeFrom="column">
                  <wp:posOffset>5657215</wp:posOffset>
                </wp:positionH>
                <wp:positionV relativeFrom="paragraph">
                  <wp:posOffset>1496060</wp:posOffset>
                </wp:positionV>
                <wp:extent cx="1155700" cy="9525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E046F9" w14:textId="77777777" w:rsidR="00DC45DF" w:rsidRPr="00423219" w:rsidRDefault="00F757CC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Graduated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High School</w:t>
                            </w:r>
                          </w:p>
                          <w:p w14:paraId="0E0FA33D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AC41" id="Text Box 29" o:spid="_x0000_s1034" type="#_x0000_t202" style="position:absolute;margin-left:445.45pt;margin-top:117.8pt;width:91pt;height: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" filled="f" stroked="f">
                <v:textbox>
                  <w:txbxContent>
                    <w:p w14:paraId="43E046F9" w14:textId="77777777" w:rsidR="00DC45DF" w:rsidRPr="00423219" w:rsidRDefault="00F757CC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Graduated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High School</w:t>
                      </w:r>
                    </w:p>
                    <w:p w14:paraId="0E0FA33D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ED21EB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05BFA4CE" wp14:editId="7C0A1B70">
            <wp:simplePos x="0" y="0"/>
            <wp:positionH relativeFrom="column">
              <wp:posOffset>5762625</wp:posOffset>
            </wp:positionH>
            <wp:positionV relativeFrom="paragraph">
              <wp:posOffset>1018297</wp:posOffset>
            </wp:positionV>
            <wp:extent cx="887095" cy="443865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8F8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F0E2D6" wp14:editId="32DA2519">
                <wp:simplePos x="0" y="0"/>
                <wp:positionH relativeFrom="column">
                  <wp:posOffset>2478405</wp:posOffset>
                </wp:positionH>
                <wp:positionV relativeFrom="paragraph">
                  <wp:posOffset>12700</wp:posOffset>
                </wp:positionV>
                <wp:extent cx="2400300" cy="7820660"/>
                <wp:effectExtent l="0" t="0" r="0" b="889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782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FA095" w14:textId="4C5342A8" w:rsidR="00C63CA9" w:rsidRPr="00427C71" w:rsidRDefault="00C412FF" w:rsidP="000213D3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meeting a community need </w:t>
                            </w:r>
                            <w:r w:rsidR="00DC45DF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br/>
                            </w:r>
                            <w:r w:rsidR="005B45C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In 2016, a</w:t>
                            </w:r>
                            <w:r w:rsidR="00AB1C3E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fter learning that surrounding counties had a shortage in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p</w:t>
                            </w:r>
                            <w:r w:rsidR="00AB1C3E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ublic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s</w:t>
                            </w:r>
                            <w:r w:rsidR="007C0F82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afety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</w:t>
                            </w:r>
                            <w:r w:rsidR="007C0F82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elecommunicators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EB6CD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or dispatchers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—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those </w:t>
                            </w:r>
                            <w:r w:rsidR="00AB1C3E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responsib</w:t>
                            </w:r>
                            <w:r w:rsidR="00427C7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le for receiving and responding to </w:t>
                            </w:r>
                            <w:r w:rsidR="00427C71" w:rsidRPr="00427C7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</w:rPr>
                              <w:t>telephone or other el</w:t>
                            </w:r>
                            <w:r w:rsidR="00427C7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</w:rPr>
                              <w:t xml:space="preserve">ectronic requests for emergency </w:t>
                            </w:r>
                            <w:r w:rsidR="00427C7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assistance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— </w:t>
                            </w:r>
                            <w:r w:rsidR="00AB1C3E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the program ensured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that </w:t>
                            </w:r>
                            <w:r w:rsidR="00AB1C3E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an instructor was trained and certified to prepare learners for this career.        </w:t>
                            </w:r>
                          </w:p>
                          <w:p w14:paraId="78910C9D" w14:textId="69523247" w:rsidR="00DC45DF" w:rsidRPr="000213D3" w:rsidRDefault="00EB6CDE" w:rsidP="00EB6CD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Learners working toward earning the</w:t>
                            </w:r>
                            <w:r w:rsidR="00834B5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Public Safety Telecommunicator I Certification</w:t>
                            </w:r>
                            <w:r w:rsidR="00A22C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will work with the same equipment they would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use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on the job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such as a</w:t>
                            </w:r>
                            <w:r w:rsidR="00C63CA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two-station computer system or 911 simulator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. The </w:t>
                            </w:r>
                            <w:r w:rsidRPr="00F37C7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Capital District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is home to </w:t>
                            </w:r>
                            <w:r w:rsidR="00834B5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</w:t>
                            </w:r>
                            <w:r w:rsidR="00C63CA9" w:rsidRPr="00004BF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hree 911 centers and at least</w:t>
                            </w:r>
                            <w:r w:rsidR="00A22C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five</w:t>
                            </w:r>
                            <w:r w:rsidR="00C63CA9" w:rsidRPr="00004BF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smaller police departments that employ their own dispatchers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,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and </w:t>
                            </w:r>
                            <w:r w:rsidR="00C63CA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learners can 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participate in</w:t>
                            </w:r>
                            <w:r w:rsidR="00A22C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local</w:t>
                            </w:r>
                            <w:r w:rsidR="00004BF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3E3E0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work-based learning</w:t>
                            </w:r>
                            <w:r w:rsidR="00C412FF" w:rsidRPr="00C412F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internship</w:t>
                            </w:r>
                            <w:r w:rsidR="00C412FF" w:rsidRPr="00834B5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.</w:t>
                            </w:r>
                          </w:p>
                          <w:p w14:paraId="6F9DEBB4" w14:textId="77777777" w:rsidR="00DC45DF" w:rsidRDefault="00DC45DF" w:rsidP="004D2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E2D6" id="Text Box 22" o:spid="_x0000_s1036" type="#_x0000_t202" style="position:absolute;margin-left:195.15pt;margin-top:1pt;width:189pt;height:61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" filled="f" stroked="f">
                <v:textbox>
                  <w:txbxContent>
                    <w:p w14:paraId="645FA095" w14:textId="4C5342A8" w:rsidR="00C63CA9" w:rsidRPr="00427C71" w:rsidRDefault="00C412FF" w:rsidP="000213D3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meeting a community need </w:t>
                      </w:r>
                      <w:r w:rsidR="00DC45DF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br/>
                      </w:r>
                      <w:r w:rsidR="005B45C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In 2016, a</w:t>
                      </w:r>
                      <w:r w:rsidR="00AB1C3E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fter learning that surrounding counties had a shortage in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p</w:t>
                      </w:r>
                      <w:r w:rsidR="00AB1C3E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ublic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s</w:t>
                      </w:r>
                      <w:r w:rsidR="007C0F82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afety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</w:t>
                      </w:r>
                      <w:r w:rsidR="007C0F82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elecommunicators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EB6CD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or dispatchers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—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those </w:t>
                      </w:r>
                      <w:r w:rsidR="00AB1C3E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responsib</w:t>
                      </w:r>
                      <w:r w:rsidR="00427C7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le for receiving and responding to </w:t>
                      </w:r>
                      <w:r w:rsidR="00427C71" w:rsidRPr="00427C7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</w:rPr>
                        <w:t>telephone or other el</w:t>
                      </w:r>
                      <w:r w:rsidR="00427C7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</w:rPr>
                        <w:t xml:space="preserve">ectronic requests for emergency </w:t>
                      </w:r>
                      <w:r w:rsidR="00427C7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assistance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— </w:t>
                      </w:r>
                      <w:r w:rsidR="00AB1C3E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the program ensured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that </w:t>
                      </w:r>
                      <w:r w:rsidR="00AB1C3E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an instructor was trained and certified to prepare learners for this career.        </w:t>
                      </w:r>
                    </w:p>
                    <w:p w14:paraId="78910C9D" w14:textId="69523247" w:rsidR="00DC45DF" w:rsidRPr="000213D3" w:rsidRDefault="00EB6CDE" w:rsidP="00EB6CDE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Learners working toward earning the</w:t>
                      </w:r>
                      <w:r w:rsidR="00834B57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Public Safety Telecommunicator I Certification</w:t>
                      </w:r>
                      <w:r w:rsidR="00A22C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will work with the same equipment they would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use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on the job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,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such as a</w:t>
                      </w:r>
                      <w:r w:rsidR="00C63CA9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two-station computer system or 911 simulator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. The </w:t>
                      </w:r>
                      <w:r w:rsidRPr="00F37C7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Capital District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is home to </w:t>
                      </w:r>
                      <w:r w:rsidR="00834B57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</w:t>
                      </w:r>
                      <w:r w:rsidR="00C63CA9" w:rsidRPr="00004BF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hree 911 centers and at least</w:t>
                      </w:r>
                      <w:r w:rsidR="00A22C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five</w:t>
                      </w:r>
                      <w:r w:rsidR="00C63CA9" w:rsidRPr="00004BF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smaller police departments that employ their own dispatchers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,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and </w:t>
                      </w:r>
                      <w:r w:rsidR="00C63CA9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learners can 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participate in</w:t>
                      </w:r>
                      <w:r w:rsidR="00A22C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local</w:t>
                      </w:r>
                      <w:r w:rsidR="00004BF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3E3E0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work-based learning</w:t>
                      </w:r>
                      <w:r w:rsidR="00C412FF" w:rsidRPr="00C412F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internship</w:t>
                      </w:r>
                      <w:r w:rsidR="00C412FF" w:rsidRPr="00834B57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.</w:t>
                      </w:r>
                    </w:p>
                    <w:p w14:paraId="6F9DEBB4" w14:textId="77777777" w:rsidR="00DC45DF" w:rsidRDefault="00DC45DF" w:rsidP="004D236B"/>
                  </w:txbxContent>
                </v:textbox>
                <w10:wrap type="square"/>
              </v:shape>
            </w:pict>
          </mc:Fallback>
        </mc:AlternateContent>
      </w:r>
      <w:r w:rsidR="00B13B1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B8A0C9" wp14:editId="4BF572BA">
                <wp:simplePos x="0" y="0"/>
                <wp:positionH relativeFrom="column">
                  <wp:posOffset>2466975</wp:posOffset>
                </wp:positionH>
                <wp:positionV relativeFrom="paragraph">
                  <wp:posOffset>5375910</wp:posOffset>
                </wp:positionV>
                <wp:extent cx="2667000" cy="1899920"/>
                <wp:effectExtent l="57150" t="19050" r="57150" b="81280"/>
                <wp:wrapThrough wrapText="bothSides">
                  <wp:wrapPolygon edited="0">
                    <wp:start x="-463" y="-217"/>
                    <wp:lineTo x="-309" y="22307"/>
                    <wp:lineTo x="21754" y="22307"/>
                    <wp:lineTo x="21909" y="-217"/>
                    <wp:lineTo x="-463" y="-217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99920"/>
                        </a:xfrm>
                        <a:prstGeom prst="rect">
                          <a:avLst/>
                        </a:prstGeom>
                        <a:solidFill>
                          <a:srgbClr val="8B8E9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96069" id="Rectangle 24" o:spid="_x0000_s1026" style="position:absolute;margin-left:194.25pt;margin-top:423.3pt;width:210pt;height:14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" fillcolor="#8b8e98" strok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781FFF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EDB222F" wp14:editId="223F317F">
                <wp:simplePos x="0" y="0"/>
                <wp:positionH relativeFrom="column">
                  <wp:posOffset>5143500</wp:posOffset>
                </wp:positionH>
                <wp:positionV relativeFrom="paragraph">
                  <wp:posOffset>9127490</wp:posOffset>
                </wp:positionV>
                <wp:extent cx="2044700" cy="3175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2BE75" w14:textId="1BDF4BB2" w:rsidR="00DC45DF" w:rsidRPr="00423219" w:rsidRDefault="00DC45DF" w:rsidP="007B11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D</w:t>
                            </w:r>
                            <w:r w:rsidR="006D2BB1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ata based on 2017-18</w:t>
                            </w: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 xml:space="preserve"> school year</w:t>
                            </w:r>
                          </w:p>
                          <w:p w14:paraId="55B155D6" w14:textId="77777777" w:rsidR="00DC45DF" w:rsidRDefault="00DC4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B222F" id="Text Box 35" o:spid="_x0000_s1037" type="#_x0000_t202" style="position:absolute;margin-left:405pt;margin-top:718.7pt;width:161pt;height:25pt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JUrQIAAK0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" filled="f" stroked="f">
                <v:textbox>
                  <w:txbxContent>
                    <w:p w14:paraId="40E2BE75" w14:textId="1BDF4BB2" w:rsidR="00DC45DF" w:rsidRPr="00423219" w:rsidRDefault="00DC45DF" w:rsidP="007B11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jc w:val="center"/>
                        <w:textAlignment w:val="center"/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</w:pP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D</w:t>
                      </w:r>
                      <w:r w:rsidR="006D2BB1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ata based on 2017-18</w:t>
                      </w: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 xml:space="preserve"> school year</w:t>
                      </w:r>
                    </w:p>
                    <w:p w14:paraId="55B155D6" w14:textId="77777777" w:rsidR="00DC45DF" w:rsidRDefault="00DC45DF"/>
                  </w:txbxContent>
                </v:textbox>
              </v:shape>
            </w:pict>
          </mc:Fallback>
        </mc:AlternateContent>
      </w:r>
      <w:r w:rsidR="008F3E4C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F02F62" wp14:editId="01958FFA">
                <wp:simplePos x="0" y="0"/>
                <wp:positionH relativeFrom="column">
                  <wp:posOffset>5655310</wp:posOffset>
                </wp:positionH>
                <wp:positionV relativeFrom="paragraph">
                  <wp:posOffset>6664325</wp:posOffset>
                </wp:positionV>
                <wp:extent cx="1155700" cy="9017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E75891" w14:textId="77777777" w:rsidR="00DC45DF" w:rsidRPr="00423219" w:rsidRDefault="00F757CC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an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Industry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-R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ecognized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Credential</w:t>
                            </w:r>
                          </w:p>
                          <w:p w14:paraId="7C3D6D7E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2F62" id="Text Box 33" o:spid="_x0000_s1038" type="#_x0000_t202" style="position:absolute;margin-left:445.3pt;margin-top:524.75pt;width:91pt;height:7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" filled="f" stroked="f">
                <v:textbox>
                  <w:txbxContent>
                    <w:p w14:paraId="2EE75891" w14:textId="77777777" w:rsidR="00DC45DF" w:rsidRPr="00423219" w:rsidRDefault="00F757CC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</w:t>
                      </w:r>
                      <w:r w:rsidR="00DC45DF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an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Industry</w:t>
                      </w:r>
                      <w:r w:rsidR="00DC45DF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-R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ecognized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Credential</w:t>
                      </w:r>
                    </w:p>
                    <w:p w14:paraId="7C3D6D7E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8F3E4C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6D57FCC2" wp14:editId="61C12B02">
            <wp:simplePos x="0" y="0"/>
            <wp:positionH relativeFrom="column">
              <wp:posOffset>5876290</wp:posOffset>
            </wp:positionH>
            <wp:positionV relativeFrom="paragraph">
              <wp:posOffset>5971540</wp:posOffset>
            </wp:positionV>
            <wp:extent cx="647065" cy="624205"/>
            <wp:effectExtent l="0" t="0" r="0" b="1079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E4C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0742B8BE" wp14:editId="4A9BC69E">
            <wp:simplePos x="0" y="0"/>
            <wp:positionH relativeFrom="column">
              <wp:posOffset>6000115</wp:posOffset>
            </wp:positionH>
            <wp:positionV relativeFrom="paragraph">
              <wp:posOffset>4266565</wp:posOffset>
            </wp:positionV>
            <wp:extent cx="459105" cy="69786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36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84850F" wp14:editId="23F14859">
                <wp:simplePos x="0" y="0"/>
                <wp:positionH relativeFrom="column">
                  <wp:posOffset>5655310</wp:posOffset>
                </wp:positionH>
                <wp:positionV relativeFrom="paragraph">
                  <wp:posOffset>4946650</wp:posOffset>
                </wp:positionV>
                <wp:extent cx="1155700" cy="9525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DFC7F2" w14:textId="5029C507" w:rsidR="00DC45DF" w:rsidRPr="007B1191" w:rsidRDefault="00B13B1B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useoSans-900" w:hAnsi="MuseoSans-900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86</w:t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>
                              <w:rPr>
                                <w:rFonts w:ascii="MuseoSans-100" w:hAnsi="MuseoSans-100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FF5281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Enrolled in </w:t>
                            </w:r>
                            <w:r w:rsidR="00DC45DF" w:rsidRPr="00FF5281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Postsecondary</w:t>
                            </w:r>
                            <w:r w:rsidR="00DC45DF" w:rsidRPr="00FF5281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Education</w:t>
                            </w:r>
                          </w:p>
                          <w:p w14:paraId="75064130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850F" id="Text Box 31" o:spid="_x0000_s1039" type="#_x0000_t202" style="position:absolute;margin-left:445.3pt;margin-top:389.5pt;width:91pt;height: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" filled="f" stroked="f">
                <v:textbox>
                  <w:txbxContent>
                    <w:p w14:paraId="05DFC7F2" w14:textId="5029C507" w:rsidR="00DC45DF" w:rsidRPr="007B1191" w:rsidRDefault="00B13B1B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useoSans-900" w:hAnsi="MuseoSans-900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86</w:t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>
                        <w:rPr>
                          <w:rFonts w:ascii="MuseoSans-100" w:hAnsi="MuseoSans-100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FF5281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Enrolled in </w:t>
                      </w:r>
                      <w:r w:rsidR="00DC45DF" w:rsidRPr="00FF5281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Postsecondary</w:t>
                      </w:r>
                      <w:r w:rsidR="00DC45DF" w:rsidRPr="00FF5281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Education</w:t>
                      </w:r>
                    </w:p>
                    <w:p w14:paraId="75064130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DF5ACB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A714523" wp14:editId="66764281">
                <wp:simplePos x="0" y="0"/>
                <wp:positionH relativeFrom="column">
                  <wp:posOffset>5648325</wp:posOffset>
                </wp:positionH>
                <wp:positionV relativeFrom="paragraph">
                  <wp:posOffset>8281035</wp:posOffset>
                </wp:positionV>
                <wp:extent cx="1155700" cy="952500"/>
                <wp:effectExtent l="0" t="0" r="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F7E349" w14:textId="0081B637" w:rsidR="00DC45DF" w:rsidRPr="00423219" w:rsidRDefault="00B13B1B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Postsecondary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Credit</w:t>
                            </w:r>
                          </w:p>
                          <w:p w14:paraId="36D7640D" w14:textId="77777777" w:rsidR="00DC45DF" w:rsidRPr="00423219" w:rsidRDefault="00DC45DF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00261C5F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A714523" id="Text Box 34" o:spid="_x0000_s1040" type="#_x0000_t202" style="position:absolute;margin-left:444.75pt;margin-top:652.05pt;width:91pt;height:75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" filled="f" stroked="f">
                <v:textbox>
                  <w:txbxContent>
                    <w:p w14:paraId="6EF7E349" w14:textId="0081B637" w:rsidR="00DC45DF" w:rsidRPr="00423219" w:rsidRDefault="00B13B1B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Postsecondary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Credit</w:t>
                      </w:r>
                    </w:p>
                    <w:p w14:paraId="36D7640D" w14:textId="77777777" w:rsidR="00DC45DF" w:rsidRPr="00423219" w:rsidRDefault="00DC45DF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</w:pPr>
                    </w:p>
                    <w:p w14:paraId="00261C5F" w14:textId="77777777" w:rsidR="00DC45DF" w:rsidRDefault="00DC45DF" w:rsidP="00DF5ACB"/>
                  </w:txbxContent>
                </v:textbox>
              </v:shape>
            </w:pict>
          </mc:Fallback>
        </mc:AlternateContent>
      </w:r>
      <w:r w:rsidR="00DF5ACB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61E23331" wp14:editId="3DD2C0F5">
            <wp:simplePos x="0" y="0"/>
            <wp:positionH relativeFrom="column">
              <wp:posOffset>5845810</wp:posOffset>
            </wp:positionH>
            <wp:positionV relativeFrom="paragraph">
              <wp:posOffset>7656195</wp:posOffset>
            </wp:positionV>
            <wp:extent cx="777240" cy="624840"/>
            <wp:effectExtent l="0" t="0" r="1016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234">
        <w:rPr>
          <w:rFonts w:asciiTheme="majorHAnsi" w:hAnsiTheme="majorHAnsi" w:cs="Times"/>
          <w:sz w:val="22"/>
          <w:szCs w:val="22"/>
        </w:rPr>
        <w:t xml:space="preserve">     </w:t>
      </w:r>
      <w:bookmarkStart w:id="0" w:name="_GoBack"/>
      <w:bookmarkEnd w:id="0"/>
    </w:p>
    <w:sectPr w:rsidR="00D130D0" w:rsidRPr="004007FF" w:rsidSect="000C15FD">
      <w:headerReference w:type="first" r:id="rId16"/>
      <w:pgSz w:w="12240" w:h="15840"/>
      <w:pgMar w:top="630" w:right="720" w:bottom="1260" w:left="900" w:header="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EC0C974" w16cid:durableId="2048A859"/>
  <w16cid:commentId w16cid:paraId="3B101F22" w16cid:durableId="204CCA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46D1FE" w14:textId="77777777" w:rsidR="00F8612A" w:rsidRDefault="00F8612A" w:rsidP="00573D65">
      <w:r>
        <w:separator/>
      </w:r>
    </w:p>
  </w:endnote>
  <w:endnote w:type="continuationSeparator" w:id="0">
    <w:p w14:paraId="2CC0CCE9" w14:textId="77777777" w:rsidR="00F8612A" w:rsidRDefault="00F8612A" w:rsidP="005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useoSans-5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9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CB92C" w14:textId="77777777" w:rsidR="00DC45DF" w:rsidRDefault="00DC45DF" w:rsidP="00B54CA4">
    <w:pPr>
      <w:pStyle w:val="Footer"/>
      <w:tabs>
        <w:tab w:val="clear" w:pos="4320"/>
        <w:tab w:val="clear" w:pos="8640"/>
        <w:tab w:val="left" w:pos="225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AF11F" w14:textId="77777777" w:rsidR="00F8612A" w:rsidRDefault="00F8612A" w:rsidP="00573D65">
      <w:r>
        <w:separator/>
      </w:r>
    </w:p>
  </w:footnote>
  <w:footnote w:type="continuationSeparator" w:id="0">
    <w:p w14:paraId="7680640A" w14:textId="77777777" w:rsidR="00F8612A" w:rsidRDefault="00F8612A" w:rsidP="00573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4CF99" w14:textId="77777777" w:rsidR="00DC45DF" w:rsidRDefault="00DC45DF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48CE6D8" wp14:editId="0C80C6E9">
          <wp:simplePos x="0" y="0"/>
          <wp:positionH relativeFrom="column">
            <wp:posOffset>-310188</wp:posOffset>
          </wp:positionH>
          <wp:positionV relativeFrom="paragraph">
            <wp:posOffset>365760</wp:posOffset>
          </wp:positionV>
          <wp:extent cx="3256895" cy="1078865"/>
          <wp:effectExtent l="0" t="0" r="127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5689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35B9556" wp14:editId="2B7CE307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A8437" w14:textId="77777777" w:rsidR="00DC45DF" w:rsidRDefault="00DC45DF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1E54C3" wp14:editId="33A6B926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DFE"/>
    <w:rsid w:val="00004BF4"/>
    <w:rsid w:val="000148A0"/>
    <w:rsid w:val="000213D3"/>
    <w:rsid w:val="000308AD"/>
    <w:rsid w:val="0004187E"/>
    <w:rsid w:val="000561A6"/>
    <w:rsid w:val="00080A0E"/>
    <w:rsid w:val="0008600E"/>
    <w:rsid w:val="000A6B7C"/>
    <w:rsid w:val="000C15FD"/>
    <w:rsid w:val="000D3DFB"/>
    <w:rsid w:val="000D52AB"/>
    <w:rsid w:val="0011676F"/>
    <w:rsid w:val="00181183"/>
    <w:rsid w:val="00185C6A"/>
    <w:rsid w:val="00192868"/>
    <w:rsid w:val="001B711A"/>
    <w:rsid w:val="001D24AF"/>
    <w:rsid w:val="001E49F0"/>
    <w:rsid w:val="002158BF"/>
    <w:rsid w:val="00220470"/>
    <w:rsid w:val="002258EE"/>
    <w:rsid w:val="00231C85"/>
    <w:rsid w:val="00243963"/>
    <w:rsid w:val="00251EE7"/>
    <w:rsid w:val="002601D6"/>
    <w:rsid w:val="002742BE"/>
    <w:rsid w:val="002806BB"/>
    <w:rsid w:val="002B2760"/>
    <w:rsid w:val="002C19E6"/>
    <w:rsid w:val="002D242B"/>
    <w:rsid w:val="002D4408"/>
    <w:rsid w:val="002E085E"/>
    <w:rsid w:val="002E623A"/>
    <w:rsid w:val="00304556"/>
    <w:rsid w:val="0033275A"/>
    <w:rsid w:val="003500CA"/>
    <w:rsid w:val="00372965"/>
    <w:rsid w:val="003758F8"/>
    <w:rsid w:val="003869A7"/>
    <w:rsid w:val="00395814"/>
    <w:rsid w:val="003D68AE"/>
    <w:rsid w:val="003E1C0F"/>
    <w:rsid w:val="003E3E0F"/>
    <w:rsid w:val="003F6AE0"/>
    <w:rsid w:val="004007FF"/>
    <w:rsid w:val="0040465C"/>
    <w:rsid w:val="004069DA"/>
    <w:rsid w:val="00423219"/>
    <w:rsid w:val="00426DF1"/>
    <w:rsid w:val="00427C71"/>
    <w:rsid w:val="0043600A"/>
    <w:rsid w:val="004475DF"/>
    <w:rsid w:val="00474916"/>
    <w:rsid w:val="00496D63"/>
    <w:rsid w:val="004D236B"/>
    <w:rsid w:val="004D64CB"/>
    <w:rsid w:val="004F2694"/>
    <w:rsid w:val="00503BF4"/>
    <w:rsid w:val="00557234"/>
    <w:rsid w:val="00561747"/>
    <w:rsid w:val="00572F72"/>
    <w:rsid w:val="00573D65"/>
    <w:rsid w:val="005B45CC"/>
    <w:rsid w:val="005C75E0"/>
    <w:rsid w:val="00607E22"/>
    <w:rsid w:val="00624603"/>
    <w:rsid w:val="006343C6"/>
    <w:rsid w:val="0067425A"/>
    <w:rsid w:val="006818C9"/>
    <w:rsid w:val="006870B1"/>
    <w:rsid w:val="006B4BC8"/>
    <w:rsid w:val="006D2BB1"/>
    <w:rsid w:val="006E0FAC"/>
    <w:rsid w:val="00714205"/>
    <w:rsid w:val="00731AEC"/>
    <w:rsid w:val="007328EB"/>
    <w:rsid w:val="00743576"/>
    <w:rsid w:val="0075787D"/>
    <w:rsid w:val="00774C02"/>
    <w:rsid w:val="00781FFF"/>
    <w:rsid w:val="0079264F"/>
    <w:rsid w:val="007A6180"/>
    <w:rsid w:val="007B1191"/>
    <w:rsid w:val="007B6126"/>
    <w:rsid w:val="007C02D0"/>
    <w:rsid w:val="007C0F82"/>
    <w:rsid w:val="00801DFE"/>
    <w:rsid w:val="00805608"/>
    <w:rsid w:val="00810DDC"/>
    <w:rsid w:val="0082472D"/>
    <w:rsid w:val="00831FB1"/>
    <w:rsid w:val="00832684"/>
    <w:rsid w:val="00834B57"/>
    <w:rsid w:val="00842EE4"/>
    <w:rsid w:val="00857923"/>
    <w:rsid w:val="008733F2"/>
    <w:rsid w:val="008929AB"/>
    <w:rsid w:val="00897679"/>
    <w:rsid w:val="008A3CD4"/>
    <w:rsid w:val="008B7A1A"/>
    <w:rsid w:val="008C2D23"/>
    <w:rsid w:val="008E65A7"/>
    <w:rsid w:val="008F1EC8"/>
    <w:rsid w:val="008F3E4C"/>
    <w:rsid w:val="009124DD"/>
    <w:rsid w:val="009215E9"/>
    <w:rsid w:val="00933513"/>
    <w:rsid w:val="00941841"/>
    <w:rsid w:val="00942570"/>
    <w:rsid w:val="00975E47"/>
    <w:rsid w:val="00985F10"/>
    <w:rsid w:val="0098767C"/>
    <w:rsid w:val="00993283"/>
    <w:rsid w:val="009E0D14"/>
    <w:rsid w:val="009E535B"/>
    <w:rsid w:val="00A15BDF"/>
    <w:rsid w:val="00A22CE4"/>
    <w:rsid w:val="00A438DE"/>
    <w:rsid w:val="00AA73B7"/>
    <w:rsid w:val="00AB1C3E"/>
    <w:rsid w:val="00AE3717"/>
    <w:rsid w:val="00AF3A2F"/>
    <w:rsid w:val="00B13B1B"/>
    <w:rsid w:val="00B17D33"/>
    <w:rsid w:val="00B27531"/>
    <w:rsid w:val="00B40AAB"/>
    <w:rsid w:val="00B42857"/>
    <w:rsid w:val="00B54CA4"/>
    <w:rsid w:val="00B76710"/>
    <w:rsid w:val="00B927B0"/>
    <w:rsid w:val="00B94C35"/>
    <w:rsid w:val="00BB38DB"/>
    <w:rsid w:val="00BC429A"/>
    <w:rsid w:val="00BD4063"/>
    <w:rsid w:val="00C412FF"/>
    <w:rsid w:val="00C515A4"/>
    <w:rsid w:val="00C52804"/>
    <w:rsid w:val="00C63CA9"/>
    <w:rsid w:val="00C833AB"/>
    <w:rsid w:val="00CA143C"/>
    <w:rsid w:val="00CA4FFD"/>
    <w:rsid w:val="00CB0E1D"/>
    <w:rsid w:val="00CD11F8"/>
    <w:rsid w:val="00CF6181"/>
    <w:rsid w:val="00D00B99"/>
    <w:rsid w:val="00D07555"/>
    <w:rsid w:val="00D130D0"/>
    <w:rsid w:val="00D450A6"/>
    <w:rsid w:val="00D45AE3"/>
    <w:rsid w:val="00D619ED"/>
    <w:rsid w:val="00DA4571"/>
    <w:rsid w:val="00DA70D8"/>
    <w:rsid w:val="00DC45DF"/>
    <w:rsid w:val="00DF538A"/>
    <w:rsid w:val="00DF5ACB"/>
    <w:rsid w:val="00E03F72"/>
    <w:rsid w:val="00E06889"/>
    <w:rsid w:val="00E07235"/>
    <w:rsid w:val="00E10115"/>
    <w:rsid w:val="00E108A1"/>
    <w:rsid w:val="00E936FC"/>
    <w:rsid w:val="00EA1AD0"/>
    <w:rsid w:val="00EB6CDE"/>
    <w:rsid w:val="00EC7039"/>
    <w:rsid w:val="00EC74ED"/>
    <w:rsid w:val="00ED0142"/>
    <w:rsid w:val="00ED1D07"/>
    <w:rsid w:val="00ED21EB"/>
    <w:rsid w:val="00EE04F8"/>
    <w:rsid w:val="00EE5541"/>
    <w:rsid w:val="00EE6F36"/>
    <w:rsid w:val="00EF6A88"/>
    <w:rsid w:val="00F26B6B"/>
    <w:rsid w:val="00F32204"/>
    <w:rsid w:val="00F33535"/>
    <w:rsid w:val="00F37C70"/>
    <w:rsid w:val="00F54DD5"/>
    <w:rsid w:val="00F757CC"/>
    <w:rsid w:val="00F75D4F"/>
    <w:rsid w:val="00F77B2D"/>
    <w:rsid w:val="00F8612A"/>
    <w:rsid w:val="00FE70A4"/>
    <w:rsid w:val="00FF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863489"/>
  <w14:defaultImageDpi w14:val="330"/>
  <w15:docId w15:val="{73C390FA-EB83-48DB-BD5E-D21FEC25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5E9"/>
    <w:pPr>
      <w:spacing w:line="360" w:lineRule="auto"/>
    </w:pPr>
    <w:rPr>
      <w:rFonts w:ascii="Arial" w:hAnsi="Ari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D65"/>
  </w:style>
  <w:style w:type="paragraph" w:styleId="Footer">
    <w:name w:val="footer"/>
    <w:basedOn w:val="Normal"/>
    <w:link w:val="Foot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D65"/>
  </w:style>
  <w:style w:type="paragraph" w:styleId="BalloonText">
    <w:name w:val="Balloon Text"/>
    <w:basedOn w:val="Normal"/>
    <w:link w:val="BalloonTextChar"/>
    <w:uiPriority w:val="99"/>
    <w:semiHidden/>
    <w:unhideWhenUsed/>
    <w:rsid w:val="00573D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6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833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table" w:styleId="TableGrid">
    <w:name w:val="Table Grid"/>
    <w:basedOn w:val="TableNormal"/>
    <w:uiPriority w:val="59"/>
    <w:rsid w:val="00CA4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72F72"/>
    <w:rPr>
      <w:rFonts w:ascii="Times New Roman" w:hAnsi="Times New Roman" w:cs="Times New Roman"/>
      <w:sz w:val="24"/>
    </w:rPr>
  </w:style>
  <w:style w:type="paragraph" w:styleId="Revision">
    <w:name w:val="Revision"/>
    <w:hidden/>
    <w:uiPriority w:val="99"/>
    <w:semiHidden/>
    <w:rsid w:val="00EE5541"/>
    <w:rPr>
      <w:rFonts w:ascii="Arial" w:hAnsi="Arial"/>
      <w:sz w:val="32"/>
    </w:rPr>
  </w:style>
  <w:style w:type="character" w:styleId="Strong">
    <w:name w:val="Strong"/>
    <w:basedOn w:val="DefaultParagraphFont"/>
    <w:uiPriority w:val="22"/>
    <w:qFormat/>
    <w:rsid w:val="00C5280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7C71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7C71"/>
    <w:rPr>
      <w:rFonts w:ascii="Consolas" w:hAnsi="Consola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1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11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11F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1F8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0.JP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Documents\Custom%20Office%20Templates\2018AWARDS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37E201-F30C-427A-B0DD-0644FB7BC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2018AWARDSTEMPLATE.dotx</Template>
  <TotalTime>2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2019-03-14T19:52:00Z</cp:lastPrinted>
  <dcterms:created xsi:type="dcterms:W3CDTF">2019-04-05T19:55:00Z</dcterms:created>
  <dcterms:modified xsi:type="dcterms:W3CDTF">2019-04-05T19:58:00Z</dcterms:modified>
</cp:coreProperties>
</file>