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46631" w14:textId="77777777" w:rsidR="00AF5032" w:rsidRPr="00591FFF" w:rsidRDefault="00293931" w:rsidP="00FA5583">
      <w:pPr>
        <w:ind w:left="-1170" w:right="-1440"/>
        <w:rPr>
          <w:rFonts w:eastAsia="MS Mincho" w:cs="Times New Roman"/>
          <w:b/>
          <w:color w:val="17365D"/>
          <w:sz w:val="40"/>
          <w:szCs w:val="56"/>
        </w:rPr>
        <w:sectPr w:rsidR="00AF5032" w:rsidRPr="00591FFF" w:rsidSect="00FA5583">
          <w:headerReference w:type="even" r:id="rId8"/>
          <w:headerReference w:type="default" r:id="rId9"/>
          <w:footerReference w:type="even" r:id="rId10"/>
          <w:footerReference w:type="default" r:id="rId11"/>
          <w:headerReference w:type="first" r:id="rId12"/>
          <w:footerReference w:type="first" r:id="rId13"/>
          <w:pgSz w:w="12240" w:h="15840"/>
          <w:pgMar w:top="0" w:right="1440" w:bottom="1440" w:left="1440" w:header="0" w:footer="634" w:gutter="0"/>
          <w:cols w:space="720"/>
          <w:titlePg/>
          <w:docGrid w:linePitch="360"/>
        </w:sectPr>
      </w:pPr>
      <w:r w:rsidRPr="00591FFF">
        <w:rPr>
          <w:noProof/>
        </w:rPr>
        <mc:AlternateContent>
          <mc:Choice Requires="wps">
            <w:drawing>
              <wp:anchor distT="0" distB="0" distL="114300" distR="114300" simplePos="0" relativeHeight="251624448" behindDoc="0" locked="0" layoutInCell="1" allowOverlap="1" wp14:anchorId="015EA68E" wp14:editId="4D785ABF">
                <wp:simplePos x="0" y="0"/>
                <wp:positionH relativeFrom="column">
                  <wp:posOffset>-95885</wp:posOffset>
                </wp:positionH>
                <wp:positionV relativeFrom="page">
                  <wp:posOffset>7378834</wp:posOffset>
                </wp:positionV>
                <wp:extent cx="5367655" cy="268478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367655" cy="26847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90C321" w14:textId="77777777" w:rsidR="0082361D" w:rsidRPr="009724C3" w:rsidRDefault="0082361D"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Pr>
                                <w:rFonts w:ascii="Myriad Pro" w:hAnsi="Myriad Pro" w:cs="MuseoSans-900"/>
                                <w:b/>
                                <w:color w:val="FFFFFF" w:themeColor="background1"/>
                                <w:sz w:val="96"/>
                                <w:szCs w:val="96"/>
                                <w14:textOutline w14:w="9525" w14:cap="flat" w14:cmpd="sng" w14:algn="ctr">
                                  <w14:noFill/>
                                  <w14:prstDash w14:val="solid"/>
                                  <w14:round/>
                                </w14:textOutline>
                              </w:rPr>
                              <w:t>Module 5</w:t>
                            </w:r>
                          </w:p>
                          <w:p w14:paraId="469AA60D" w14:textId="77777777" w:rsidR="0082361D" w:rsidRPr="005D5CE1" w:rsidRDefault="0082361D" w:rsidP="005D5CE1">
                            <w:pPr>
                              <w:pStyle w:val="BasicParagraph"/>
                              <w:spacing w:before="115"/>
                              <w:rPr>
                                <w:rFonts w:cs="MuseoSans-500"/>
                                <w:color w:val="FFFFFF" w:themeColor="background1"/>
                                <w:sz w:val="36"/>
                                <w:szCs w:val="36"/>
                                <w14:textOutline w14:w="9525" w14:cap="flat" w14:cmpd="sng" w14:algn="ctr">
                                  <w14:noFill/>
                                  <w14:prstDash w14:val="solid"/>
                                  <w14:round/>
                                </w14:textOutline>
                              </w:rPr>
                            </w:pPr>
                            <w:r w:rsidRPr="005D5CE1">
                              <w:rPr>
                                <w:rFonts w:cs="MuseoSans-500"/>
                                <w:color w:val="FFFFFF" w:themeColor="background1"/>
                                <w:sz w:val="36"/>
                                <w:szCs w:val="36"/>
                                <w14:textOutline w14:w="9525" w14:cap="flat" w14:cmpd="sng" w14:algn="ctr">
                                  <w14:noFill/>
                                  <w14:prstDash w14:val="solid"/>
                                  <w14:round/>
                                </w14:textOutline>
                              </w:rPr>
                              <w:t xml:space="preserve">Establishing High-Quality CTE Data Systems to Inform Decision-making </w:t>
                            </w:r>
                          </w:p>
                          <w:p w14:paraId="35E10B21" w14:textId="77777777" w:rsidR="0082361D" w:rsidRPr="00493D5B" w:rsidRDefault="0082361D"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r>
                              <w:rPr>
                                <w:rFonts w:ascii="Myriad Pro" w:hAnsi="Myriad Pro" w:cs="MuseoSans-300Italic"/>
                                <w:i/>
                                <w:iCs/>
                                <w:color w:val="FFFFFF" w:themeColor="background1"/>
                                <w:sz w:val="32"/>
                                <w:szCs w:val="32"/>
                                <w14:textOutline w14:w="9525" w14:cap="flat" w14:cmpd="sng" w14:algn="ctr">
                                  <w14:noFill/>
                                  <w14:prstDash w14:val="solid"/>
                                  <w14:round/>
                                </w14:textOutline>
                              </w:rPr>
                              <w:t>Summer 2019</w:t>
                            </w:r>
                          </w:p>
                          <w:p w14:paraId="1574B2A1" w14:textId="77777777" w:rsidR="0082361D" w:rsidRPr="00493D5B" w:rsidRDefault="0082361D" w:rsidP="00680436">
                            <w:pPr>
                              <w:pStyle w:val="IntoText"/>
                              <w:ind w:left="360"/>
                              <w:rPr>
                                <w:color w:val="98FF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EA68E" id="_x0000_t202" coordsize="21600,21600" o:spt="202" path="m,l,21600r21600,l21600,xe">
                <v:stroke joinstyle="miter"/>
                <v:path gradientshapeok="t" o:connecttype="rect"/>
              </v:shapetype>
              <v:shape id="Text Box 4" o:spid="_x0000_s1026" type="#_x0000_t202" style="position:absolute;left:0;text-align:left;margin-left:-7.55pt;margin-top:581pt;width:422.65pt;height:211.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" filled="f" stroked="f">
                <v:textbox>
                  <w:txbxContent>
                    <w:p w14:paraId="4290C321" w14:textId="77777777" w:rsidR="0082361D" w:rsidRPr="009724C3" w:rsidRDefault="0082361D"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Pr>
                          <w:rFonts w:ascii="Myriad Pro" w:hAnsi="Myriad Pro" w:cs="MuseoSans-900"/>
                          <w:b/>
                          <w:color w:val="FFFFFF" w:themeColor="background1"/>
                          <w:sz w:val="96"/>
                          <w:szCs w:val="96"/>
                          <w14:textOutline w14:w="9525" w14:cap="flat" w14:cmpd="sng" w14:algn="ctr">
                            <w14:noFill/>
                            <w14:prstDash w14:val="solid"/>
                            <w14:round/>
                          </w14:textOutline>
                        </w:rPr>
                        <w:t>Module 5</w:t>
                      </w:r>
                    </w:p>
                    <w:p w14:paraId="469AA60D" w14:textId="77777777" w:rsidR="0082361D" w:rsidRPr="005D5CE1" w:rsidRDefault="0082361D" w:rsidP="005D5CE1">
                      <w:pPr>
                        <w:pStyle w:val="BasicParagraph"/>
                        <w:spacing w:before="115"/>
                        <w:rPr>
                          <w:rFonts w:cs="MuseoSans-500"/>
                          <w:color w:val="FFFFFF" w:themeColor="background1"/>
                          <w:sz w:val="36"/>
                          <w:szCs w:val="36"/>
                          <w14:textOutline w14:w="9525" w14:cap="flat" w14:cmpd="sng" w14:algn="ctr">
                            <w14:noFill/>
                            <w14:prstDash w14:val="solid"/>
                            <w14:round/>
                          </w14:textOutline>
                        </w:rPr>
                      </w:pPr>
                      <w:r w:rsidRPr="005D5CE1">
                        <w:rPr>
                          <w:rFonts w:cs="MuseoSans-500"/>
                          <w:color w:val="FFFFFF" w:themeColor="background1"/>
                          <w:sz w:val="36"/>
                          <w:szCs w:val="36"/>
                          <w14:textOutline w14:w="9525" w14:cap="flat" w14:cmpd="sng" w14:algn="ctr">
                            <w14:noFill/>
                            <w14:prstDash w14:val="solid"/>
                            <w14:round/>
                          </w14:textOutline>
                        </w:rPr>
                        <w:t xml:space="preserve">Establishing High-Quality CTE Data Systems to Inform Decision-making </w:t>
                      </w:r>
                    </w:p>
                    <w:p w14:paraId="35E10B21" w14:textId="77777777" w:rsidR="0082361D" w:rsidRPr="00493D5B" w:rsidRDefault="0082361D"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r>
                        <w:rPr>
                          <w:rFonts w:ascii="Myriad Pro" w:hAnsi="Myriad Pro" w:cs="MuseoSans-300Italic"/>
                          <w:i/>
                          <w:iCs/>
                          <w:color w:val="FFFFFF" w:themeColor="background1"/>
                          <w:sz w:val="32"/>
                          <w:szCs w:val="32"/>
                          <w14:textOutline w14:w="9525" w14:cap="flat" w14:cmpd="sng" w14:algn="ctr">
                            <w14:noFill/>
                            <w14:prstDash w14:val="solid"/>
                            <w14:round/>
                          </w14:textOutline>
                        </w:rPr>
                        <w:t>Summer 2019</w:t>
                      </w:r>
                    </w:p>
                    <w:p w14:paraId="1574B2A1" w14:textId="77777777" w:rsidR="0082361D" w:rsidRPr="00493D5B" w:rsidRDefault="0082361D" w:rsidP="00680436">
                      <w:pPr>
                        <w:pStyle w:val="IntoText"/>
                        <w:ind w:left="360"/>
                        <w:rPr>
                          <w:color w:val="98FF02"/>
                        </w:rPr>
                      </w:pPr>
                    </w:p>
                  </w:txbxContent>
                </v:textbox>
                <w10:wrap type="square" anchory="page"/>
              </v:shape>
            </w:pict>
          </mc:Fallback>
        </mc:AlternateContent>
      </w:r>
      <w:r w:rsidRPr="00591FFF">
        <w:rPr>
          <w:noProof/>
        </w:rPr>
        <w:drawing>
          <wp:anchor distT="0" distB="0" distL="114300" distR="114300" simplePos="0" relativeHeight="251626496" behindDoc="1" locked="0" layoutInCell="1" allowOverlap="1" wp14:anchorId="51426892" wp14:editId="1D3E3A97">
            <wp:simplePos x="0" y="0"/>
            <wp:positionH relativeFrom="column">
              <wp:posOffset>-914400</wp:posOffset>
            </wp:positionH>
            <wp:positionV relativeFrom="paragraph">
              <wp:posOffset>-170180</wp:posOffset>
            </wp:positionV>
            <wp:extent cx="7776845" cy="10064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76845" cy="1006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13933" w14:textId="77777777" w:rsidR="008A1EEA" w:rsidRPr="00591FFF" w:rsidRDefault="008A1EEA" w:rsidP="008A1EEA">
      <w:pPr>
        <w:pStyle w:val="Header1"/>
        <w:rPr>
          <w:rStyle w:val="Header11"/>
          <w:rFonts w:ascii="Myriad Pro" w:hAnsi="Myriad Pro"/>
        </w:rPr>
        <w:sectPr w:rsidR="008A1EEA" w:rsidRPr="00591FFF" w:rsidSect="002C4ACB">
          <w:footerReference w:type="first" r:id="rId15"/>
          <w:pgSz w:w="12240" w:h="15840"/>
          <w:pgMar w:top="1440" w:right="1440" w:bottom="1440" w:left="1440" w:header="720" w:footer="720" w:gutter="0"/>
          <w:cols w:num="2" w:space="720"/>
          <w:docGrid w:linePitch="360"/>
        </w:sectPr>
      </w:pPr>
    </w:p>
    <w:sdt>
      <w:sdtPr>
        <w:id w:val="-1072804407"/>
        <w:docPartObj>
          <w:docPartGallery w:val="Table of Contents"/>
          <w:docPartUnique/>
        </w:docPartObj>
      </w:sdtPr>
      <w:sdtEndPr>
        <w:rPr>
          <w:rFonts w:ascii="Myriad Pro" w:hAnsi="Myriad Pro" w:cstheme="minorBidi"/>
          <w:b/>
          <w:bCs/>
          <w:noProof/>
          <w:color w:val="auto"/>
          <w:spacing w:val="0"/>
          <w:sz w:val="22"/>
          <w:szCs w:val="22"/>
        </w:rPr>
      </w:sdtEndPr>
      <w:sdtContent>
        <w:p w14:paraId="000C1360" w14:textId="77777777" w:rsidR="00591FFF" w:rsidRPr="00591FFF" w:rsidRDefault="00591FFF" w:rsidP="00591FFF">
          <w:pPr>
            <w:pStyle w:val="AdvanceHeader"/>
          </w:pPr>
          <w:r w:rsidRPr="00591FFF">
            <w:t>Contents</w:t>
          </w:r>
        </w:p>
        <w:p w14:paraId="170080A2" w14:textId="77777777" w:rsidR="005B562C" w:rsidRDefault="00591FFF">
          <w:pPr>
            <w:pStyle w:val="TOC1"/>
            <w:tabs>
              <w:tab w:val="right" w:leader="dot" w:pos="10160"/>
            </w:tabs>
            <w:rPr>
              <w:rFonts w:asciiTheme="minorHAnsi" w:hAnsiTheme="minorHAnsi" w:cstheme="minorBidi"/>
              <w:noProof/>
            </w:rPr>
          </w:pPr>
          <w:r w:rsidRPr="00591FFF">
            <w:rPr>
              <w:b/>
              <w:bCs/>
              <w:noProof/>
            </w:rPr>
            <w:fldChar w:fldCharType="begin"/>
          </w:r>
          <w:r w:rsidRPr="00591FFF">
            <w:rPr>
              <w:b/>
              <w:bCs/>
              <w:noProof/>
            </w:rPr>
            <w:instrText xml:space="preserve"> TOC \o "1-3" \h \z \u </w:instrText>
          </w:r>
          <w:r w:rsidRPr="00591FFF">
            <w:rPr>
              <w:b/>
              <w:bCs/>
              <w:noProof/>
            </w:rPr>
            <w:fldChar w:fldCharType="separate"/>
          </w:r>
          <w:bookmarkStart w:id="0" w:name="_GoBack"/>
          <w:bookmarkEnd w:id="0"/>
          <w:r w:rsidR="005B562C" w:rsidRPr="0032267F">
            <w:rPr>
              <w:rStyle w:val="Hyperlink"/>
              <w:noProof/>
            </w:rPr>
            <w:fldChar w:fldCharType="begin"/>
          </w:r>
          <w:r w:rsidR="005B562C" w:rsidRPr="0032267F">
            <w:rPr>
              <w:rStyle w:val="Hyperlink"/>
              <w:noProof/>
            </w:rPr>
            <w:instrText xml:space="preserve"> </w:instrText>
          </w:r>
          <w:r w:rsidR="005B562C">
            <w:rPr>
              <w:noProof/>
            </w:rPr>
            <w:instrText>HYPERLINK \l "_Toc11611113"</w:instrText>
          </w:r>
          <w:r w:rsidR="005B562C" w:rsidRPr="0032267F">
            <w:rPr>
              <w:rStyle w:val="Hyperlink"/>
              <w:noProof/>
            </w:rPr>
            <w:instrText xml:space="preserve"> </w:instrText>
          </w:r>
          <w:r w:rsidR="005B562C" w:rsidRPr="0032267F">
            <w:rPr>
              <w:rStyle w:val="Hyperlink"/>
              <w:noProof/>
            </w:rPr>
          </w:r>
          <w:r w:rsidR="005B562C" w:rsidRPr="0032267F">
            <w:rPr>
              <w:rStyle w:val="Hyperlink"/>
              <w:noProof/>
            </w:rPr>
            <w:fldChar w:fldCharType="separate"/>
          </w:r>
          <w:r w:rsidR="005B562C" w:rsidRPr="0032267F">
            <w:rPr>
              <w:rStyle w:val="Hyperlink"/>
              <w:noProof/>
            </w:rPr>
            <w:t>How to Use the Modules</w:t>
          </w:r>
          <w:r w:rsidR="005B562C">
            <w:rPr>
              <w:noProof/>
              <w:webHidden/>
            </w:rPr>
            <w:tab/>
          </w:r>
          <w:r w:rsidR="005B562C">
            <w:rPr>
              <w:noProof/>
              <w:webHidden/>
            </w:rPr>
            <w:fldChar w:fldCharType="begin"/>
          </w:r>
          <w:r w:rsidR="005B562C">
            <w:rPr>
              <w:noProof/>
              <w:webHidden/>
            </w:rPr>
            <w:instrText xml:space="preserve"> PAGEREF _Toc11611113 \h </w:instrText>
          </w:r>
          <w:r w:rsidR="005B562C">
            <w:rPr>
              <w:noProof/>
              <w:webHidden/>
            </w:rPr>
          </w:r>
          <w:r w:rsidR="005B562C">
            <w:rPr>
              <w:noProof/>
              <w:webHidden/>
            </w:rPr>
            <w:fldChar w:fldCharType="separate"/>
          </w:r>
          <w:r w:rsidR="005B562C">
            <w:rPr>
              <w:noProof/>
              <w:webHidden/>
            </w:rPr>
            <w:t>3</w:t>
          </w:r>
          <w:r w:rsidR="005B562C">
            <w:rPr>
              <w:noProof/>
              <w:webHidden/>
            </w:rPr>
            <w:fldChar w:fldCharType="end"/>
          </w:r>
          <w:r w:rsidR="005B562C" w:rsidRPr="0032267F">
            <w:rPr>
              <w:rStyle w:val="Hyperlink"/>
              <w:noProof/>
            </w:rPr>
            <w:fldChar w:fldCharType="end"/>
          </w:r>
        </w:p>
        <w:p w14:paraId="09537E27" w14:textId="77777777" w:rsidR="005B562C" w:rsidRDefault="005B562C">
          <w:pPr>
            <w:pStyle w:val="TOC1"/>
            <w:tabs>
              <w:tab w:val="right" w:leader="dot" w:pos="10160"/>
            </w:tabs>
            <w:rPr>
              <w:rFonts w:asciiTheme="minorHAnsi" w:hAnsiTheme="minorHAnsi" w:cstheme="minorBidi"/>
              <w:noProof/>
            </w:rPr>
          </w:pPr>
          <w:hyperlink w:anchor="_Toc11611114" w:history="1">
            <w:r w:rsidRPr="0032267F">
              <w:rPr>
                <w:rStyle w:val="Hyperlink"/>
                <w:noProof/>
              </w:rPr>
              <w:t>Getting Started</w:t>
            </w:r>
            <w:r>
              <w:rPr>
                <w:noProof/>
                <w:webHidden/>
              </w:rPr>
              <w:tab/>
            </w:r>
            <w:r>
              <w:rPr>
                <w:noProof/>
                <w:webHidden/>
              </w:rPr>
              <w:fldChar w:fldCharType="begin"/>
            </w:r>
            <w:r>
              <w:rPr>
                <w:noProof/>
                <w:webHidden/>
              </w:rPr>
              <w:instrText xml:space="preserve"> PAGEREF _Toc11611114 \h </w:instrText>
            </w:r>
            <w:r>
              <w:rPr>
                <w:noProof/>
                <w:webHidden/>
              </w:rPr>
            </w:r>
            <w:r>
              <w:rPr>
                <w:noProof/>
                <w:webHidden/>
              </w:rPr>
              <w:fldChar w:fldCharType="separate"/>
            </w:r>
            <w:r>
              <w:rPr>
                <w:noProof/>
                <w:webHidden/>
              </w:rPr>
              <w:t>4</w:t>
            </w:r>
            <w:r>
              <w:rPr>
                <w:noProof/>
                <w:webHidden/>
              </w:rPr>
              <w:fldChar w:fldCharType="end"/>
            </w:r>
          </w:hyperlink>
        </w:p>
        <w:p w14:paraId="631B5397" w14:textId="77777777" w:rsidR="005B562C" w:rsidRDefault="005B562C">
          <w:pPr>
            <w:pStyle w:val="TOC2"/>
            <w:tabs>
              <w:tab w:val="right" w:leader="dot" w:pos="10160"/>
            </w:tabs>
            <w:rPr>
              <w:rFonts w:asciiTheme="minorHAnsi" w:hAnsiTheme="minorHAnsi" w:cstheme="minorBidi"/>
              <w:noProof/>
            </w:rPr>
          </w:pPr>
          <w:hyperlink w:anchor="_Toc11611115" w:history="1">
            <w:r w:rsidRPr="0032267F">
              <w:rPr>
                <w:rStyle w:val="Hyperlink"/>
                <w:noProof/>
              </w:rPr>
              <w:t>Module Objectives and Pre-Module Survey</w:t>
            </w:r>
            <w:r>
              <w:rPr>
                <w:noProof/>
                <w:webHidden/>
              </w:rPr>
              <w:tab/>
            </w:r>
            <w:r>
              <w:rPr>
                <w:noProof/>
                <w:webHidden/>
              </w:rPr>
              <w:fldChar w:fldCharType="begin"/>
            </w:r>
            <w:r>
              <w:rPr>
                <w:noProof/>
                <w:webHidden/>
              </w:rPr>
              <w:instrText xml:space="preserve"> PAGEREF _Toc11611115 \h </w:instrText>
            </w:r>
            <w:r>
              <w:rPr>
                <w:noProof/>
                <w:webHidden/>
              </w:rPr>
            </w:r>
            <w:r>
              <w:rPr>
                <w:noProof/>
                <w:webHidden/>
              </w:rPr>
              <w:fldChar w:fldCharType="separate"/>
            </w:r>
            <w:r>
              <w:rPr>
                <w:noProof/>
                <w:webHidden/>
              </w:rPr>
              <w:t>4</w:t>
            </w:r>
            <w:r>
              <w:rPr>
                <w:noProof/>
                <w:webHidden/>
              </w:rPr>
              <w:fldChar w:fldCharType="end"/>
            </w:r>
          </w:hyperlink>
        </w:p>
        <w:p w14:paraId="2A62B541" w14:textId="77777777" w:rsidR="005B562C" w:rsidRDefault="005B562C">
          <w:pPr>
            <w:pStyle w:val="TOC2"/>
            <w:tabs>
              <w:tab w:val="right" w:leader="dot" w:pos="10160"/>
            </w:tabs>
            <w:rPr>
              <w:rFonts w:asciiTheme="minorHAnsi" w:hAnsiTheme="minorHAnsi" w:cstheme="minorBidi"/>
              <w:noProof/>
            </w:rPr>
          </w:pPr>
          <w:hyperlink w:anchor="_Toc11611116" w:history="1">
            <w:r w:rsidRPr="0032267F">
              <w:rPr>
                <w:rStyle w:val="Hyperlink"/>
                <w:noProof/>
              </w:rPr>
              <w:t>Why Assess?</w:t>
            </w:r>
            <w:r>
              <w:rPr>
                <w:noProof/>
                <w:webHidden/>
              </w:rPr>
              <w:tab/>
            </w:r>
            <w:r>
              <w:rPr>
                <w:noProof/>
                <w:webHidden/>
              </w:rPr>
              <w:fldChar w:fldCharType="begin"/>
            </w:r>
            <w:r>
              <w:rPr>
                <w:noProof/>
                <w:webHidden/>
              </w:rPr>
              <w:instrText xml:space="preserve"> PAGEREF _Toc11611116 \h </w:instrText>
            </w:r>
            <w:r>
              <w:rPr>
                <w:noProof/>
                <w:webHidden/>
              </w:rPr>
            </w:r>
            <w:r>
              <w:rPr>
                <w:noProof/>
                <w:webHidden/>
              </w:rPr>
              <w:fldChar w:fldCharType="separate"/>
            </w:r>
            <w:r>
              <w:rPr>
                <w:noProof/>
                <w:webHidden/>
              </w:rPr>
              <w:t>5</w:t>
            </w:r>
            <w:r>
              <w:rPr>
                <w:noProof/>
                <w:webHidden/>
              </w:rPr>
              <w:fldChar w:fldCharType="end"/>
            </w:r>
          </w:hyperlink>
        </w:p>
        <w:p w14:paraId="27D03995" w14:textId="77777777" w:rsidR="005B562C" w:rsidRDefault="005B562C">
          <w:pPr>
            <w:pStyle w:val="TOC1"/>
            <w:tabs>
              <w:tab w:val="right" w:leader="dot" w:pos="10160"/>
            </w:tabs>
            <w:rPr>
              <w:rFonts w:asciiTheme="minorHAnsi" w:hAnsiTheme="minorHAnsi" w:cstheme="minorBidi"/>
              <w:noProof/>
            </w:rPr>
          </w:pPr>
          <w:hyperlink w:anchor="_Toc11611117" w:history="1">
            <w:r w:rsidRPr="0032267F">
              <w:rPr>
                <w:rStyle w:val="Hyperlink"/>
                <w:noProof/>
              </w:rPr>
              <w:t>Section 1: Determining Your State’s Data Needs</w:t>
            </w:r>
            <w:r>
              <w:rPr>
                <w:noProof/>
                <w:webHidden/>
              </w:rPr>
              <w:tab/>
            </w:r>
            <w:r>
              <w:rPr>
                <w:noProof/>
                <w:webHidden/>
              </w:rPr>
              <w:fldChar w:fldCharType="begin"/>
            </w:r>
            <w:r>
              <w:rPr>
                <w:noProof/>
                <w:webHidden/>
              </w:rPr>
              <w:instrText xml:space="preserve"> PAGEREF _Toc11611117 \h </w:instrText>
            </w:r>
            <w:r>
              <w:rPr>
                <w:noProof/>
                <w:webHidden/>
              </w:rPr>
            </w:r>
            <w:r>
              <w:rPr>
                <w:noProof/>
                <w:webHidden/>
              </w:rPr>
              <w:fldChar w:fldCharType="separate"/>
            </w:r>
            <w:r>
              <w:rPr>
                <w:noProof/>
                <w:webHidden/>
              </w:rPr>
              <w:t>7</w:t>
            </w:r>
            <w:r>
              <w:rPr>
                <w:noProof/>
                <w:webHidden/>
              </w:rPr>
              <w:fldChar w:fldCharType="end"/>
            </w:r>
          </w:hyperlink>
        </w:p>
        <w:p w14:paraId="7A3DE117" w14:textId="77777777" w:rsidR="005B562C" w:rsidRDefault="005B562C">
          <w:pPr>
            <w:pStyle w:val="TOC3"/>
            <w:tabs>
              <w:tab w:val="right" w:leader="dot" w:pos="10160"/>
            </w:tabs>
            <w:rPr>
              <w:rFonts w:asciiTheme="minorHAnsi" w:hAnsiTheme="minorHAnsi" w:cstheme="minorBidi"/>
              <w:noProof/>
            </w:rPr>
          </w:pPr>
          <w:hyperlink w:anchor="_Toc11611118" w:history="1">
            <w:r w:rsidRPr="0032267F">
              <w:rPr>
                <w:rStyle w:val="Hyperlink"/>
                <w:noProof/>
              </w:rPr>
              <w:t>Activity</w:t>
            </w:r>
            <w:r>
              <w:rPr>
                <w:noProof/>
                <w:webHidden/>
              </w:rPr>
              <w:tab/>
            </w:r>
            <w:r>
              <w:rPr>
                <w:noProof/>
                <w:webHidden/>
              </w:rPr>
              <w:fldChar w:fldCharType="begin"/>
            </w:r>
            <w:r>
              <w:rPr>
                <w:noProof/>
                <w:webHidden/>
              </w:rPr>
              <w:instrText xml:space="preserve"> PAGEREF _Toc11611118 \h </w:instrText>
            </w:r>
            <w:r>
              <w:rPr>
                <w:noProof/>
                <w:webHidden/>
              </w:rPr>
            </w:r>
            <w:r>
              <w:rPr>
                <w:noProof/>
                <w:webHidden/>
              </w:rPr>
              <w:fldChar w:fldCharType="separate"/>
            </w:r>
            <w:r>
              <w:rPr>
                <w:noProof/>
                <w:webHidden/>
              </w:rPr>
              <w:t>8</w:t>
            </w:r>
            <w:r>
              <w:rPr>
                <w:noProof/>
                <w:webHidden/>
              </w:rPr>
              <w:fldChar w:fldCharType="end"/>
            </w:r>
          </w:hyperlink>
        </w:p>
        <w:p w14:paraId="32F13900" w14:textId="77777777" w:rsidR="005B562C" w:rsidRDefault="005B562C">
          <w:pPr>
            <w:pStyle w:val="TOC2"/>
            <w:tabs>
              <w:tab w:val="right" w:leader="dot" w:pos="10160"/>
            </w:tabs>
            <w:rPr>
              <w:rFonts w:asciiTheme="minorHAnsi" w:hAnsiTheme="minorHAnsi" w:cstheme="minorBidi"/>
              <w:noProof/>
            </w:rPr>
          </w:pPr>
          <w:hyperlink w:anchor="_Toc11611119" w:history="1">
            <w:r w:rsidRPr="0032267F">
              <w:rPr>
                <w:rStyle w:val="Hyperlink"/>
                <w:noProof/>
              </w:rPr>
              <w:t>Annual Data Requests Checklist</w:t>
            </w:r>
            <w:r>
              <w:rPr>
                <w:noProof/>
                <w:webHidden/>
              </w:rPr>
              <w:tab/>
            </w:r>
            <w:r>
              <w:rPr>
                <w:noProof/>
                <w:webHidden/>
              </w:rPr>
              <w:fldChar w:fldCharType="begin"/>
            </w:r>
            <w:r>
              <w:rPr>
                <w:noProof/>
                <w:webHidden/>
              </w:rPr>
              <w:instrText xml:space="preserve"> PAGEREF _Toc11611119 \h </w:instrText>
            </w:r>
            <w:r>
              <w:rPr>
                <w:noProof/>
                <w:webHidden/>
              </w:rPr>
            </w:r>
            <w:r>
              <w:rPr>
                <w:noProof/>
                <w:webHidden/>
              </w:rPr>
              <w:fldChar w:fldCharType="separate"/>
            </w:r>
            <w:r>
              <w:rPr>
                <w:noProof/>
                <w:webHidden/>
              </w:rPr>
              <w:t>9</w:t>
            </w:r>
            <w:r>
              <w:rPr>
                <w:noProof/>
                <w:webHidden/>
              </w:rPr>
              <w:fldChar w:fldCharType="end"/>
            </w:r>
          </w:hyperlink>
        </w:p>
        <w:p w14:paraId="6B248266" w14:textId="77777777" w:rsidR="005B562C" w:rsidRDefault="005B562C">
          <w:pPr>
            <w:pStyle w:val="TOC1"/>
            <w:tabs>
              <w:tab w:val="right" w:leader="dot" w:pos="10160"/>
            </w:tabs>
            <w:rPr>
              <w:rFonts w:asciiTheme="minorHAnsi" w:hAnsiTheme="minorHAnsi" w:cstheme="minorBidi"/>
              <w:noProof/>
            </w:rPr>
          </w:pPr>
          <w:hyperlink w:anchor="_Toc11611120" w:history="1">
            <w:r w:rsidRPr="0032267F">
              <w:rPr>
                <w:rStyle w:val="Hyperlink"/>
                <w:noProof/>
              </w:rPr>
              <w:t>Section 2: Answering the Research Questions</w:t>
            </w:r>
            <w:r>
              <w:rPr>
                <w:noProof/>
                <w:webHidden/>
              </w:rPr>
              <w:tab/>
            </w:r>
            <w:r>
              <w:rPr>
                <w:noProof/>
                <w:webHidden/>
              </w:rPr>
              <w:fldChar w:fldCharType="begin"/>
            </w:r>
            <w:r>
              <w:rPr>
                <w:noProof/>
                <w:webHidden/>
              </w:rPr>
              <w:instrText xml:space="preserve"> PAGEREF _Toc11611120 \h </w:instrText>
            </w:r>
            <w:r>
              <w:rPr>
                <w:noProof/>
                <w:webHidden/>
              </w:rPr>
            </w:r>
            <w:r>
              <w:rPr>
                <w:noProof/>
                <w:webHidden/>
              </w:rPr>
              <w:fldChar w:fldCharType="separate"/>
            </w:r>
            <w:r>
              <w:rPr>
                <w:noProof/>
                <w:webHidden/>
              </w:rPr>
              <w:t>10</w:t>
            </w:r>
            <w:r>
              <w:rPr>
                <w:noProof/>
                <w:webHidden/>
              </w:rPr>
              <w:fldChar w:fldCharType="end"/>
            </w:r>
          </w:hyperlink>
        </w:p>
        <w:p w14:paraId="72AB753E" w14:textId="77777777" w:rsidR="005B562C" w:rsidRDefault="005B562C">
          <w:pPr>
            <w:pStyle w:val="TOC2"/>
            <w:tabs>
              <w:tab w:val="right" w:leader="dot" w:pos="10160"/>
            </w:tabs>
            <w:rPr>
              <w:rFonts w:asciiTheme="minorHAnsi" w:hAnsiTheme="minorHAnsi" w:cstheme="minorBidi"/>
              <w:noProof/>
            </w:rPr>
          </w:pPr>
          <w:hyperlink w:anchor="_Toc11611121" w:history="1">
            <w:r w:rsidRPr="0032267F">
              <w:rPr>
                <w:rStyle w:val="Hyperlink"/>
                <w:noProof/>
              </w:rPr>
              <w:t>Deconstructing the Question</w:t>
            </w:r>
            <w:r>
              <w:rPr>
                <w:noProof/>
                <w:webHidden/>
              </w:rPr>
              <w:tab/>
            </w:r>
            <w:r>
              <w:rPr>
                <w:noProof/>
                <w:webHidden/>
              </w:rPr>
              <w:fldChar w:fldCharType="begin"/>
            </w:r>
            <w:r>
              <w:rPr>
                <w:noProof/>
                <w:webHidden/>
              </w:rPr>
              <w:instrText xml:space="preserve"> PAGEREF _Toc11611121 \h </w:instrText>
            </w:r>
            <w:r>
              <w:rPr>
                <w:noProof/>
                <w:webHidden/>
              </w:rPr>
            </w:r>
            <w:r>
              <w:rPr>
                <w:noProof/>
                <w:webHidden/>
              </w:rPr>
              <w:fldChar w:fldCharType="separate"/>
            </w:r>
            <w:r>
              <w:rPr>
                <w:noProof/>
                <w:webHidden/>
              </w:rPr>
              <w:t>10</w:t>
            </w:r>
            <w:r>
              <w:rPr>
                <w:noProof/>
                <w:webHidden/>
              </w:rPr>
              <w:fldChar w:fldCharType="end"/>
            </w:r>
          </w:hyperlink>
        </w:p>
        <w:p w14:paraId="36BDC4D5" w14:textId="77777777" w:rsidR="005B562C" w:rsidRDefault="005B562C">
          <w:pPr>
            <w:pStyle w:val="TOC3"/>
            <w:tabs>
              <w:tab w:val="right" w:leader="dot" w:pos="10160"/>
            </w:tabs>
            <w:rPr>
              <w:rFonts w:asciiTheme="minorHAnsi" w:hAnsiTheme="minorHAnsi" w:cstheme="minorBidi"/>
              <w:noProof/>
            </w:rPr>
          </w:pPr>
          <w:hyperlink w:anchor="_Toc11611122" w:history="1">
            <w:r w:rsidRPr="0032267F">
              <w:rPr>
                <w:rStyle w:val="Hyperlink"/>
                <w:iCs/>
                <w:noProof/>
              </w:rPr>
              <w:t>Step 1: Selecting the Variables</w:t>
            </w:r>
            <w:r>
              <w:rPr>
                <w:noProof/>
                <w:webHidden/>
              </w:rPr>
              <w:tab/>
            </w:r>
            <w:r>
              <w:rPr>
                <w:noProof/>
                <w:webHidden/>
              </w:rPr>
              <w:fldChar w:fldCharType="begin"/>
            </w:r>
            <w:r>
              <w:rPr>
                <w:noProof/>
                <w:webHidden/>
              </w:rPr>
              <w:instrText xml:space="preserve"> PAGEREF _Toc11611122 \h </w:instrText>
            </w:r>
            <w:r>
              <w:rPr>
                <w:noProof/>
                <w:webHidden/>
              </w:rPr>
            </w:r>
            <w:r>
              <w:rPr>
                <w:noProof/>
                <w:webHidden/>
              </w:rPr>
              <w:fldChar w:fldCharType="separate"/>
            </w:r>
            <w:r>
              <w:rPr>
                <w:noProof/>
                <w:webHidden/>
              </w:rPr>
              <w:t>10</w:t>
            </w:r>
            <w:r>
              <w:rPr>
                <w:noProof/>
                <w:webHidden/>
              </w:rPr>
              <w:fldChar w:fldCharType="end"/>
            </w:r>
          </w:hyperlink>
        </w:p>
        <w:p w14:paraId="2934FC37" w14:textId="77777777" w:rsidR="005B562C" w:rsidRDefault="005B562C">
          <w:pPr>
            <w:pStyle w:val="TOC3"/>
            <w:tabs>
              <w:tab w:val="right" w:leader="dot" w:pos="10160"/>
            </w:tabs>
            <w:rPr>
              <w:rFonts w:asciiTheme="minorHAnsi" w:hAnsiTheme="minorHAnsi" w:cstheme="minorBidi"/>
              <w:noProof/>
            </w:rPr>
          </w:pPr>
          <w:hyperlink w:anchor="_Toc11611123" w:history="1">
            <w:r w:rsidRPr="0032267F">
              <w:rPr>
                <w:rStyle w:val="Hyperlink"/>
                <w:noProof/>
              </w:rPr>
              <w:t>Step 2: Sourcing the Data</w:t>
            </w:r>
            <w:r>
              <w:rPr>
                <w:noProof/>
                <w:webHidden/>
              </w:rPr>
              <w:tab/>
            </w:r>
            <w:r>
              <w:rPr>
                <w:noProof/>
                <w:webHidden/>
              </w:rPr>
              <w:fldChar w:fldCharType="begin"/>
            </w:r>
            <w:r>
              <w:rPr>
                <w:noProof/>
                <w:webHidden/>
              </w:rPr>
              <w:instrText xml:space="preserve"> PAGEREF _Toc11611123 \h </w:instrText>
            </w:r>
            <w:r>
              <w:rPr>
                <w:noProof/>
                <w:webHidden/>
              </w:rPr>
            </w:r>
            <w:r>
              <w:rPr>
                <w:noProof/>
                <w:webHidden/>
              </w:rPr>
              <w:fldChar w:fldCharType="separate"/>
            </w:r>
            <w:r>
              <w:rPr>
                <w:noProof/>
                <w:webHidden/>
              </w:rPr>
              <w:t>12</w:t>
            </w:r>
            <w:r>
              <w:rPr>
                <w:noProof/>
                <w:webHidden/>
              </w:rPr>
              <w:fldChar w:fldCharType="end"/>
            </w:r>
          </w:hyperlink>
        </w:p>
        <w:p w14:paraId="70BCA5D7" w14:textId="77777777" w:rsidR="005B562C" w:rsidRDefault="005B562C">
          <w:pPr>
            <w:pStyle w:val="TOC3"/>
            <w:tabs>
              <w:tab w:val="right" w:leader="dot" w:pos="10160"/>
            </w:tabs>
            <w:rPr>
              <w:rFonts w:asciiTheme="minorHAnsi" w:hAnsiTheme="minorHAnsi" w:cstheme="minorBidi"/>
              <w:noProof/>
            </w:rPr>
          </w:pPr>
          <w:hyperlink w:anchor="_Toc11611124" w:history="1">
            <w:r w:rsidRPr="0032267F">
              <w:rPr>
                <w:rStyle w:val="Hyperlink"/>
                <w:noProof/>
              </w:rPr>
              <w:t>Step 3: Constructing the Measure</w:t>
            </w:r>
            <w:r>
              <w:rPr>
                <w:noProof/>
                <w:webHidden/>
              </w:rPr>
              <w:tab/>
            </w:r>
            <w:r>
              <w:rPr>
                <w:noProof/>
                <w:webHidden/>
              </w:rPr>
              <w:fldChar w:fldCharType="begin"/>
            </w:r>
            <w:r>
              <w:rPr>
                <w:noProof/>
                <w:webHidden/>
              </w:rPr>
              <w:instrText xml:space="preserve"> PAGEREF _Toc11611124 \h </w:instrText>
            </w:r>
            <w:r>
              <w:rPr>
                <w:noProof/>
                <w:webHidden/>
              </w:rPr>
            </w:r>
            <w:r>
              <w:rPr>
                <w:noProof/>
                <w:webHidden/>
              </w:rPr>
              <w:fldChar w:fldCharType="separate"/>
            </w:r>
            <w:r>
              <w:rPr>
                <w:noProof/>
                <w:webHidden/>
              </w:rPr>
              <w:t>14</w:t>
            </w:r>
            <w:r>
              <w:rPr>
                <w:noProof/>
                <w:webHidden/>
              </w:rPr>
              <w:fldChar w:fldCharType="end"/>
            </w:r>
          </w:hyperlink>
        </w:p>
        <w:p w14:paraId="10331D79" w14:textId="77777777" w:rsidR="005B562C" w:rsidRDefault="005B562C">
          <w:pPr>
            <w:pStyle w:val="TOC1"/>
            <w:tabs>
              <w:tab w:val="right" w:leader="dot" w:pos="10160"/>
            </w:tabs>
            <w:rPr>
              <w:rFonts w:asciiTheme="minorHAnsi" w:hAnsiTheme="minorHAnsi" w:cstheme="minorBidi"/>
              <w:noProof/>
            </w:rPr>
          </w:pPr>
          <w:hyperlink w:anchor="_Toc11611125" w:history="1">
            <w:r w:rsidRPr="0032267F">
              <w:rPr>
                <w:rStyle w:val="Hyperlink"/>
                <w:noProof/>
              </w:rPr>
              <w:t>Section 3: Ensuring Data Quality</w:t>
            </w:r>
            <w:r>
              <w:rPr>
                <w:noProof/>
                <w:webHidden/>
              </w:rPr>
              <w:tab/>
            </w:r>
            <w:r>
              <w:rPr>
                <w:noProof/>
                <w:webHidden/>
              </w:rPr>
              <w:fldChar w:fldCharType="begin"/>
            </w:r>
            <w:r>
              <w:rPr>
                <w:noProof/>
                <w:webHidden/>
              </w:rPr>
              <w:instrText xml:space="preserve"> PAGEREF _Toc11611125 \h </w:instrText>
            </w:r>
            <w:r>
              <w:rPr>
                <w:noProof/>
                <w:webHidden/>
              </w:rPr>
            </w:r>
            <w:r>
              <w:rPr>
                <w:noProof/>
                <w:webHidden/>
              </w:rPr>
              <w:fldChar w:fldCharType="separate"/>
            </w:r>
            <w:r>
              <w:rPr>
                <w:noProof/>
                <w:webHidden/>
              </w:rPr>
              <w:t>18</w:t>
            </w:r>
            <w:r>
              <w:rPr>
                <w:noProof/>
                <w:webHidden/>
              </w:rPr>
              <w:fldChar w:fldCharType="end"/>
            </w:r>
          </w:hyperlink>
        </w:p>
        <w:p w14:paraId="13FE61E2" w14:textId="77777777" w:rsidR="005B562C" w:rsidRDefault="005B562C">
          <w:pPr>
            <w:pStyle w:val="TOC2"/>
            <w:tabs>
              <w:tab w:val="right" w:leader="dot" w:pos="10160"/>
            </w:tabs>
            <w:rPr>
              <w:rFonts w:asciiTheme="minorHAnsi" w:hAnsiTheme="minorHAnsi" w:cstheme="minorBidi"/>
              <w:noProof/>
            </w:rPr>
          </w:pPr>
          <w:hyperlink w:anchor="_Toc11611126" w:history="1">
            <w:r w:rsidRPr="0032267F">
              <w:rPr>
                <w:rStyle w:val="Hyperlink"/>
                <w:noProof/>
              </w:rPr>
              <w:t>Defining Data Elements</w:t>
            </w:r>
            <w:r>
              <w:rPr>
                <w:noProof/>
                <w:webHidden/>
              </w:rPr>
              <w:tab/>
            </w:r>
            <w:r>
              <w:rPr>
                <w:noProof/>
                <w:webHidden/>
              </w:rPr>
              <w:fldChar w:fldCharType="begin"/>
            </w:r>
            <w:r>
              <w:rPr>
                <w:noProof/>
                <w:webHidden/>
              </w:rPr>
              <w:instrText xml:space="preserve"> PAGEREF _Toc11611126 \h </w:instrText>
            </w:r>
            <w:r>
              <w:rPr>
                <w:noProof/>
                <w:webHidden/>
              </w:rPr>
            </w:r>
            <w:r>
              <w:rPr>
                <w:noProof/>
                <w:webHidden/>
              </w:rPr>
              <w:fldChar w:fldCharType="separate"/>
            </w:r>
            <w:r>
              <w:rPr>
                <w:noProof/>
                <w:webHidden/>
              </w:rPr>
              <w:t>18</w:t>
            </w:r>
            <w:r>
              <w:rPr>
                <w:noProof/>
                <w:webHidden/>
              </w:rPr>
              <w:fldChar w:fldCharType="end"/>
            </w:r>
          </w:hyperlink>
        </w:p>
        <w:p w14:paraId="20FDD40D" w14:textId="77777777" w:rsidR="005B562C" w:rsidRDefault="005B562C">
          <w:pPr>
            <w:pStyle w:val="TOC2"/>
            <w:tabs>
              <w:tab w:val="right" w:leader="dot" w:pos="10160"/>
            </w:tabs>
            <w:rPr>
              <w:rFonts w:asciiTheme="minorHAnsi" w:hAnsiTheme="minorHAnsi" w:cstheme="minorBidi"/>
              <w:noProof/>
            </w:rPr>
          </w:pPr>
          <w:hyperlink w:anchor="_Toc11611127" w:history="1">
            <w:r w:rsidRPr="0032267F">
              <w:rPr>
                <w:rStyle w:val="Hyperlink"/>
                <w:noProof/>
              </w:rPr>
              <w:t>Adopting Rigorous Data Collection Methods</w:t>
            </w:r>
            <w:r>
              <w:rPr>
                <w:noProof/>
                <w:webHidden/>
              </w:rPr>
              <w:tab/>
            </w:r>
            <w:r>
              <w:rPr>
                <w:noProof/>
                <w:webHidden/>
              </w:rPr>
              <w:fldChar w:fldCharType="begin"/>
            </w:r>
            <w:r>
              <w:rPr>
                <w:noProof/>
                <w:webHidden/>
              </w:rPr>
              <w:instrText xml:space="preserve"> PAGEREF _Toc11611127 \h </w:instrText>
            </w:r>
            <w:r>
              <w:rPr>
                <w:noProof/>
                <w:webHidden/>
              </w:rPr>
            </w:r>
            <w:r>
              <w:rPr>
                <w:noProof/>
                <w:webHidden/>
              </w:rPr>
              <w:fldChar w:fldCharType="separate"/>
            </w:r>
            <w:r>
              <w:rPr>
                <w:noProof/>
                <w:webHidden/>
              </w:rPr>
              <w:t>20</w:t>
            </w:r>
            <w:r>
              <w:rPr>
                <w:noProof/>
                <w:webHidden/>
              </w:rPr>
              <w:fldChar w:fldCharType="end"/>
            </w:r>
          </w:hyperlink>
        </w:p>
        <w:p w14:paraId="44BCABFF" w14:textId="77777777" w:rsidR="005B562C" w:rsidRDefault="005B562C">
          <w:pPr>
            <w:pStyle w:val="TOC2"/>
            <w:tabs>
              <w:tab w:val="right" w:leader="dot" w:pos="10160"/>
            </w:tabs>
            <w:rPr>
              <w:rFonts w:asciiTheme="minorHAnsi" w:hAnsiTheme="minorHAnsi" w:cstheme="minorBidi"/>
              <w:noProof/>
            </w:rPr>
          </w:pPr>
          <w:hyperlink w:anchor="_Toc11611128" w:history="1">
            <w:r w:rsidRPr="0032267F">
              <w:rPr>
                <w:rStyle w:val="Hyperlink"/>
                <w:noProof/>
              </w:rPr>
              <w:t>Creating Procedures for Analyzing Data</w:t>
            </w:r>
            <w:r>
              <w:rPr>
                <w:noProof/>
                <w:webHidden/>
              </w:rPr>
              <w:tab/>
            </w:r>
            <w:r>
              <w:rPr>
                <w:noProof/>
                <w:webHidden/>
              </w:rPr>
              <w:fldChar w:fldCharType="begin"/>
            </w:r>
            <w:r>
              <w:rPr>
                <w:noProof/>
                <w:webHidden/>
              </w:rPr>
              <w:instrText xml:space="preserve"> PAGEREF _Toc11611128 \h </w:instrText>
            </w:r>
            <w:r>
              <w:rPr>
                <w:noProof/>
                <w:webHidden/>
              </w:rPr>
            </w:r>
            <w:r>
              <w:rPr>
                <w:noProof/>
                <w:webHidden/>
              </w:rPr>
              <w:fldChar w:fldCharType="separate"/>
            </w:r>
            <w:r>
              <w:rPr>
                <w:noProof/>
                <w:webHidden/>
              </w:rPr>
              <w:t>22</w:t>
            </w:r>
            <w:r>
              <w:rPr>
                <w:noProof/>
                <w:webHidden/>
              </w:rPr>
              <w:fldChar w:fldCharType="end"/>
            </w:r>
          </w:hyperlink>
        </w:p>
        <w:p w14:paraId="151F3519" w14:textId="77777777" w:rsidR="005B562C" w:rsidRDefault="005B562C">
          <w:pPr>
            <w:pStyle w:val="TOC2"/>
            <w:tabs>
              <w:tab w:val="right" w:leader="dot" w:pos="10160"/>
            </w:tabs>
            <w:rPr>
              <w:rFonts w:asciiTheme="minorHAnsi" w:hAnsiTheme="minorHAnsi" w:cstheme="minorBidi"/>
              <w:noProof/>
            </w:rPr>
          </w:pPr>
          <w:hyperlink w:anchor="_Toc11611129" w:history="1">
            <w:r w:rsidRPr="0032267F">
              <w:rPr>
                <w:rStyle w:val="Hyperlink"/>
                <w:noProof/>
              </w:rPr>
              <w:t>Training Local Recipients on CTE Reporting</w:t>
            </w:r>
            <w:r>
              <w:rPr>
                <w:noProof/>
                <w:webHidden/>
              </w:rPr>
              <w:tab/>
            </w:r>
            <w:r>
              <w:rPr>
                <w:noProof/>
                <w:webHidden/>
              </w:rPr>
              <w:fldChar w:fldCharType="begin"/>
            </w:r>
            <w:r>
              <w:rPr>
                <w:noProof/>
                <w:webHidden/>
              </w:rPr>
              <w:instrText xml:space="preserve"> PAGEREF _Toc11611129 \h </w:instrText>
            </w:r>
            <w:r>
              <w:rPr>
                <w:noProof/>
                <w:webHidden/>
              </w:rPr>
            </w:r>
            <w:r>
              <w:rPr>
                <w:noProof/>
                <w:webHidden/>
              </w:rPr>
              <w:fldChar w:fldCharType="separate"/>
            </w:r>
            <w:r>
              <w:rPr>
                <w:noProof/>
                <w:webHidden/>
              </w:rPr>
              <w:t>24</w:t>
            </w:r>
            <w:r>
              <w:rPr>
                <w:noProof/>
                <w:webHidden/>
              </w:rPr>
              <w:fldChar w:fldCharType="end"/>
            </w:r>
          </w:hyperlink>
        </w:p>
        <w:p w14:paraId="6944C34A" w14:textId="77777777" w:rsidR="005B562C" w:rsidRDefault="005B562C">
          <w:pPr>
            <w:pStyle w:val="TOC2"/>
            <w:tabs>
              <w:tab w:val="right" w:leader="dot" w:pos="10160"/>
            </w:tabs>
            <w:rPr>
              <w:rFonts w:asciiTheme="minorHAnsi" w:hAnsiTheme="minorHAnsi" w:cstheme="minorBidi"/>
              <w:noProof/>
            </w:rPr>
          </w:pPr>
          <w:hyperlink w:anchor="_Toc11611130" w:history="1">
            <w:r w:rsidRPr="0032267F">
              <w:rPr>
                <w:rStyle w:val="Hyperlink"/>
                <w:noProof/>
              </w:rPr>
              <w:t>Quality Assurance</w:t>
            </w:r>
            <w:r>
              <w:rPr>
                <w:noProof/>
                <w:webHidden/>
              </w:rPr>
              <w:tab/>
            </w:r>
            <w:r>
              <w:rPr>
                <w:noProof/>
                <w:webHidden/>
              </w:rPr>
              <w:fldChar w:fldCharType="begin"/>
            </w:r>
            <w:r>
              <w:rPr>
                <w:noProof/>
                <w:webHidden/>
              </w:rPr>
              <w:instrText xml:space="preserve"> PAGEREF _Toc11611130 \h </w:instrText>
            </w:r>
            <w:r>
              <w:rPr>
                <w:noProof/>
                <w:webHidden/>
              </w:rPr>
            </w:r>
            <w:r>
              <w:rPr>
                <w:noProof/>
                <w:webHidden/>
              </w:rPr>
              <w:fldChar w:fldCharType="separate"/>
            </w:r>
            <w:r>
              <w:rPr>
                <w:noProof/>
                <w:webHidden/>
              </w:rPr>
              <w:t>25</w:t>
            </w:r>
            <w:r>
              <w:rPr>
                <w:noProof/>
                <w:webHidden/>
              </w:rPr>
              <w:fldChar w:fldCharType="end"/>
            </w:r>
          </w:hyperlink>
        </w:p>
        <w:p w14:paraId="0E04EB77" w14:textId="77777777" w:rsidR="005B562C" w:rsidRDefault="005B562C">
          <w:pPr>
            <w:pStyle w:val="TOC1"/>
            <w:tabs>
              <w:tab w:val="right" w:leader="dot" w:pos="10160"/>
            </w:tabs>
            <w:rPr>
              <w:rFonts w:asciiTheme="minorHAnsi" w:hAnsiTheme="minorHAnsi" w:cstheme="minorBidi"/>
              <w:noProof/>
            </w:rPr>
          </w:pPr>
          <w:hyperlink w:anchor="_Toc11611131" w:history="1">
            <w:r w:rsidRPr="0032267F">
              <w:rPr>
                <w:rStyle w:val="Hyperlink"/>
                <w:noProof/>
              </w:rPr>
              <w:t>Final Reflections &amp; Next Steps</w:t>
            </w:r>
            <w:r>
              <w:rPr>
                <w:noProof/>
                <w:webHidden/>
              </w:rPr>
              <w:tab/>
            </w:r>
            <w:r>
              <w:rPr>
                <w:noProof/>
                <w:webHidden/>
              </w:rPr>
              <w:fldChar w:fldCharType="begin"/>
            </w:r>
            <w:r>
              <w:rPr>
                <w:noProof/>
                <w:webHidden/>
              </w:rPr>
              <w:instrText xml:space="preserve"> PAGEREF _Toc11611131 \h </w:instrText>
            </w:r>
            <w:r>
              <w:rPr>
                <w:noProof/>
                <w:webHidden/>
              </w:rPr>
            </w:r>
            <w:r>
              <w:rPr>
                <w:noProof/>
                <w:webHidden/>
              </w:rPr>
              <w:fldChar w:fldCharType="separate"/>
            </w:r>
            <w:r>
              <w:rPr>
                <w:noProof/>
                <w:webHidden/>
              </w:rPr>
              <w:t>28</w:t>
            </w:r>
            <w:r>
              <w:rPr>
                <w:noProof/>
                <w:webHidden/>
              </w:rPr>
              <w:fldChar w:fldCharType="end"/>
            </w:r>
          </w:hyperlink>
        </w:p>
        <w:p w14:paraId="6DC9F830" w14:textId="77777777" w:rsidR="005B562C" w:rsidRDefault="005B562C">
          <w:pPr>
            <w:pStyle w:val="TOC2"/>
            <w:tabs>
              <w:tab w:val="right" w:leader="dot" w:pos="10160"/>
            </w:tabs>
            <w:rPr>
              <w:rFonts w:asciiTheme="minorHAnsi" w:hAnsiTheme="minorHAnsi" w:cstheme="minorBidi"/>
              <w:noProof/>
            </w:rPr>
          </w:pPr>
          <w:hyperlink w:anchor="_Toc11611132" w:history="1">
            <w:r w:rsidRPr="0032267F">
              <w:rPr>
                <w:rStyle w:val="Hyperlink"/>
                <w:noProof/>
              </w:rPr>
              <w:t>Post-Module Survey</w:t>
            </w:r>
            <w:r>
              <w:rPr>
                <w:noProof/>
                <w:webHidden/>
              </w:rPr>
              <w:tab/>
            </w:r>
            <w:r>
              <w:rPr>
                <w:noProof/>
                <w:webHidden/>
              </w:rPr>
              <w:fldChar w:fldCharType="begin"/>
            </w:r>
            <w:r>
              <w:rPr>
                <w:noProof/>
                <w:webHidden/>
              </w:rPr>
              <w:instrText xml:space="preserve"> PAGEREF _Toc11611132 \h </w:instrText>
            </w:r>
            <w:r>
              <w:rPr>
                <w:noProof/>
                <w:webHidden/>
              </w:rPr>
            </w:r>
            <w:r>
              <w:rPr>
                <w:noProof/>
                <w:webHidden/>
              </w:rPr>
              <w:fldChar w:fldCharType="separate"/>
            </w:r>
            <w:r>
              <w:rPr>
                <w:noProof/>
                <w:webHidden/>
              </w:rPr>
              <w:t>28</w:t>
            </w:r>
            <w:r>
              <w:rPr>
                <w:noProof/>
                <w:webHidden/>
              </w:rPr>
              <w:fldChar w:fldCharType="end"/>
            </w:r>
          </w:hyperlink>
        </w:p>
        <w:p w14:paraId="78433FF9" w14:textId="77777777" w:rsidR="005B562C" w:rsidRDefault="005B562C">
          <w:pPr>
            <w:pStyle w:val="TOC2"/>
            <w:tabs>
              <w:tab w:val="right" w:leader="dot" w:pos="10160"/>
            </w:tabs>
            <w:rPr>
              <w:rFonts w:asciiTheme="minorHAnsi" w:hAnsiTheme="minorHAnsi" w:cstheme="minorBidi"/>
              <w:noProof/>
            </w:rPr>
          </w:pPr>
          <w:hyperlink w:anchor="_Toc11611133" w:history="1">
            <w:r w:rsidRPr="0032267F">
              <w:rPr>
                <w:rStyle w:val="Hyperlink"/>
                <w:noProof/>
              </w:rPr>
              <w:t>Next Steps</w:t>
            </w:r>
            <w:r>
              <w:rPr>
                <w:noProof/>
                <w:webHidden/>
              </w:rPr>
              <w:tab/>
            </w:r>
            <w:r>
              <w:rPr>
                <w:noProof/>
                <w:webHidden/>
              </w:rPr>
              <w:fldChar w:fldCharType="begin"/>
            </w:r>
            <w:r>
              <w:rPr>
                <w:noProof/>
                <w:webHidden/>
              </w:rPr>
              <w:instrText xml:space="preserve"> PAGEREF _Toc11611133 \h </w:instrText>
            </w:r>
            <w:r>
              <w:rPr>
                <w:noProof/>
                <w:webHidden/>
              </w:rPr>
            </w:r>
            <w:r>
              <w:rPr>
                <w:noProof/>
                <w:webHidden/>
              </w:rPr>
              <w:fldChar w:fldCharType="separate"/>
            </w:r>
            <w:r>
              <w:rPr>
                <w:noProof/>
                <w:webHidden/>
              </w:rPr>
              <w:t>28</w:t>
            </w:r>
            <w:r>
              <w:rPr>
                <w:noProof/>
                <w:webHidden/>
              </w:rPr>
              <w:fldChar w:fldCharType="end"/>
            </w:r>
          </w:hyperlink>
        </w:p>
        <w:p w14:paraId="46FA1B15" w14:textId="77777777" w:rsidR="005B562C" w:rsidRDefault="005B562C">
          <w:pPr>
            <w:pStyle w:val="TOC1"/>
            <w:tabs>
              <w:tab w:val="right" w:leader="dot" w:pos="10160"/>
            </w:tabs>
            <w:rPr>
              <w:rFonts w:asciiTheme="minorHAnsi" w:hAnsiTheme="minorHAnsi" w:cstheme="minorBidi"/>
              <w:noProof/>
            </w:rPr>
          </w:pPr>
          <w:hyperlink w:anchor="_Toc11611134" w:history="1">
            <w:r w:rsidRPr="0032267F">
              <w:rPr>
                <w:rStyle w:val="Hyperlink"/>
                <w:noProof/>
              </w:rPr>
              <w:t>Appendix A: Planning Chart</w:t>
            </w:r>
            <w:r>
              <w:rPr>
                <w:noProof/>
                <w:webHidden/>
              </w:rPr>
              <w:tab/>
            </w:r>
            <w:r>
              <w:rPr>
                <w:noProof/>
                <w:webHidden/>
              </w:rPr>
              <w:fldChar w:fldCharType="begin"/>
            </w:r>
            <w:r>
              <w:rPr>
                <w:noProof/>
                <w:webHidden/>
              </w:rPr>
              <w:instrText xml:space="preserve"> PAGEREF _Toc11611134 \h </w:instrText>
            </w:r>
            <w:r>
              <w:rPr>
                <w:noProof/>
                <w:webHidden/>
              </w:rPr>
            </w:r>
            <w:r>
              <w:rPr>
                <w:noProof/>
                <w:webHidden/>
              </w:rPr>
              <w:fldChar w:fldCharType="separate"/>
            </w:r>
            <w:r>
              <w:rPr>
                <w:noProof/>
                <w:webHidden/>
              </w:rPr>
              <w:t>29</w:t>
            </w:r>
            <w:r>
              <w:rPr>
                <w:noProof/>
                <w:webHidden/>
              </w:rPr>
              <w:fldChar w:fldCharType="end"/>
            </w:r>
          </w:hyperlink>
        </w:p>
        <w:p w14:paraId="03EDD690" w14:textId="77777777" w:rsidR="005B562C" w:rsidRDefault="005B562C">
          <w:pPr>
            <w:pStyle w:val="TOC1"/>
            <w:tabs>
              <w:tab w:val="right" w:leader="dot" w:pos="10160"/>
            </w:tabs>
            <w:rPr>
              <w:rFonts w:asciiTheme="minorHAnsi" w:hAnsiTheme="minorHAnsi" w:cstheme="minorBidi"/>
              <w:noProof/>
            </w:rPr>
          </w:pPr>
          <w:hyperlink w:anchor="_Toc11611135" w:history="1">
            <w:r w:rsidRPr="0032267F">
              <w:rPr>
                <w:rStyle w:val="Hyperlink"/>
                <w:noProof/>
              </w:rPr>
              <w:t>Appendix B: Annual Data Requests Checklist</w:t>
            </w:r>
            <w:r>
              <w:rPr>
                <w:noProof/>
                <w:webHidden/>
              </w:rPr>
              <w:tab/>
            </w:r>
            <w:r>
              <w:rPr>
                <w:noProof/>
                <w:webHidden/>
              </w:rPr>
              <w:fldChar w:fldCharType="begin"/>
            </w:r>
            <w:r>
              <w:rPr>
                <w:noProof/>
                <w:webHidden/>
              </w:rPr>
              <w:instrText xml:space="preserve"> PAGEREF _Toc11611135 \h </w:instrText>
            </w:r>
            <w:r>
              <w:rPr>
                <w:noProof/>
                <w:webHidden/>
              </w:rPr>
            </w:r>
            <w:r>
              <w:rPr>
                <w:noProof/>
                <w:webHidden/>
              </w:rPr>
              <w:fldChar w:fldCharType="separate"/>
            </w:r>
            <w:r>
              <w:rPr>
                <w:noProof/>
                <w:webHidden/>
              </w:rPr>
              <w:t>30</w:t>
            </w:r>
            <w:r>
              <w:rPr>
                <w:noProof/>
                <w:webHidden/>
              </w:rPr>
              <w:fldChar w:fldCharType="end"/>
            </w:r>
          </w:hyperlink>
        </w:p>
        <w:p w14:paraId="49C23A14" w14:textId="77777777" w:rsidR="00591FFF" w:rsidRPr="00591FFF" w:rsidRDefault="00591FFF">
          <w:r w:rsidRPr="00591FFF">
            <w:rPr>
              <w:b/>
              <w:bCs/>
              <w:noProof/>
            </w:rPr>
            <w:fldChar w:fldCharType="end"/>
          </w:r>
        </w:p>
      </w:sdtContent>
    </w:sdt>
    <w:p w14:paraId="3B3AEF73" w14:textId="77777777" w:rsidR="005D5CE1" w:rsidRDefault="005D5CE1">
      <w:pPr>
        <w:rPr>
          <w:rStyle w:val="Header11"/>
          <w:rFonts w:ascii="Myriad Pro" w:hAnsi="Myriad Pro"/>
          <w:color w:val="0DA3A7"/>
        </w:rPr>
      </w:pPr>
      <w:r>
        <w:rPr>
          <w:rStyle w:val="Header11"/>
          <w:rFonts w:ascii="Myriad Pro" w:hAnsi="Myriad Pro"/>
          <w:color w:val="0DA3A7"/>
        </w:rPr>
        <w:br w:type="page"/>
      </w:r>
    </w:p>
    <w:p w14:paraId="5F00F4FA" w14:textId="77777777" w:rsidR="005D5CE1" w:rsidRDefault="005D5CE1" w:rsidP="005D5CE1">
      <w:pPr>
        <w:pStyle w:val="Heading1"/>
      </w:pPr>
      <w:bookmarkStart w:id="1" w:name="_Toc495335819"/>
      <w:bookmarkStart w:id="2" w:name="_Toc529798784"/>
      <w:bookmarkStart w:id="3" w:name="_Toc529985254"/>
      <w:bookmarkStart w:id="4" w:name="_Toc885127"/>
      <w:bookmarkStart w:id="5" w:name="_Toc11611113"/>
      <w:r w:rsidRPr="00346229">
        <w:lastRenderedPageBreak/>
        <w:t xml:space="preserve">How to Use the </w:t>
      </w:r>
      <w:bookmarkEnd w:id="1"/>
      <w:r w:rsidRPr="00346229">
        <w:t>Modules</w:t>
      </w:r>
      <w:bookmarkEnd w:id="2"/>
      <w:bookmarkEnd w:id="3"/>
      <w:bookmarkEnd w:id="4"/>
      <w:bookmarkEnd w:id="5"/>
    </w:p>
    <w:p w14:paraId="42C311BB" w14:textId="77777777" w:rsidR="005D5CE1" w:rsidRPr="00346229" w:rsidRDefault="005D5CE1" w:rsidP="005D5CE1">
      <w:r w:rsidRPr="00346229">
        <w:t xml:space="preserve">The New State CTE Director Leadership Program is designed to fit the natural learning curve of new State CTE Directors as they explore their state system for Career Technical Education (CTE) as well as the policies and decisions that undergird it. To that end, Advance CTE has developed a 12-month curriculum with two in-person meetings and monthly check-in calls to provide comprehensive supports to these new leaders. The program, with its curriculum, touch points and mentorship, is designed to allow new State Directors to access the support they need, when they need it. </w:t>
      </w:r>
    </w:p>
    <w:p w14:paraId="508C16E3" w14:textId="77777777" w:rsidR="005D5CE1" w:rsidRDefault="005D5CE1" w:rsidP="005D5CE1"/>
    <w:p w14:paraId="2956E825" w14:textId="77777777" w:rsidR="005D5CE1" w:rsidRPr="00346229" w:rsidRDefault="005D5CE1" w:rsidP="005D5CE1">
      <w:r>
        <w:rPr>
          <w:noProof/>
        </w:rPr>
        <mc:AlternateContent>
          <mc:Choice Requires="wpg">
            <w:drawing>
              <wp:anchor distT="0" distB="0" distL="114300" distR="114300" simplePos="0" relativeHeight="251682816" behindDoc="0" locked="0" layoutInCell="1" allowOverlap="1" wp14:anchorId="36ECD3B5" wp14:editId="775A673A">
                <wp:simplePos x="0" y="0"/>
                <wp:positionH relativeFrom="margin">
                  <wp:align>center</wp:align>
                </wp:positionH>
                <wp:positionV relativeFrom="paragraph">
                  <wp:posOffset>52458</wp:posOffset>
                </wp:positionV>
                <wp:extent cx="5886450" cy="1614805"/>
                <wp:effectExtent l="0" t="0" r="0" b="4445"/>
                <wp:wrapSquare wrapText="bothSides"/>
                <wp:docPr id="7" name="Group 7"/>
                <wp:cNvGraphicFramePr/>
                <a:graphic xmlns:a="http://schemas.openxmlformats.org/drawingml/2006/main">
                  <a:graphicData uri="http://schemas.microsoft.com/office/word/2010/wordprocessingGroup">
                    <wpg:wgp>
                      <wpg:cNvGrpSpPr/>
                      <wpg:grpSpPr>
                        <a:xfrm>
                          <a:off x="0" y="0"/>
                          <a:ext cx="5886450" cy="1614805"/>
                          <a:chOff x="0" y="0"/>
                          <a:chExt cx="5886450" cy="1614805"/>
                        </a:xfrm>
                      </wpg:grpSpPr>
                      <wps:wsp>
                        <wps:cNvPr id="8" name="Rectangle 8"/>
                        <wps:cNvSpPr/>
                        <wps:spPr>
                          <a:xfrm>
                            <a:off x="0" y="0"/>
                            <a:ext cx="5886450" cy="1614805"/>
                          </a:xfrm>
                          <a:prstGeom prst="rect">
                            <a:avLst/>
                          </a:prstGeom>
                          <a:solidFill>
                            <a:srgbClr val="1B98A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18753" y="130628"/>
                            <a:ext cx="5607050" cy="1329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181E0A9" w14:textId="77777777" w:rsidR="0082361D" w:rsidRPr="00591FFF" w:rsidRDefault="0082361D" w:rsidP="005D5CE1">
                              <w:pPr>
                                <w:pStyle w:val="NormalWeb"/>
                                <w:spacing w:before="0" w:beforeAutospacing="0" w:after="135" w:afterAutospacing="0"/>
                                <w:ind w:left="270"/>
                                <w:jc w:val="center"/>
                                <w:rPr>
                                  <w:rFonts w:ascii="Myriad Pro" w:hAnsi="Myriad Pro"/>
                                  <w:color w:val="000000"/>
                                  <w:sz w:val="15"/>
                                  <w:szCs w:val="15"/>
                                </w:rPr>
                              </w:pPr>
                              <w:r w:rsidRPr="00591FFF">
                                <w:rPr>
                                  <w:rFonts w:ascii="Myriad Pro" w:hAnsi="Myriad Pro"/>
                                  <w:color w:val="FFFFFF" w:themeColor="background1"/>
                                  <w:sz w:val="15"/>
                                  <w:szCs w:val="15"/>
                                </w:rPr>
                                <w:t>/////////////////////////////////////////////////////////</w:t>
                              </w:r>
                              <w:r>
                                <w:rPr>
                                  <w:rFonts w:ascii="Myriad Pro" w:hAnsi="Myriad Pro"/>
                                  <w:color w:val="FFFFFF" w:themeColor="background1"/>
                                  <w:sz w:val="15"/>
                                  <w:szCs w:val="15"/>
                                </w:rPr>
                                <w:t xml:space="preserve"> </w:t>
                              </w:r>
                              <w:r>
                                <w:rPr>
                                  <w:rFonts w:ascii="Myriad Pro" w:hAnsi="Myriad Pro"/>
                                  <w:b/>
                                  <w:caps/>
                                  <w:color w:val="FFFFFF"/>
                                  <w:spacing w:val="2"/>
                                  <w:sz w:val="21"/>
                                  <w:szCs w:val="21"/>
                                </w:rPr>
                                <w:t xml:space="preserve">Curriculum </w:t>
                              </w:r>
                              <w:r w:rsidRPr="00591FFF">
                                <w:rPr>
                                  <w:rFonts w:ascii="Myriad Pro" w:hAnsi="Myriad Pro"/>
                                  <w:color w:val="FFFFFF" w:themeColor="background1"/>
                                  <w:sz w:val="15"/>
                                  <w:szCs w:val="15"/>
                                </w:rPr>
                                <w:t>\\\\\\\\\\\\\\\\\\\\\\\\\\\\\\\\\\\\\\\\\\\\\\\\\\\\\\\</w:t>
                              </w:r>
                            </w:p>
                            <w:p w14:paraId="6E94709C" w14:textId="77777777" w:rsidR="0082361D" w:rsidRPr="001B6C3C" w:rsidRDefault="0082361D" w:rsidP="005D5CE1">
                              <w:pPr>
                                <w:pStyle w:val="NormalWeb"/>
                                <w:numPr>
                                  <w:ilvl w:val="0"/>
                                  <w:numId w:val="4"/>
                                </w:numPr>
                                <w:spacing w:after="135"/>
                                <w:rPr>
                                  <w:rFonts w:ascii="Myriad Pro" w:hAnsi="Myriad Pro"/>
                                  <w:color w:val="FFFFFF"/>
                                  <w:szCs w:val="15"/>
                                </w:rPr>
                              </w:pPr>
                              <w:r w:rsidRPr="001B6C3C">
                                <w:rPr>
                                  <w:rFonts w:ascii="Myriad Pro" w:hAnsi="Myriad Pro"/>
                                  <w:color w:val="FFFFFF"/>
                                  <w:szCs w:val="15"/>
                                </w:rPr>
                                <w:t xml:space="preserve">Strengthening Career and Technical Education for the 21st Century Act (Perkins V); </w:t>
                              </w:r>
                            </w:p>
                            <w:p w14:paraId="4FB0F9DF" w14:textId="77777777" w:rsidR="0082361D" w:rsidRPr="001B6C3C" w:rsidRDefault="0082361D" w:rsidP="005D5CE1">
                              <w:pPr>
                                <w:pStyle w:val="NormalWeb"/>
                                <w:numPr>
                                  <w:ilvl w:val="0"/>
                                  <w:numId w:val="4"/>
                                </w:numPr>
                                <w:spacing w:after="135"/>
                                <w:rPr>
                                  <w:rFonts w:ascii="Myriad Pro" w:hAnsi="Myriad Pro"/>
                                  <w:color w:val="FFFFFF"/>
                                  <w:szCs w:val="15"/>
                                </w:rPr>
                              </w:pPr>
                              <w:r w:rsidRPr="001B6C3C">
                                <w:rPr>
                                  <w:rFonts w:ascii="Myriad Pro" w:hAnsi="Myriad Pro"/>
                                  <w:color w:val="FFFFFF"/>
                                  <w:szCs w:val="15"/>
                                </w:rPr>
                                <w:t>CTE Programs of Study;</w:t>
                              </w:r>
                            </w:p>
                            <w:p w14:paraId="536EC64A" w14:textId="77777777" w:rsidR="0082361D" w:rsidRPr="001B6C3C" w:rsidRDefault="0082361D" w:rsidP="005D5CE1">
                              <w:pPr>
                                <w:pStyle w:val="NormalWeb"/>
                                <w:numPr>
                                  <w:ilvl w:val="0"/>
                                  <w:numId w:val="4"/>
                                </w:numPr>
                                <w:spacing w:after="135"/>
                                <w:rPr>
                                  <w:rFonts w:ascii="Myriad Pro" w:hAnsi="Myriad Pro"/>
                                  <w:color w:val="FFFFFF"/>
                                  <w:szCs w:val="15"/>
                                </w:rPr>
                              </w:pPr>
                              <w:r w:rsidRPr="001B6C3C">
                                <w:rPr>
                                  <w:rFonts w:ascii="Myriad Pro" w:hAnsi="Myriad Pro"/>
                                  <w:color w:val="FFFFFF"/>
                                  <w:szCs w:val="15"/>
                                </w:rPr>
                                <w:t>Employer and Stakeholder Engagement;</w:t>
                              </w:r>
                            </w:p>
                            <w:p w14:paraId="5BB9DC66" w14:textId="77777777" w:rsidR="0082361D" w:rsidRPr="001B6C3C" w:rsidRDefault="0082361D" w:rsidP="005D5CE1">
                              <w:pPr>
                                <w:pStyle w:val="NormalWeb"/>
                                <w:numPr>
                                  <w:ilvl w:val="0"/>
                                  <w:numId w:val="4"/>
                                </w:numPr>
                                <w:spacing w:after="135"/>
                                <w:rPr>
                                  <w:rFonts w:ascii="Myriad Pro" w:hAnsi="Myriad Pro"/>
                                  <w:color w:val="FFFFFF"/>
                                  <w:szCs w:val="15"/>
                                </w:rPr>
                              </w:pPr>
                              <w:r w:rsidRPr="001B6C3C">
                                <w:rPr>
                                  <w:rFonts w:ascii="Myriad Pro" w:hAnsi="Myriad Pro"/>
                                  <w:color w:val="FFFFFF"/>
                                  <w:szCs w:val="15"/>
                                </w:rPr>
                                <w:t>Data, Accountability and Evaluation; and</w:t>
                              </w:r>
                            </w:p>
                            <w:p w14:paraId="044914E4" w14:textId="77777777" w:rsidR="0082361D" w:rsidRPr="001B6C3C" w:rsidRDefault="0082361D" w:rsidP="005D5CE1">
                              <w:pPr>
                                <w:pStyle w:val="NormalWeb"/>
                                <w:numPr>
                                  <w:ilvl w:val="0"/>
                                  <w:numId w:val="4"/>
                                </w:numPr>
                                <w:spacing w:before="0" w:beforeAutospacing="0" w:after="135" w:afterAutospacing="0"/>
                                <w:rPr>
                                  <w:rFonts w:ascii="Myriad Pro" w:hAnsi="Myriad Pro"/>
                                  <w:color w:val="FFFFFF"/>
                                  <w:szCs w:val="15"/>
                                </w:rPr>
                              </w:pPr>
                              <w:r w:rsidRPr="001B6C3C">
                                <w:rPr>
                                  <w:rFonts w:ascii="Myriad Pro" w:hAnsi="Myriad Pro"/>
                                  <w:color w:val="FFFFFF"/>
                                  <w:szCs w:val="15"/>
                                </w:rPr>
                                <w:t>Staffing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ECD3B5" id="Group 7" o:spid="_x0000_s1027" style="position:absolute;margin-left:0;margin-top:4.15pt;width:463.5pt;height:127.15pt;z-index:251682816;mso-position-horizontal:center;mso-position-horizontal-relative:margin" coordsize="58864,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">
                <v:rect id="Rectangle 8" o:spid="_x0000_s1028" style="position:absolute;width:58864;height:1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LHL0A&#10;AADaAAAADwAAAGRycy9kb3ducmV2LnhtbERPy4rCMBTdC/5DuMJsRFMVVKpRRBS6mI0v3F6aa1ts&#10;bkoSbefvJwvB5eG819vO1OJNzleWFUzGCQji3OqKCwXXy3G0BOEDssbaMin4Iw/bTb+3xlTblk/0&#10;PodCxBD2KSooQ2hSKX1ekkE/tg1x5B7WGQwRukJqh20MN7WcJslcGqw4NpTY0L6k/Hl+GQX37NoW&#10;8nfhOnkYzjg/ZTS5WaV+Bt1uBSJQF77ijzvTCuLWeCXeALn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zLHL0AAADaAAAADwAAAAAAAAAAAAAAAACYAgAAZHJzL2Rvd25yZXYu&#10;eG1sUEsFBgAAAAAEAAQA9QAAAIIDAAAAAA==&#10;" fillcolor="#1b98a3" stroked="f" strokeweight=".5pt"/>
                <v:shape id="Text Box 14" o:spid="_x0000_s1029" type="#_x0000_t202" style="position:absolute;left:1187;top:1306;width:56071;height:1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0181E0A9" w14:textId="77777777" w:rsidR="0082361D" w:rsidRPr="00591FFF" w:rsidRDefault="0082361D" w:rsidP="005D5CE1">
                        <w:pPr>
                          <w:pStyle w:val="NormalWeb"/>
                          <w:spacing w:before="0" w:beforeAutospacing="0" w:after="135" w:afterAutospacing="0"/>
                          <w:ind w:left="270"/>
                          <w:jc w:val="center"/>
                          <w:rPr>
                            <w:rFonts w:ascii="Myriad Pro" w:hAnsi="Myriad Pro"/>
                            <w:color w:val="000000"/>
                            <w:sz w:val="15"/>
                            <w:szCs w:val="15"/>
                          </w:rPr>
                        </w:pPr>
                        <w:r w:rsidRPr="00591FFF">
                          <w:rPr>
                            <w:rFonts w:ascii="Myriad Pro" w:hAnsi="Myriad Pro"/>
                            <w:color w:val="FFFFFF" w:themeColor="background1"/>
                            <w:sz w:val="15"/>
                            <w:szCs w:val="15"/>
                          </w:rPr>
                          <w:t>/////////////////////////////////////////////////////////</w:t>
                        </w:r>
                        <w:r>
                          <w:rPr>
                            <w:rFonts w:ascii="Myriad Pro" w:hAnsi="Myriad Pro"/>
                            <w:color w:val="FFFFFF" w:themeColor="background1"/>
                            <w:sz w:val="15"/>
                            <w:szCs w:val="15"/>
                          </w:rPr>
                          <w:t xml:space="preserve"> </w:t>
                        </w:r>
                        <w:r>
                          <w:rPr>
                            <w:rFonts w:ascii="Myriad Pro" w:hAnsi="Myriad Pro"/>
                            <w:b/>
                            <w:caps/>
                            <w:color w:val="FFFFFF"/>
                            <w:spacing w:val="2"/>
                            <w:sz w:val="21"/>
                            <w:szCs w:val="21"/>
                          </w:rPr>
                          <w:t xml:space="preserve">Curriculum </w:t>
                        </w:r>
                        <w:r w:rsidRPr="00591FFF">
                          <w:rPr>
                            <w:rFonts w:ascii="Myriad Pro" w:hAnsi="Myriad Pro"/>
                            <w:color w:val="FFFFFF" w:themeColor="background1"/>
                            <w:sz w:val="15"/>
                            <w:szCs w:val="15"/>
                          </w:rPr>
                          <w:t>\\\\\\\\\\\\\\\\\\\\\\\\\\\\\\\\\\\\\\\\\\\\\\\\\\\\\\\</w:t>
                        </w:r>
                      </w:p>
                      <w:p w14:paraId="6E94709C" w14:textId="77777777" w:rsidR="0082361D" w:rsidRPr="001B6C3C" w:rsidRDefault="0082361D" w:rsidP="005D5CE1">
                        <w:pPr>
                          <w:pStyle w:val="NormalWeb"/>
                          <w:numPr>
                            <w:ilvl w:val="0"/>
                            <w:numId w:val="4"/>
                          </w:numPr>
                          <w:spacing w:after="135"/>
                          <w:rPr>
                            <w:rFonts w:ascii="Myriad Pro" w:hAnsi="Myriad Pro"/>
                            <w:color w:val="FFFFFF"/>
                            <w:szCs w:val="15"/>
                          </w:rPr>
                        </w:pPr>
                        <w:r w:rsidRPr="001B6C3C">
                          <w:rPr>
                            <w:rFonts w:ascii="Myriad Pro" w:hAnsi="Myriad Pro"/>
                            <w:color w:val="FFFFFF"/>
                            <w:szCs w:val="15"/>
                          </w:rPr>
                          <w:t xml:space="preserve">Strengthening Career and Technical Education for the 21st Century Act (Perkins V); </w:t>
                        </w:r>
                      </w:p>
                      <w:p w14:paraId="4FB0F9DF" w14:textId="77777777" w:rsidR="0082361D" w:rsidRPr="001B6C3C" w:rsidRDefault="0082361D" w:rsidP="005D5CE1">
                        <w:pPr>
                          <w:pStyle w:val="NormalWeb"/>
                          <w:numPr>
                            <w:ilvl w:val="0"/>
                            <w:numId w:val="4"/>
                          </w:numPr>
                          <w:spacing w:after="135"/>
                          <w:rPr>
                            <w:rFonts w:ascii="Myriad Pro" w:hAnsi="Myriad Pro"/>
                            <w:color w:val="FFFFFF"/>
                            <w:szCs w:val="15"/>
                          </w:rPr>
                        </w:pPr>
                        <w:r w:rsidRPr="001B6C3C">
                          <w:rPr>
                            <w:rFonts w:ascii="Myriad Pro" w:hAnsi="Myriad Pro"/>
                            <w:color w:val="FFFFFF"/>
                            <w:szCs w:val="15"/>
                          </w:rPr>
                          <w:t>CTE Programs of Study;</w:t>
                        </w:r>
                      </w:p>
                      <w:p w14:paraId="536EC64A" w14:textId="77777777" w:rsidR="0082361D" w:rsidRPr="001B6C3C" w:rsidRDefault="0082361D" w:rsidP="005D5CE1">
                        <w:pPr>
                          <w:pStyle w:val="NormalWeb"/>
                          <w:numPr>
                            <w:ilvl w:val="0"/>
                            <w:numId w:val="4"/>
                          </w:numPr>
                          <w:spacing w:after="135"/>
                          <w:rPr>
                            <w:rFonts w:ascii="Myriad Pro" w:hAnsi="Myriad Pro"/>
                            <w:color w:val="FFFFFF"/>
                            <w:szCs w:val="15"/>
                          </w:rPr>
                        </w:pPr>
                        <w:r w:rsidRPr="001B6C3C">
                          <w:rPr>
                            <w:rFonts w:ascii="Myriad Pro" w:hAnsi="Myriad Pro"/>
                            <w:color w:val="FFFFFF"/>
                            <w:szCs w:val="15"/>
                          </w:rPr>
                          <w:t>Employer and Stakeholder Engagement;</w:t>
                        </w:r>
                      </w:p>
                      <w:p w14:paraId="5BB9DC66" w14:textId="77777777" w:rsidR="0082361D" w:rsidRPr="001B6C3C" w:rsidRDefault="0082361D" w:rsidP="005D5CE1">
                        <w:pPr>
                          <w:pStyle w:val="NormalWeb"/>
                          <w:numPr>
                            <w:ilvl w:val="0"/>
                            <w:numId w:val="4"/>
                          </w:numPr>
                          <w:spacing w:after="135"/>
                          <w:rPr>
                            <w:rFonts w:ascii="Myriad Pro" w:hAnsi="Myriad Pro"/>
                            <w:color w:val="FFFFFF"/>
                            <w:szCs w:val="15"/>
                          </w:rPr>
                        </w:pPr>
                        <w:r w:rsidRPr="001B6C3C">
                          <w:rPr>
                            <w:rFonts w:ascii="Myriad Pro" w:hAnsi="Myriad Pro"/>
                            <w:color w:val="FFFFFF"/>
                            <w:szCs w:val="15"/>
                          </w:rPr>
                          <w:t>Data, Accountability and Evaluation; and</w:t>
                        </w:r>
                      </w:p>
                      <w:p w14:paraId="044914E4" w14:textId="77777777" w:rsidR="0082361D" w:rsidRPr="001B6C3C" w:rsidRDefault="0082361D" w:rsidP="005D5CE1">
                        <w:pPr>
                          <w:pStyle w:val="NormalWeb"/>
                          <w:numPr>
                            <w:ilvl w:val="0"/>
                            <w:numId w:val="4"/>
                          </w:numPr>
                          <w:spacing w:before="0" w:beforeAutospacing="0" w:after="135" w:afterAutospacing="0"/>
                          <w:rPr>
                            <w:rFonts w:ascii="Myriad Pro" w:hAnsi="Myriad Pro"/>
                            <w:color w:val="FFFFFF"/>
                            <w:szCs w:val="15"/>
                          </w:rPr>
                        </w:pPr>
                        <w:r w:rsidRPr="001B6C3C">
                          <w:rPr>
                            <w:rFonts w:ascii="Myriad Pro" w:hAnsi="Myriad Pro"/>
                            <w:color w:val="FFFFFF"/>
                            <w:szCs w:val="15"/>
                          </w:rPr>
                          <w:t>Staffing and Management.</w:t>
                        </w:r>
                      </w:p>
                    </w:txbxContent>
                  </v:textbox>
                </v:shape>
                <w10:wrap type="square" anchorx="margin"/>
              </v:group>
            </w:pict>
          </mc:Fallback>
        </mc:AlternateContent>
      </w:r>
    </w:p>
    <w:p w14:paraId="06149994" w14:textId="77777777" w:rsidR="005D5CE1" w:rsidRPr="001B6C3C" w:rsidRDefault="005D5CE1" w:rsidP="005D5CE1">
      <w:r w:rsidRPr="001B6C3C">
        <w:t xml:space="preserve">This curriculum is designed to help you be inquisitive about your state’s current “state of play” in CTE; evaluate the responses and information you gather; see what gaps exist; and determine if, how and when you may want to take action. By answering the guiding questions and adding data where appropriate, you will be able to better visualize both where your state is currently and where you want to take your state system. </w:t>
      </w:r>
    </w:p>
    <w:p w14:paraId="5F5476D7" w14:textId="77777777" w:rsidR="005D5CE1" w:rsidRPr="001B6C3C" w:rsidRDefault="005D5CE1" w:rsidP="005D5CE1"/>
    <w:p w14:paraId="465FF929" w14:textId="77777777" w:rsidR="005D5CE1" w:rsidRPr="001B6C3C" w:rsidRDefault="005D5CE1" w:rsidP="005D5CE1">
      <w:r w:rsidRPr="001B6C3C">
        <w:t>The modules are laid out to help you organize your thoughts and guide effective discussions with your mentor and Advance CTE staff, who can help you consider and benchmark your findings, as well as provide resources, support and targeted technical assistance as you work your way through the modules.</w:t>
      </w:r>
    </w:p>
    <w:p w14:paraId="6AE678AD" w14:textId="77777777" w:rsidR="005D5CE1" w:rsidRPr="001B6C3C" w:rsidRDefault="005D5CE1" w:rsidP="005D5CE1"/>
    <w:p w14:paraId="26B07C6F" w14:textId="77777777" w:rsidR="005D5CE1" w:rsidRDefault="005D5CE1" w:rsidP="005D5CE1">
      <w:pPr>
        <w:rPr>
          <w:i/>
        </w:rPr>
      </w:pPr>
      <w:r w:rsidRPr="001B6C3C">
        <w:rPr>
          <w:i/>
        </w:rPr>
        <w:t>Disclaimer: The modules do not constitute or replace legal advice. We encourage you to check any relevant state and federal guidance and regulatory requirements to ensure compliance. Further, the examples listed within are not endorsements, nor should they be considered a comprehensive list.</w:t>
      </w:r>
    </w:p>
    <w:p w14:paraId="5BA28444" w14:textId="77777777" w:rsidR="005D5CE1" w:rsidRDefault="005D5CE1" w:rsidP="005D5CE1">
      <w:pPr>
        <w:rPr>
          <w:i/>
        </w:rPr>
      </w:pPr>
      <w:r>
        <w:rPr>
          <w:i/>
        </w:rPr>
        <w:br w:type="page"/>
      </w:r>
    </w:p>
    <w:p w14:paraId="04B90BA9" w14:textId="77777777" w:rsidR="005D5CE1" w:rsidRDefault="005D5CE1" w:rsidP="005D5CE1">
      <w:pPr>
        <w:pStyle w:val="Heading1"/>
        <w:rPr>
          <w:rStyle w:val="Header11"/>
          <w:rFonts w:ascii="Myriad Pro" w:hAnsi="Myriad Pro"/>
          <w:color w:val="0DA3A7"/>
        </w:rPr>
      </w:pPr>
      <w:bookmarkStart w:id="6" w:name="_Toc529985255"/>
      <w:bookmarkStart w:id="7" w:name="_Toc885128"/>
      <w:bookmarkStart w:id="8" w:name="_Toc529798785"/>
      <w:bookmarkStart w:id="9" w:name="_Toc11611114"/>
      <w:r>
        <w:lastRenderedPageBreak/>
        <w:t>Getting Started</w:t>
      </w:r>
      <w:bookmarkEnd w:id="6"/>
      <w:bookmarkEnd w:id="7"/>
      <w:bookmarkEnd w:id="9"/>
    </w:p>
    <w:p w14:paraId="4A00F589" w14:textId="77777777" w:rsidR="005D5CE1" w:rsidRDefault="005D5CE1" w:rsidP="005D5CE1">
      <w:pPr>
        <w:pStyle w:val="Heading2"/>
      </w:pPr>
      <w:bookmarkStart w:id="10" w:name="_Toc529985256"/>
      <w:bookmarkStart w:id="11" w:name="_Toc885129"/>
      <w:bookmarkStart w:id="12" w:name="_Toc11611115"/>
      <w:r w:rsidRPr="001B6C3C">
        <w:rPr>
          <w:rFonts w:cs="Times New Roman"/>
          <w:noProof/>
          <w:color w:val="222222"/>
        </w:rPr>
        <mc:AlternateContent>
          <mc:Choice Requires="wps">
            <w:drawing>
              <wp:anchor distT="0" distB="0" distL="228600" distR="228600" simplePos="0" relativeHeight="251684864" behindDoc="0" locked="0" layoutInCell="1" allowOverlap="1" wp14:anchorId="4BC7FF5B" wp14:editId="62371AFF">
                <wp:simplePos x="0" y="0"/>
                <wp:positionH relativeFrom="margin">
                  <wp:posOffset>4174047</wp:posOffset>
                </wp:positionH>
                <wp:positionV relativeFrom="margin">
                  <wp:posOffset>766696</wp:posOffset>
                </wp:positionV>
                <wp:extent cx="1995805" cy="2564765"/>
                <wp:effectExtent l="19050" t="0" r="6350" b="6985"/>
                <wp:wrapSquare wrapText="bothSides"/>
                <wp:docPr id="141" name="Text Box 141"/>
                <wp:cNvGraphicFramePr/>
                <a:graphic xmlns:a="http://schemas.openxmlformats.org/drawingml/2006/main">
                  <a:graphicData uri="http://schemas.microsoft.com/office/word/2010/wordprocessingShape">
                    <wps:wsp>
                      <wps:cNvSpPr txBox="1"/>
                      <wps:spPr>
                        <a:xfrm>
                          <a:off x="0" y="0"/>
                          <a:ext cx="1995805" cy="256476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2F0C66EE" w14:textId="77777777" w:rsidR="0082361D" w:rsidRDefault="0082361D" w:rsidP="005D5CE1">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14:paraId="09D57E4D" w14:textId="77777777" w:rsidR="0082361D" w:rsidRPr="001B6C3C" w:rsidRDefault="0082361D" w:rsidP="005D5CE1">
                            <w:pPr>
                              <w:rPr>
                                <w:color w:val="808080" w:themeColor="background1" w:themeShade="80"/>
                              </w:rPr>
                            </w:pPr>
                            <w:r w:rsidRPr="001B6C3C">
                              <w:rPr>
                                <w:color w:val="808080" w:themeColor="background1" w:themeShade="80"/>
                              </w:rPr>
                              <w:t xml:space="preserve">As we work through this module, we will refer to the federal laws as Perkins IV and Perkins V: </w:t>
                            </w:r>
                          </w:p>
                          <w:p w14:paraId="5E5AFF2D" w14:textId="77777777" w:rsidR="0082361D" w:rsidRPr="001B6C3C" w:rsidRDefault="0082361D" w:rsidP="005D5CE1">
                            <w:pPr>
                              <w:pStyle w:val="ListParagraph"/>
                              <w:numPr>
                                <w:ilvl w:val="0"/>
                                <w:numId w:val="5"/>
                              </w:numPr>
                              <w:ind w:left="360"/>
                              <w:rPr>
                                <w:color w:val="808080" w:themeColor="background1" w:themeShade="80"/>
                              </w:rPr>
                            </w:pPr>
                            <w:r w:rsidRPr="00646FA6">
                              <w:rPr>
                                <w:b/>
                                <w:color w:val="808080" w:themeColor="background1" w:themeShade="80"/>
                              </w:rPr>
                              <w:t>Perkins IV</w:t>
                            </w:r>
                            <w:r w:rsidRPr="001B6C3C">
                              <w:rPr>
                                <w:color w:val="808080" w:themeColor="background1" w:themeShade="80"/>
                              </w:rPr>
                              <w:t>: Carl D. Perkins Career and Technical Education Act of 2006; and</w:t>
                            </w:r>
                          </w:p>
                          <w:p w14:paraId="63FC4BD2" w14:textId="77777777" w:rsidR="0082361D" w:rsidRPr="001B6C3C" w:rsidRDefault="0082361D" w:rsidP="005D5CE1">
                            <w:pPr>
                              <w:pStyle w:val="ListParagraph"/>
                              <w:numPr>
                                <w:ilvl w:val="0"/>
                                <w:numId w:val="5"/>
                              </w:numPr>
                              <w:ind w:left="360"/>
                              <w:rPr>
                                <w:color w:val="808080" w:themeColor="background1" w:themeShade="80"/>
                              </w:rPr>
                            </w:pPr>
                            <w:r w:rsidRPr="00646FA6">
                              <w:rPr>
                                <w:b/>
                                <w:color w:val="808080" w:themeColor="background1" w:themeShade="80"/>
                              </w:rPr>
                              <w:t>Perkins V:</w:t>
                            </w:r>
                            <w:r w:rsidRPr="001B6C3C">
                              <w:rPr>
                                <w:color w:val="808080" w:themeColor="background1" w:themeShade="80"/>
                              </w:rPr>
                              <w:t xml:space="preserve"> Strengthening Career and Technical Education for the 21st Century Act.</w:t>
                            </w:r>
                          </w:p>
                          <w:p w14:paraId="60F59566" w14:textId="77777777" w:rsidR="0082361D" w:rsidRDefault="0082361D" w:rsidP="005D5CE1">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4BC7FF5B" id="Text Box 141" o:spid="_x0000_s1030" type="#_x0000_t202" style="position:absolute;margin-left:328.65pt;margin-top:60.35pt;width:157.15pt;height:201.95pt;z-index:251684864;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" fillcolor="white [3212]" stroked="f" strokeweight=".5pt">
                <v:shadow on="t" color="#ed7d31 [3205]" origin=".5" offset="-1.5pt,0"/>
                <v:textbox inset="18pt,10.8pt,0,10.8pt">
                  <w:txbxContent>
                    <w:p w14:paraId="2F0C66EE" w14:textId="77777777" w:rsidR="0082361D" w:rsidRDefault="0082361D" w:rsidP="005D5CE1">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14:paraId="09D57E4D" w14:textId="77777777" w:rsidR="0082361D" w:rsidRPr="001B6C3C" w:rsidRDefault="0082361D" w:rsidP="005D5CE1">
                      <w:pPr>
                        <w:rPr>
                          <w:color w:val="808080" w:themeColor="background1" w:themeShade="80"/>
                        </w:rPr>
                      </w:pPr>
                      <w:r w:rsidRPr="001B6C3C">
                        <w:rPr>
                          <w:color w:val="808080" w:themeColor="background1" w:themeShade="80"/>
                        </w:rPr>
                        <w:t xml:space="preserve">As we work through this module, we will refer to the federal laws as Perkins IV and Perkins V: </w:t>
                      </w:r>
                    </w:p>
                    <w:p w14:paraId="5E5AFF2D" w14:textId="77777777" w:rsidR="0082361D" w:rsidRPr="001B6C3C" w:rsidRDefault="0082361D" w:rsidP="005D5CE1">
                      <w:pPr>
                        <w:pStyle w:val="ListParagraph"/>
                        <w:numPr>
                          <w:ilvl w:val="0"/>
                          <w:numId w:val="5"/>
                        </w:numPr>
                        <w:ind w:left="360"/>
                        <w:rPr>
                          <w:color w:val="808080" w:themeColor="background1" w:themeShade="80"/>
                        </w:rPr>
                      </w:pPr>
                      <w:r w:rsidRPr="00646FA6">
                        <w:rPr>
                          <w:b/>
                          <w:color w:val="808080" w:themeColor="background1" w:themeShade="80"/>
                        </w:rPr>
                        <w:t>Perkins IV</w:t>
                      </w:r>
                      <w:r w:rsidRPr="001B6C3C">
                        <w:rPr>
                          <w:color w:val="808080" w:themeColor="background1" w:themeShade="80"/>
                        </w:rPr>
                        <w:t>: Carl D. Perkins Career and Technical Education Act of 2006; and</w:t>
                      </w:r>
                    </w:p>
                    <w:p w14:paraId="63FC4BD2" w14:textId="77777777" w:rsidR="0082361D" w:rsidRPr="001B6C3C" w:rsidRDefault="0082361D" w:rsidP="005D5CE1">
                      <w:pPr>
                        <w:pStyle w:val="ListParagraph"/>
                        <w:numPr>
                          <w:ilvl w:val="0"/>
                          <w:numId w:val="5"/>
                        </w:numPr>
                        <w:ind w:left="360"/>
                        <w:rPr>
                          <w:color w:val="808080" w:themeColor="background1" w:themeShade="80"/>
                        </w:rPr>
                      </w:pPr>
                      <w:r w:rsidRPr="00646FA6">
                        <w:rPr>
                          <w:b/>
                          <w:color w:val="808080" w:themeColor="background1" w:themeShade="80"/>
                        </w:rPr>
                        <w:t>Perkins V:</w:t>
                      </w:r>
                      <w:r w:rsidRPr="001B6C3C">
                        <w:rPr>
                          <w:color w:val="808080" w:themeColor="background1" w:themeShade="80"/>
                        </w:rPr>
                        <w:t xml:space="preserve"> Strengthening Career and Technical Education for the 21st Century Act.</w:t>
                      </w:r>
                    </w:p>
                    <w:p w14:paraId="60F59566" w14:textId="77777777" w:rsidR="0082361D" w:rsidRDefault="0082361D" w:rsidP="005D5CE1">
                      <w:pPr>
                        <w:rPr>
                          <w:color w:val="808080" w:themeColor="background1" w:themeShade="80"/>
                        </w:rPr>
                      </w:pPr>
                    </w:p>
                  </w:txbxContent>
                </v:textbox>
                <w10:wrap type="square" anchorx="margin" anchory="margin"/>
              </v:shape>
            </w:pict>
          </mc:Fallback>
        </mc:AlternateContent>
      </w:r>
      <w:r w:rsidRPr="001B6C3C">
        <w:t>Module Objectives and Pre-Module Survey</w:t>
      </w:r>
      <w:bookmarkEnd w:id="8"/>
      <w:bookmarkEnd w:id="10"/>
      <w:bookmarkEnd w:id="11"/>
      <w:bookmarkEnd w:id="12"/>
    </w:p>
    <w:p w14:paraId="21D869E1" w14:textId="77777777" w:rsidR="005D5CE1" w:rsidRPr="00661129" w:rsidRDefault="005D5CE1" w:rsidP="005D5CE1">
      <w:r w:rsidRPr="00661129">
        <w:t xml:space="preserve">This module will help you to improve the quality and consistency of Career Technical Education (CTE) information maintained within your state’s educational administrative record system by assisting you in: </w:t>
      </w:r>
    </w:p>
    <w:p w14:paraId="06629FCE" w14:textId="77777777" w:rsidR="005D5CE1" w:rsidRDefault="005D5CE1" w:rsidP="005D5CE1">
      <w:pPr>
        <w:pStyle w:val="ListParagraph"/>
        <w:numPr>
          <w:ilvl w:val="0"/>
          <w:numId w:val="8"/>
        </w:numPr>
        <w:spacing w:after="120"/>
      </w:pPr>
      <w:r w:rsidRPr="00661129">
        <w:t>Determining the types of data that your state should collect to describe and improve CTE programming at the secondary and postsecondary levels</w:t>
      </w:r>
      <w:r>
        <w:t>;</w:t>
      </w:r>
    </w:p>
    <w:p w14:paraId="109944C1" w14:textId="77777777" w:rsidR="005D5CE1" w:rsidRDefault="005D5CE1" w:rsidP="005D5CE1">
      <w:pPr>
        <w:pStyle w:val="ListParagraph"/>
        <w:numPr>
          <w:ilvl w:val="0"/>
          <w:numId w:val="8"/>
        </w:numPr>
        <w:spacing w:after="120"/>
      </w:pPr>
      <w:r w:rsidRPr="00B15A09">
        <w:t>Creating processes and tools to collect data that accurately reflect the status of local programs</w:t>
      </w:r>
      <w:r>
        <w:t>;</w:t>
      </w:r>
    </w:p>
    <w:p w14:paraId="62EF6C50" w14:textId="77777777" w:rsidR="005D5CE1" w:rsidRDefault="005D5CE1" w:rsidP="005D5CE1">
      <w:pPr>
        <w:pStyle w:val="ListParagraph"/>
        <w:numPr>
          <w:ilvl w:val="0"/>
          <w:numId w:val="8"/>
        </w:numPr>
        <w:spacing w:after="120"/>
      </w:pPr>
      <w:r w:rsidRPr="00B15A09">
        <w:t xml:space="preserve">Establishing analysis procedures that produce consistent, high-quality </w:t>
      </w:r>
      <w:r>
        <w:t>evaluations</w:t>
      </w:r>
      <w:r w:rsidRPr="00B15A09">
        <w:t xml:space="preserve"> of programmatic initiatives and the performance of providers and students over time</w:t>
      </w:r>
      <w:r>
        <w:t>; and</w:t>
      </w:r>
    </w:p>
    <w:p w14:paraId="161B2EDA" w14:textId="77777777" w:rsidR="005D5CE1" w:rsidRDefault="005D5CE1" w:rsidP="005D5CE1">
      <w:pPr>
        <w:pStyle w:val="ListParagraph"/>
        <w:numPr>
          <w:ilvl w:val="0"/>
          <w:numId w:val="8"/>
        </w:numPr>
        <w:spacing w:after="120"/>
      </w:pPr>
      <w:r w:rsidRPr="00B15A09">
        <w:t>Locating examples of useful state practices for collecting and using CTE data to drive decision</w:t>
      </w:r>
      <w:r>
        <w:t>-</w:t>
      </w:r>
      <w:r w:rsidRPr="00B15A09">
        <w:t>making and support high-quality programs.</w:t>
      </w:r>
    </w:p>
    <w:p w14:paraId="2BE1295A" w14:textId="77777777" w:rsidR="005D5CE1" w:rsidRDefault="005D5CE1" w:rsidP="005D5CE1"/>
    <w:p w14:paraId="77FC3876" w14:textId="77777777" w:rsidR="005D5CE1" w:rsidRPr="00433592" w:rsidRDefault="005D5CE1" w:rsidP="005D5CE1">
      <w:pPr>
        <w:pStyle w:val="NoSpacing"/>
        <w:rPr>
          <w:b/>
          <w:i/>
          <w:color w:val="FF6D14"/>
          <w:sz w:val="24"/>
        </w:rPr>
      </w:pPr>
      <w:r w:rsidRPr="00433592">
        <w:rPr>
          <w:b/>
          <w:i/>
          <w:color w:val="FF6D14"/>
          <w:sz w:val="24"/>
        </w:rPr>
        <w:t>Pre-module Survey</w:t>
      </w:r>
    </w:p>
    <w:p w14:paraId="220EEDBF" w14:textId="71BD821B" w:rsidR="005D5CE1" w:rsidRDefault="005D5CE1" w:rsidP="005D5CE1">
      <w:r w:rsidRPr="00646FA6">
        <w:t xml:space="preserve">To begin this module, please take this brief </w:t>
      </w:r>
      <w:hyperlink r:id="rId16" w:history="1">
        <w:r w:rsidRPr="00413A11">
          <w:rPr>
            <w:rStyle w:val="Hyperlink"/>
          </w:rPr>
          <w:t>self-assessment</w:t>
        </w:r>
      </w:hyperlink>
      <w:r>
        <w:t>.</w:t>
      </w:r>
    </w:p>
    <w:p w14:paraId="31C37B00" w14:textId="77777777" w:rsidR="005D5CE1" w:rsidRDefault="005D5CE1">
      <w:pPr>
        <w:rPr>
          <w:rStyle w:val="Header11"/>
          <w:rFonts w:ascii="Myriad Pro" w:hAnsi="Myriad Pro"/>
          <w:color w:val="0DA3A7"/>
        </w:rPr>
      </w:pPr>
      <w:r>
        <w:rPr>
          <w:rStyle w:val="Header11"/>
          <w:rFonts w:ascii="Myriad Pro" w:hAnsi="Myriad Pro"/>
          <w:color w:val="0DA3A7"/>
        </w:rPr>
        <w:br w:type="page"/>
      </w:r>
    </w:p>
    <w:p w14:paraId="335274D6" w14:textId="77777777" w:rsidR="005D5CE1" w:rsidRPr="005D5CE1" w:rsidRDefault="005D5CE1" w:rsidP="005D5CE1">
      <w:pPr>
        <w:pStyle w:val="Style1"/>
        <w:rPr>
          <w:rStyle w:val="Header11"/>
          <w:rFonts w:ascii="Myriad Pro" w:eastAsiaTheme="minorHAnsi" w:hAnsi="Myriad Pro"/>
          <w:noProof w:val="0"/>
          <w:color w:val="0DA3A7"/>
        </w:rPr>
      </w:pPr>
      <w:r w:rsidRPr="005D5CE1">
        <w:rPr>
          <w:rStyle w:val="Header11"/>
          <w:rFonts w:ascii="Myriad Pro" w:eastAsiaTheme="minorHAnsi" w:hAnsi="Myriad Pro"/>
          <w:noProof w:val="0"/>
          <w:color w:val="0DA3A7"/>
        </w:rPr>
        <w:lastRenderedPageBreak/>
        <w:t>Getting Started</w:t>
      </w:r>
    </w:p>
    <w:p w14:paraId="7D58F44E" w14:textId="77777777" w:rsidR="005D5CE1" w:rsidRPr="00C73F5D" w:rsidRDefault="005D5CE1" w:rsidP="005D5CE1">
      <w:pPr>
        <w:pStyle w:val="Heading2"/>
      </w:pPr>
      <w:bookmarkStart w:id="13" w:name="_Toc10551674"/>
      <w:bookmarkStart w:id="14" w:name="_Toc11611116"/>
      <w:r w:rsidRPr="00C73F5D">
        <w:t>Why Assess?</w:t>
      </w:r>
      <w:bookmarkEnd w:id="13"/>
      <w:bookmarkEnd w:id="14"/>
      <w:r w:rsidRPr="00C73F5D">
        <w:t xml:space="preserve"> </w:t>
      </w:r>
    </w:p>
    <w:p w14:paraId="58A147E0" w14:textId="77777777" w:rsidR="005D5CE1" w:rsidRPr="0082361D" w:rsidRDefault="005D5CE1" w:rsidP="005D5CE1">
      <w:r w:rsidRPr="0082361D">
        <w:t xml:space="preserve">Your position as State CTE Director offers you access to a storehouse of program- and student-level data that span secondary and postsecondary education and, in some cases, the education and workforce systems. Over the course of a given year, you will need to access these data for a variety of purposes, including reporting on federally legislated CTE indicators, establishing program policy and administrative guidance, and holding state and local providers accountable for their performance. </w:t>
      </w:r>
    </w:p>
    <w:p w14:paraId="3E4F39D0" w14:textId="77777777" w:rsidR="005D5CE1" w:rsidRPr="0082361D" w:rsidRDefault="005D5CE1" w:rsidP="005D5CE1"/>
    <w:p w14:paraId="0069A773" w14:textId="77777777" w:rsidR="005D5CE1" w:rsidRPr="0082361D" w:rsidRDefault="005D5CE1" w:rsidP="005D5CE1">
      <w:r w:rsidRPr="0082361D">
        <w:rPr>
          <w:rFonts w:cs="Times New Roman"/>
          <w:noProof/>
          <w:color w:val="222222"/>
        </w:rPr>
        <mc:AlternateContent>
          <mc:Choice Requires="wps">
            <w:drawing>
              <wp:anchor distT="0" distB="0" distL="228600" distR="228600" simplePos="0" relativeHeight="251686912" behindDoc="0" locked="0" layoutInCell="1" allowOverlap="1" wp14:anchorId="1D2692BA" wp14:editId="59625324">
                <wp:simplePos x="0" y="0"/>
                <wp:positionH relativeFrom="margin">
                  <wp:posOffset>4046855</wp:posOffset>
                </wp:positionH>
                <wp:positionV relativeFrom="margin">
                  <wp:posOffset>2364105</wp:posOffset>
                </wp:positionV>
                <wp:extent cx="2389505" cy="1852295"/>
                <wp:effectExtent l="1905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389505" cy="185229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3D15708D" w14:textId="77777777" w:rsidR="0082361D" w:rsidRDefault="0082361D" w:rsidP="005D5CE1">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Proactive Thinking</w:t>
                            </w:r>
                          </w:p>
                          <w:p w14:paraId="7A8BB4CD" w14:textId="77777777" w:rsidR="0082361D" w:rsidRPr="005D5CE1" w:rsidRDefault="0082361D" w:rsidP="005D5CE1">
                            <w:pPr>
                              <w:rPr>
                                <w:i/>
                                <w:color w:val="808080" w:themeColor="background1" w:themeShade="80"/>
                              </w:rPr>
                            </w:pPr>
                            <w:r w:rsidRPr="005D5CE1">
                              <w:rPr>
                                <w:i/>
                                <w:color w:val="808080" w:themeColor="background1" w:themeShade="80"/>
                              </w:rPr>
                              <w:t>Using data effectively entails shifting from a compliance mindset to an improvement mindset</w:t>
                            </w:r>
                            <w:r>
                              <w:rPr>
                                <w:i/>
                                <w:color w:val="808080" w:themeColor="background1" w:themeShade="80"/>
                              </w:rPr>
                              <w:t xml:space="preserve">. In other words, you should use </w:t>
                            </w:r>
                            <w:r w:rsidRPr="005D5CE1">
                              <w:rPr>
                                <w:i/>
                                <w:color w:val="808080" w:themeColor="background1" w:themeShade="80"/>
                              </w:rPr>
                              <w:t>data not to avoid consequences but</w:t>
                            </w:r>
                            <w:r>
                              <w:rPr>
                                <w:i/>
                                <w:color w:val="808080" w:themeColor="background1" w:themeShade="80"/>
                              </w:rPr>
                              <w:t xml:space="preserve"> rather</w:t>
                            </w:r>
                            <w:r w:rsidRPr="005D5CE1">
                              <w:rPr>
                                <w:i/>
                                <w:color w:val="808080" w:themeColor="background1" w:themeShade="80"/>
                              </w:rPr>
                              <w:t xml:space="preserve"> to drive program growth and success.</w:t>
                            </w:r>
                          </w:p>
                          <w:p w14:paraId="5CA405AC" w14:textId="77777777" w:rsidR="0082361D" w:rsidRDefault="0082361D" w:rsidP="005D5CE1">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92BA" id="Text Box 6" o:spid="_x0000_s1031" type="#_x0000_t202" style="position:absolute;margin-left:318.65pt;margin-top:186.15pt;width:188.15pt;height:145.85pt;z-index:25168691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" fillcolor="white [3212]" stroked="f" strokeweight=".5pt">
                <v:shadow on="t" color="#ed7d31 [3205]" origin=".5" offset="-1.5pt,0"/>
                <v:textbox inset="18pt,10.8pt,0,10.8pt">
                  <w:txbxContent>
                    <w:p w14:paraId="3D15708D" w14:textId="77777777" w:rsidR="0082361D" w:rsidRDefault="0082361D" w:rsidP="005D5CE1">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Proactive Thinking</w:t>
                      </w:r>
                    </w:p>
                    <w:p w14:paraId="7A8BB4CD" w14:textId="77777777" w:rsidR="0082361D" w:rsidRPr="005D5CE1" w:rsidRDefault="0082361D" w:rsidP="005D5CE1">
                      <w:pPr>
                        <w:rPr>
                          <w:i/>
                          <w:color w:val="808080" w:themeColor="background1" w:themeShade="80"/>
                        </w:rPr>
                      </w:pPr>
                      <w:r w:rsidRPr="005D5CE1">
                        <w:rPr>
                          <w:i/>
                          <w:color w:val="808080" w:themeColor="background1" w:themeShade="80"/>
                        </w:rPr>
                        <w:t>Using data effectively entails shifting from a compliance mindset to an improvement mindset</w:t>
                      </w:r>
                      <w:r>
                        <w:rPr>
                          <w:i/>
                          <w:color w:val="808080" w:themeColor="background1" w:themeShade="80"/>
                        </w:rPr>
                        <w:t xml:space="preserve">. In other words, you should use </w:t>
                      </w:r>
                      <w:r w:rsidRPr="005D5CE1">
                        <w:rPr>
                          <w:i/>
                          <w:color w:val="808080" w:themeColor="background1" w:themeShade="80"/>
                        </w:rPr>
                        <w:t>data not to avoid consequences but</w:t>
                      </w:r>
                      <w:r>
                        <w:rPr>
                          <w:i/>
                          <w:color w:val="808080" w:themeColor="background1" w:themeShade="80"/>
                        </w:rPr>
                        <w:t xml:space="preserve"> rather</w:t>
                      </w:r>
                      <w:r w:rsidRPr="005D5CE1">
                        <w:rPr>
                          <w:i/>
                          <w:color w:val="808080" w:themeColor="background1" w:themeShade="80"/>
                        </w:rPr>
                        <w:t xml:space="preserve"> to drive program growth and success.</w:t>
                      </w:r>
                    </w:p>
                    <w:p w14:paraId="5CA405AC" w14:textId="77777777" w:rsidR="0082361D" w:rsidRDefault="0082361D" w:rsidP="005D5CE1">
                      <w:pPr>
                        <w:rPr>
                          <w:color w:val="808080" w:themeColor="background1" w:themeShade="80"/>
                        </w:rPr>
                      </w:pPr>
                    </w:p>
                  </w:txbxContent>
                </v:textbox>
                <w10:wrap type="square" anchorx="margin" anchory="margin"/>
              </v:shape>
            </w:pict>
          </mc:Fallback>
        </mc:AlternateContent>
      </w:r>
      <w:r w:rsidRPr="0082361D">
        <w:t>But your collection and analysis of CTE data should not stop there. You also can harness this information for your own strategic purposes and use it to drive your decision-making about where and how you allocate resources to achieve your state’s vision for CTE. Your data can also help you tell the story of CTE and give concrete examples about how CTE programs contribute to learners’ educational and career development. For these reasons, and many more, basing the decisions you make and information you share on accurate data is critical.</w:t>
      </w:r>
    </w:p>
    <w:p w14:paraId="704993CE" w14:textId="77777777" w:rsidR="005D5CE1" w:rsidRPr="0082361D" w:rsidRDefault="005D5CE1" w:rsidP="005D5CE1"/>
    <w:p w14:paraId="51B84C68" w14:textId="77777777" w:rsidR="00591FFF" w:rsidRPr="0082361D" w:rsidRDefault="005D5CE1" w:rsidP="005D5CE1">
      <w:r w:rsidRPr="0082361D">
        <w:t>Although program guidance and financial support for CTE come from various sources, federal legislation has long influenced states’ delivery and assessment of CTE programming. The accountability provisions introduced in the Carl D. Perkins Career and Technical Education Act of 2006 (Perkins IV) and modified in the Strengthening Career and Technical Education for the 21st Century Act (Perkins V) have shaped the measures used to quantify state and local performance and dictated the characteristics of students who are assessed. If you are not careful, the high stakes associated with federal reporting can lead to a culture of compliance, which may lead you to prioritize federal accountability requirements over program improvement.</w:t>
      </w:r>
    </w:p>
    <w:p w14:paraId="265822B3" w14:textId="77777777" w:rsidR="005D5CE1" w:rsidRPr="0082361D" w:rsidRDefault="005D5CE1" w:rsidP="005D5CE1"/>
    <w:p w14:paraId="1E37FC9B" w14:textId="77777777" w:rsidR="005D5CE1" w:rsidRPr="0082361D" w:rsidRDefault="005D5CE1" w:rsidP="005D5CE1">
      <w:r w:rsidRPr="0082361D">
        <w:t xml:space="preserve">This module will support you in collecting high-quality data that can be used to strengthen program performance and communicate the benefits of CTE. We seek to offer a balanced approach to using data to meet federal requirements </w:t>
      </w:r>
      <w:r w:rsidRPr="0082361D">
        <w:rPr>
          <w:u w:val="single"/>
        </w:rPr>
        <w:t>and</w:t>
      </w:r>
      <w:r w:rsidRPr="0082361D">
        <w:t xml:space="preserve"> drive program improvement. As such, this topic is split into two parts. Through the module, we will examine approaches to collecting and using CTE data, as well as steps to improve CTE data quality. Then on our monthly call, we will explore new requirements and expectations under Perkins V and your responsibilities as State Director. You can check out the recording of that call </w:t>
      </w:r>
      <w:hyperlink r:id="rId17" w:history="1">
        <w:r w:rsidRPr="0082361D">
          <w:rPr>
            <w:rStyle w:val="Hyperlink"/>
          </w:rPr>
          <w:t>here</w:t>
        </w:r>
      </w:hyperlink>
      <w:r w:rsidRPr="0082361D">
        <w:t>.</w:t>
      </w:r>
    </w:p>
    <w:p w14:paraId="64E27609" w14:textId="77777777" w:rsidR="00BE5A80" w:rsidRDefault="00BE5A80" w:rsidP="005D5CE1">
      <w:pPr>
        <w:rPr>
          <w:sz w:val="28"/>
        </w:rPr>
      </w:pPr>
    </w:p>
    <w:p w14:paraId="5ED72C28" w14:textId="77777777" w:rsidR="00BE5A80" w:rsidRDefault="00BE5A80" w:rsidP="0082361D">
      <w:r>
        <w:rPr>
          <w:rFonts w:cs="Times New Roman"/>
          <w:noProof/>
          <w:color w:val="222222"/>
        </w:rPr>
        <w:lastRenderedPageBreak/>
        <mc:AlternateContent>
          <mc:Choice Requires="wpg">
            <w:drawing>
              <wp:anchor distT="0" distB="0" distL="114300" distR="114300" simplePos="0" relativeHeight="251688960" behindDoc="0" locked="0" layoutInCell="1" allowOverlap="1" wp14:anchorId="718C959B" wp14:editId="468C256F">
                <wp:simplePos x="0" y="0"/>
                <wp:positionH relativeFrom="column">
                  <wp:posOffset>116205</wp:posOffset>
                </wp:positionH>
                <wp:positionV relativeFrom="paragraph">
                  <wp:posOffset>264696</wp:posOffset>
                </wp:positionV>
                <wp:extent cx="5981700" cy="2778760"/>
                <wp:effectExtent l="0" t="0" r="0" b="2540"/>
                <wp:wrapSquare wrapText="bothSides"/>
                <wp:docPr id="21" name="Group 21"/>
                <wp:cNvGraphicFramePr/>
                <a:graphic xmlns:a="http://schemas.openxmlformats.org/drawingml/2006/main">
                  <a:graphicData uri="http://schemas.microsoft.com/office/word/2010/wordprocessingGroup">
                    <wpg:wgp>
                      <wpg:cNvGrpSpPr/>
                      <wpg:grpSpPr>
                        <a:xfrm>
                          <a:off x="0" y="0"/>
                          <a:ext cx="5981700" cy="2778760"/>
                          <a:chOff x="0" y="0"/>
                          <a:chExt cx="5981700" cy="2405800"/>
                        </a:xfrm>
                      </wpg:grpSpPr>
                      <wps:wsp>
                        <wps:cNvPr id="22" name="Rectangle 22"/>
                        <wps:cNvSpPr/>
                        <wps:spPr>
                          <a:xfrm>
                            <a:off x="0" y="0"/>
                            <a:ext cx="5981700" cy="2399769"/>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21023" y="161364"/>
                            <a:ext cx="5556250" cy="22444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37CCD46" w14:textId="77777777" w:rsidR="0082361D" w:rsidRPr="00164181" w:rsidRDefault="0082361D" w:rsidP="00BE5A80">
                              <w:pPr>
                                <w:rPr>
                                  <w:b/>
                                  <w:color w:val="24408E"/>
                                  <w:sz w:val="20"/>
                                </w:rPr>
                              </w:pPr>
                              <w:r w:rsidRPr="00164181">
                                <w:rPr>
                                  <w:b/>
                                  <w:color w:val="24408E"/>
                                  <w:sz w:val="20"/>
                                </w:rPr>
                                <w:t xml:space="preserve">KEY </w:t>
                              </w:r>
                              <w:r>
                                <w:rPr>
                                  <w:b/>
                                  <w:color w:val="24408E"/>
                                  <w:sz w:val="20"/>
                                </w:rPr>
                                <w:t xml:space="preserve">TERMS AND </w:t>
                              </w:r>
                              <w:r w:rsidRPr="00164181">
                                <w:rPr>
                                  <w:b/>
                                  <w:color w:val="24408E"/>
                                  <w:sz w:val="20"/>
                                </w:rPr>
                                <w:t>DEFINTION</w:t>
                              </w:r>
                              <w:r>
                                <w:rPr>
                                  <w:b/>
                                  <w:color w:val="24408E"/>
                                  <w:sz w:val="20"/>
                                </w:rPr>
                                <w:t>S</w:t>
                              </w:r>
                            </w:p>
                            <w:p w14:paraId="25DBC4BB" w14:textId="77777777" w:rsidR="0082361D" w:rsidRPr="00BE5A80" w:rsidRDefault="0082361D" w:rsidP="00BE5A80">
                              <w:pPr>
                                <w:rPr>
                                  <w:color w:val="24408E"/>
                                  <w:sz w:val="20"/>
                                </w:rPr>
                              </w:pPr>
                              <w:r w:rsidRPr="00BE5A80">
                                <w:rPr>
                                  <w:color w:val="24408E"/>
                                  <w:sz w:val="20"/>
                                </w:rPr>
                                <w:t>Much of the CTE data contained within states’ administrative record systems is closely aligned with federal reporting requirements. Consequently, if you are new to CTE, you will want to first familiarize yourself with the terminology used in Perkins and other federal legislation so that you have a context for understanding your state’s measurement system. Some key terms that we will refer to in this module include:</w:t>
                              </w:r>
                            </w:p>
                            <w:p w14:paraId="7B170CA7" w14:textId="77777777" w:rsidR="0082361D" w:rsidRPr="00BE5A80" w:rsidRDefault="0082361D" w:rsidP="00BE5A80">
                              <w:pPr>
                                <w:numPr>
                                  <w:ilvl w:val="0"/>
                                  <w:numId w:val="10"/>
                                </w:numPr>
                                <w:ind w:left="360"/>
                                <w:rPr>
                                  <w:color w:val="24408E"/>
                                  <w:sz w:val="20"/>
                                </w:rPr>
                              </w:pPr>
                              <w:r w:rsidRPr="00BE5A80">
                                <w:rPr>
                                  <w:i/>
                                  <w:color w:val="24408E"/>
                                  <w:sz w:val="20"/>
                                </w:rPr>
                                <w:t xml:space="preserve">Indicator — </w:t>
                              </w:r>
                              <w:r w:rsidRPr="00BE5A80">
                                <w:rPr>
                                  <w:color w:val="24408E"/>
                                  <w:sz w:val="20"/>
                                </w:rPr>
                                <w:t>a means of assessing the performance of a system. The core indicators identified in federal legislation are meant to provide a picture of how well states’ CTE systems are functioning.</w:t>
                              </w:r>
                            </w:p>
                            <w:p w14:paraId="3E4D50E3" w14:textId="77777777" w:rsidR="0082361D" w:rsidRPr="00BE5A80" w:rsidRDefault="0082361D" w:rsidP="00BE5A80">
                              <w:pPr>
                                <w:numPr>
                                  <w:ilvl w:val="0"/>
                                  <w:numId w:val="10"/>
                                </w:numPr>
                                <w:ind w:left="360"/>
                                <w:rPr>
                                  <w:color w:val="24408E"/>
                                  <w:sz w:val="20"/>
                                </w:rPr>
                              </w:pPr>
                              <w:r w:rsidRPr="00BE5A80">
                                <w:rPr>
                                  <w:i/>
                                  <w:color w:val="24408E"/>
                                  <w:sz w:val="20"/>
                                </w:rPr>
                                <w:t xml:space="preserve">Measure — </w:t>
                              </w:r>
                              <w:r w:rsidRPr="00BE5A80">
                                <w:rPr>
                                  <w:color w:val="24408E"/>
                                  <w:sz w:val="20"/>
                                </w:rPr>
                                <w:t>a critical performance outcome that you are seeking to quantify, such as the number of students who earn an industry-recognized credential or certificate.</w:t>
                              </w:r>
                            </w:p>
                            <w:p w14:paraId="3724F5CC" w14:textId="77777777" w:rsidR="0082361D" w:rsidRPr="00BE5A80" w:rsidRDefault="0082361D" w:rsidP="00BE5A80">
                              <w:pPr>
                                <w:numPr>
                                  <w:ilvl w:val="0"/>
                                  <w:numId w:val="10"/>
                                </w:numPr>
                                <w:ind w:left="360"/>
                                <w:rPr>
                                  <w:color w:val="24408E"/>
                                  <w:sz w:val="20"/>
                                </w:rPr>
                              </w:pPr>
                              <w:r w:rsidRPr="00BE5A80">
                                <w:rPr>
                                  <w:i/>
                                  <w:color w:val="24408E"/>
                                  <w:sz w:val="20"/>
                                </w:rPr>
                                <w:t xml:space="preserve">Concentrator — </w:t>
                              </w:r>
                              <w:r w:rsidRPr="00BE5A80">
                                <w:rPr>
                                  <w:color w:val="24408E"/>
                                  <w:sz w:val="20"/>
                                </w:rPr>
                                <w:t xml:space="preserve">a student who has completed at least two courses in a single CTE program or program of study at the secondary level or a student who has earned at least 12 credits in a postsecondary CTE program or program of study (or has completed the program if it encompasses fewer than 12 credits). This term has historically been defined by the state, but Perkins V established a national definition. </w:t>
                              </w:r>
                            </w:p>
                            <w:p w14:paraId="1FF66B14" w14:textId="77777777" w:rsidR="0082361D" w:rsidRPr="00164181" w:rsidRDefault="0082361D" w:rsidP="00BE5A80">
                              <w:pPr>
                                <w:ind w:left="360"/>
                                <w:rPr>
                                  <w:color w:val="24408E"/>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8C959B" id="Group 21" o:spid="_x0000_s1032" style="position:absolute;margin-left:9.15pt;margin-top:20.85pt;width:471pt;height:218.8pt;z-index:251688960;mso-height-relative:margin" coordsize="59817,2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">
                <v:rect id="Rectangle 22" o:spid="_x0000_s1033" style="position:absolute;width:59817;height:23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SuMMA&#10;AADbAAAADwAAAGRycy9kb3ducmV2LnhtbESPT4vCMBTE7wt+h/CEva2pRUS6RhFFFNaLfw57fNu8&#10;bUubl5LEtvvtN4LgcZiZ3zDL9WAa0ZHzlWUF00kCgji3uuJCwe26/1iA8AFZY2OZFPyRh/Vq9LbE&#10;TNuez9RdQiEihH2GCsoQ2kxKn5dk0E9sSxy9X+sMhihdIbXDPsJNI9MkmUuDFceFElvalpTXl7tR&#10;wPW97463k519H76S4bz5qfXOKfU+HjafIAIN4RV+to9aQZrC40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xSuMMAAADbAAAADwAAAAAAAAAAAAAAAACYAgAAZHJzL2Rv&#10;d25yZXYueG1sUEsFBgAAAAAEAAQA9QAAAIgDAAAAAA==&#10;" fillcolor="#40a7c4" stroked="f" strokeweight=".5pt">
                  <v:fill opacity="6682f"/>
                </v:rect>
                <v:shape id="Text Box 27" o:spid="_x0000_s1034" type="#_x0000_t202" style="position:absolute;left:1210;top:1613;width:55562;height:2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437CCD46" w14:textId="77777777" w:rsidR="0082361D" w:rsidRPr="00164181" w:rsidRDefault="0082361D" w:rsidP="00BE5A80">
                        <w:pPr>
                          <w:rPr>
                            <w:b/>
                            <w:color w:val="24408E"/>
                            <w:sz w:val="20"/>
                          </w:rPr>
                        </w:pPr>
                        <w:r w:rsidRPr="00164181">
                          <w:rPr>
                            <w:b/>
                            <w:color w:val="24408E"/>
                            <w:sz w:val="20"/>
                          </w:rPr>
                          <w:t xml:space="preserve">KEY </w:t>
                        </w:r>
                        <w:r>
                          <w:rPr>
                            <w:b/>
                            <w:color w:val="24408E"/>
                            <w:sz w:val="20"/>
                          </w:rPr>
                          <w:t xml:space="preserve">TERMS AND </w:t>
                        </w:r>
                        <w:r w:rsidRPr="00164181">
                          <w:rPr>
                            <w:b/>
                            <w:color w:val="24408E"/>
                            <w:sz w:val="20"/>
                          </w:rPr>
                          <w:t>DEFINTION</w:t>
                        </w:r>
                        <w:r>
                          <w:rPr>
                            <w:b/>
                            <w:color w:val="24408E"/>
                            <w:sz w:val="20"/>
                          </w:rPr>
                          <w:t>S</w:t>
                        </w:r>
                      </w:p>
                      <w:p w14:paraId="25DBC4BB" w14:textId="77777777" w:rsidR="0082361D" w:rsidRPr="00BE5A80" w:rsidRDefault="0082361D" w:rsidP="00BE5A80">
                        <w:pPr>
                          <w:rPr>
                            <w:color w:val="24408E"/>
                            <w:sz w:val="20"/>
                          </w:rPr>
                        </w:pPr>
                        <w:r w:rsidRPr="00BE5A80">
                          <w:rPr>
                            <w:color w:val="24408E"/>
                            <w:sz w:val="20"/>
                          </w:rPr>
                          <w:t>Much of the CTE data contained within states’ administrative record systems is closely aligned with federal reporting requirements. Consequently, if you are new to CTE, you will want to first familiarize yourself with the terminology used in Perkins and other federal legislation so that you have a context for understanding your state’s measurement system. Some key terms that we will refer to in this module include:</w:t>
                        </w:r>
                      </w:p>
                      <w:p w14:paraId="7B170CA7" w14:textId="77777777" w:rsidR="0082361D" w:rsidRPr="00BE5A80" w:rsidRDefault="0082361D" w:rsidP="00BE5A80">
                        <w:pPr>
                          <w:numPr>
                            <w:ilvl w:val="0"/>
                            <w:numId w:val="10"/>
                          </w:numPr>
                          <w:ind w:left="360"/>
                          <w:rPr>
                            <w:color w:val="24408E"/>
                            <w:sz w:val="20"/>
                          </w:rPr>
                        </w:pPr>
                        <w:r w:rsidRPr="00BE5A80">
                          <w:rPr>
                            <w:i/>
                            <w:color w:val="24408E"/>
                            <w:sz w:val="20"/>
                          </w:rPr>
                          <w:t xml:space="preserve">Indicator — </w:t>
                        </w:r>
                        <w:r w:rsidRPr="00BE5A80">
                          <w:rPr>
                            <w:color w:val="24408E"/>
                            <w:sz w:val="20"/>
                          </w:rPr>
                          <w:t>a means of assessing the performance of a system. The core indicators identified in federal legislation are meant to provide a picture of how well states’ CTE systems are functioning.</w:t>
                        </w:r>
                      </w:p>
                      <w:p w14:paraId="3E4D50E3" w14:textId="77777777" w:rsidR="0082361D" w:rsidRPr="00BE5A80" w:rsidRDefault="0082361D" w:rsidP="00BE5A80">
                        <w:pPr>
                          <w:numPr>
                            <w:ilvl w:val="0"/>
                            <w:numId w:val="10"/>
                          </w:numPr>
                          <w:ind w:left="360"/>
                          <w:rPr>
                            <w:color w:val="24408E"/>
                            <w:sz w:val="20"/>
                          </w:rPr>
                        </w:pPr>
                        <w:r w:rsidRPr="00BE5A80">
                          <w:rPr>
                            <w:i/>
                            <w:color w:val="24408E"/>
                            <w:sz w:val="20"/>
                          </w:rPr>
                          <w:t xml:space="preserve">Measure — </w:t>
                        </w:r>
                        <w:r w:rsidRPr="00BE5A80">
                          <w:rPr>
                            <w:color w:val="24408E"/>
                            <w:sz w:val="20"/>
                          </w:rPr>
                          <w:t>a critical performance outcome that you are seeking to quantify, such as the number of students who earn an industry-recognized credential or certificate.</w:t>
                        </w:r>
                      </w:p>
                      <w:p w14:paraId="3724F5CC" w14:textId="77777777" w:rsidR="0082361D" w:rsidRPr="00BE5A80" w:rsidRDefault="0082361D" w:rsidP="00BE5A80">
                        <w:pPr>
                          <w:numPr>
                            <w:ilvl w:val="0"/>
                            <w:numId w:val="10"/>
                          </w:numPr>
                          <w:ind w:left="360"/>
                          <w:rPr>
                            <w:color w:val="24408E"/>
                            <w:sz w:val="20"/>
                          </w:rPr>
                        </w:pPr>
                        <w:r w:rsidRPr="00BE5A80">
                          <w:rPr>
                            <w:i/>
                            <w:color w:val="24408E"/>
                            <w:sz w:val="20"/>
                          </w:rPr>
                          <w:t xml:space="preserve">Concentrator — </w:t>
                        </w:r>
                        <w:r w:rsidRPr="00BE5A80">
                          <w:rPr>
                            <w:color w:val="24408E"/>
                            <w:sz w:val="20"/>
                          </w:rPr>
                          <w:t xml:space="preserve">a student who has completed at least two courses in a single CTE program or program of study at the secondary level or a student who has earned at least 12 credits in a postsecondary CTE program or program of study (or has completed the program if it encompasses fewer than 12 credits). This term has historically been defined by the state, but Perkins V established a national definition. </w:t>
                        </w:r>
                      </w:p>
                      <w:p w14:paraId="1FF66B14" w14:textId="77777777" w:rsidR="0082361D" w:rsidRPr="00164181" w:rsidRDefault="0082361D" w:rsidP="00BE5A80">
                        <w:pPr>
                          <w:ind w:left="360"/>
                          <w:rPr>
                            <w:color w:val="24408E"/>
                            <w:sz w:val="18"/>
                          </w:rPr>
                        </w:pPr>
                      </w:p>
                    </w:txbxContent>
                  </v:textbox>
                </v:shape>
                <w10:wrap type="square"/>
              </v:group>
            </w:pict>
          </mc:Fallback>
        </mc:AlternateContent>
      </w:r>
    </w:p>
    <w:p w14:paraId="7FC5E227" w14:textId="77777777" w:rsidR="00BE5A80" w:rsidRPr="00BE5A80" w:rsidRDefault="00BE5A80" w:rsidP="00BE5A80"/>
    <w:p w14:paraId="6581FA63" w14:textId="77777777" w:rsidR="00BE5A80" w:rsidRPr="00BE5A80" w:rsidRDefault="00BE5A80" w:rsidP="00BE5A80"/>
    <w:p w14:paraId="466F8A7F" w14:textId="77777777" w:rsidR="00BE5A80" w:rsidRPr="00BE5A80" w:rsidRDefault="00BE5A80" w:rsidP="00BE5A80"/>
    <w:p w14:paraId="4020FE82" w14:textId="77777777" w:rsidR="00BE5A80" w:rsidRPr="00BE5A80" w:rsidRDefault="00BE5A80" w:rsidP="00BE5A80"/>
    <w:p w14:paraId="4CD088EF" w14:textId="77777777" w:rsidR="00BE5A80" w:rsidRPr="00BE5A80" w:rsidRDefault="00BE5A80" w:rsidP="00BE5A80"/>
    <w:p w14:paraId="77220C24" w14:textId="77777777" w:rsidR="00BE5A80" w:rsidRPr="00BE5A80" w:rsidRDefault="00BE5A80" w:rsidP="00BE5A80"/>
    <w:p w14:paraId="7038C0AE" w14:textId="77777777" w:rsidR="00BE5A80" w:rsidRPr="00BE5A80" w:rsidRDefault="00BE5A80" w:rsidP="00BE5A80"/>
    <w:p w14:paraId="4C44B9F0" w14:textId="77777777" w:rsidR="00BE5A80" w:rsidRPr="00BE5A80" w:rsidRDefault="00BE5A80" w:rsidP="00BE5A80"/>
    <w:p w14:paraId="039E073B" w14:textId="77777777" w:rsidR="00BE5A80" w:rsidRPr="00BE5A80" w:rsidRDefault="00BE5A80" w:rsidP="00BE5A80"/>
    <w:p w14:paraId="60880A25" w14:textId="77777777" w:rsidR="00BE5A80" w:rsidRPr="00BE5A80" w:rsidRDefault="00BE5A80" w:rsidP="00BE5A80"/>
    <w:p w14:paraId="5DFA119E" w14:textId="77777777" w:rsidR="00BE5A80" w:rsidRPr="00BE5A80" w:rsidRDefault="00BE5A80" w:rsidP="00BE5A80"/>
    <w:p w14:paraId="5D82D4FB" w14:textId="77777777" w:rsidR="00BE5A80" w:rsidRDefault="00BE5A80" w:rsidP="00FE78B1">
      <w:pPr>
        <w:pStyle w:val="Heading1"/>
      </w:pPr>
    </w:p>
    <w:p w14:paraId="7F318150" w14:textId="77777777" w:rsidR="00BE5A80" w:rsidRDefault="00BE5A80" w:rsidP="00BE5A80"/>
    <w:p w14:paraId="293ADBFD" w14:textId="77777777" w:rsidR="00BE5A80" w:rsidRPr="00BE5A80" w:rsidRDefault="00BE5A80" w:rsidP="00BE5A80"/>
    <w:p w14:paraId="5216518D" w14:textId="77777777" w:rsidR="008A1EEA" w:rsidRPr="00591FFF" w:rsidRDefault="00591FFF" w:rsidP="00FE78B1">
      <w:pPr>
        <w:pStyle w:val="Heading1"/>
        <w:rPr>
          <w:rStyle w:val="Header11"/>
          <w:rFonts w:ascii="Myriad Pro" w:hAnsi="Myriad Pro"/>
          <w:color w:val="0DA3A7"/>
        </w:rPr>
      </w:pPr>
      <w:r w:rsidRPr="00BE5A80">
        <w:br w:type="column"/>
      </w:r>
      <w:bookmarkStart w:id="15" w:name="_Toc11611117"/>
      <w:r w:rsidR="00BE5A80">
        <w:lastRenderedPageBreak/>
        <w:t xml:space="preserve">Section 1: </w:t>
      </w:r>
      <w:r w:rsidR="00BE5A80" w:rsidRPr="00BE5A80">
        <w:t>Determining Your State’s Data Needs</w:t>
      </w:r>
      <w:bookmarkEnd w:id="15"/>
    </w:p>
    <w:p w14:paraId="3D43637E" w14:textId="77777777" w:rsidR="00BE5A80" w:rsidRDefault="00BE5A80" w:rsidP="00BE5A80">
      <w:r>
        <w:t>In this module, we will walk though strategies you can use to:</w:t>
      </w:r>
    </w:p>
    <w:p w14:paraId="5D4CA75F" w14:textId="77777777" w:rsidR="00BE5A80" w:rsidRDefault="00BE5A80" w:rsidP="00BE5A80">
      <w:pPr>
        <w:pStyle w:val="ListParagraph"/>
        <w:numPr>
          <w:ilvl w:val="0"/>
          <w:numId w:val="11"/>
        </w:numPr>
        <w:spacing w:after="120"/>
      </w:pPr>
      <w:r>
        <w:t>Track and manage your data reporting needs;</w:t>
      </w:r>
    </w:p>
    <w:p w14:paraId="60BDD61B" w14:textId="77777777" w:rsidR="00BE5A80" w:rsidRDefault="00BE5A80" w:rsidP="00BE5A80">
      <w:pPr>
        <w:pStyle w:val="ListParagraph"/>
        <w:numPr>
          <w:ilvl w:val="0"/>
          <w:numId w:val="11"/>
        </w:numPr>
        <w:spacing w:after="120"/>
      </w:pPr>
      <w:r>
        <w:t>Translate research questions into measures that produce quantifiable results;</w:t>
      </w:r>
    </w:p>
    <w:p w14:paraId="6DCBA78B" w14:textId="77777777" w:rsidR="00BE5A80" w:rsidRDefault="00BE5A80" w:rsidP="00BE5A80">
      <w:pPr>
        <w:pStyle w:val="ListParagraph"/>
        <w:numPr>
          <w:ilvl w:val="0"/>
          <w:numId w:val="11"/>
        </w:numPr>
        <w:spacing w:after="120"/>
      </w:pPr>
      <w:r>
        <w:t>Collect and administer data elements to ensure that they are accurate and high quality; and</w:t>
      </w:r>
    </w:p>
    <w:p w14:paraId="38E76241" w14:textId="77777777" w:rsidR="00BE5A80" w:rsidRDefault="00BE5A80" w:rsidP="00BE5A80">
      <w:pPr>
        <w:pStyle w:val="ListParagraph"/>
        <w:numPr>
          <w:ilvl w:val="0"/>
          <w:numId w:val="11"/>
        </w:numPr>
        <w:spacing w:after="120"/>
      </w:pPr>
      <w:r>
        <w:t>Analyze data to produce comparable results year over year.</w:t>
      </w:r>
    </w:p>
    <w:p w14:paraId="1FB11AAD" w14:textId="77777777" w:rsidR="00BE5A80" w:rsidRDefault="00BE5A80" w:rsidP="00BE5A80">
      <w:r>
        <w:t>W</w:t>
      </w:r>
      <w:r w:rsidRPr="00D12F00">
        <w:t>e</w:t>
      </w:r>
      <w:r>
        <w:t xml:space="preserve"> also will</w:t>
      </w:r>
      <w:r w:rsidRPr="00D12F00">
        <w:t xml:space="preserve"> point you in the direction of states </w:t>
      </w:r>
      <w:r>
        <w:t xml:space="preserve">that are using tools </w:t>
      </w:r>
      <w:r w:rsidRPr="00D12F00">
        <w:t>you might want to investigate further</w:t>
      </w:r>
      <w:r>
        <w:t xml:space="preserve"> and offer some leading questions for reflection</w:t>
      </w:r>
      <w:r w:rsidRPr="00D12F00">
        <w:t xml:space="preserve">. We </w:t>
      </w:r>
      <w:r>
        <w:t xml:space="preserve">encourage </w:t>
      </w:r>
      <w:r w:rsidRPr="00D12F00">
        <w:t xml:space="preserve">you to </w:t>
      </w:r>
      <w:r>
        <w:t xml:space="preserve">consider using </w:t>
      </w:r>
      <w:r w:rsidRPr="00D12F00">
        <w:t>this time as a new </w:t>
      </w:r>
      <w:r>
        <w:t xml:space="preserve">State Director </w:t>
      </w:r>
      <w:r w:rsidRPr="00D12F00">
        <w:t>to be inquisitive</w:t>
      </w:r>
      <w:r>
        <w:t xml:space="preserve"> — to reflect on your state’s current data processes and </w:t>
      </w:r>
      <w:r w:rsidRPr="00D12F00">
        <w:t xml:space="preserve">challenge </w:t>
      </w:r>
      <w:r>
        <w:t xml:space="preserve">status-quo </w:t>
      </w:r>
      <w:r w:rsidRPr="00D12F00">
        <w:t>assumptions</w:t>
      </w:r>
      <w:r>
        <w:t xml:space="preserve">. </w:t>
      </w:r>
    </w:p>
    <w:p w14:paraId="2B42953A" w14:textId="77777777" w:rsidR="004B60F5" w:rsidRPr="00591FFF" w:rsidRDefault="004B60F5" w:rsidP="004B60F5">
      <w:pPr>
        <w:pStyle w:val="IntoText"/>
        <w:spacing w:after="0"/>
        <w:rPr>
          <w:rStyle w:val="Text1"/>
          <w:rFonts w:ascii="Myriad Pro" w:hAnsi="Myriad Pro"/>
          <w:spacing w:val="-3"/>
          <w:sz w:val="18"/>
        </w:rPr>
      </w:pPr>
    </w:p>
    <w:p w14:paraId="362EA05D" w14:textId="77777777" w:rsidR="004F76C7" w:rsidRDefault="004F76C7" w:rsidP="008A1EEA">
      <w:pPr>
        <w:pStyle w:val="Text"/>
        <w:rPr>
          <w:rFonts w:ascii="Myriad Pro" w:hAnsi="Myriad Pro" w:cs="MuseoSans-900"/>
          <w:b/>
          <w:color w:val="DE6421"/>
          <w:spacing w:val="-1"/>
          <w:sz w:val="28"/>
          <w:szCs w:val="28"/>
        </w:rPr>
      </w:pPr>
      <w:bookmarkStart w:id="16" w:name="_Toc10551677"/>
      <w:r w:rsidRPr="004F76C7">
        <w:rPr>
          <w:rFonts w:ascii="Myriad Pro" w:hAnsi="Myriad Pro" w:cs="MuseoSans-900"/>
          <w:b/>
          <w:color w:val="DE6421"/>
          <w:spacing w:val="-1"/>
          <w:sz w:val="28"/>
          <w:szCs w:val="28"/>
        </w:rPr>
        <w:t>Managing CTE Data Requests</w:t>
      </w:r>
      <w:bookmarkEnd w:id="16"/>
      <w:r w:rsidRPr="004F76C7">
        <w:rPr>
          <w:rFonts w:ascii="Myriad Pro" w:hAnsi="Myriad Pro" w:cs="MuseoSans-900"/>
          <w:b/>
          <w:color w:val="DE6421"/>
          <w:spacing w:val="-1"/>
          <w:sz w:val="28"/>
          <w:szCs w:val="28"/>
        </w:rPr>
        <w:t xml:space="preserve"> </w:t>
      </w:r>
    </w:p>
    <w:p w14:paraId="24FFC314" w14:textId="77777777" w:rsidR="004F76C7" w:rsidRPr="004F76C7" w:rsidRDefault="004F76C7" w:rsidP="004F76C7">
      <w:pPr>
        <w:pStyle w:val="Text"/>
        <w:tabs>
          <w:tab w:val="left" w:pos="2490"/>
        </w:tabs>
        <w:rPr>
          <w:rFonts w:ascii="Myriad Pro" w:hAnsi="Myriad Pro"/>
          <w:sz w:val="22"/>
        </w:rPr>
      </w:pPr>
      <w:r w:rsidRPr="004F76C7">
        <w:rPr>
          <w:rFonts w:ascii="Myriad Pro" w:hAnsi="Myriad Pro"/>
          <w:sz w:val="22"/>
        </w:rPr>
        <w:t xml:space="preserve">As State Director, you oversee the collection of a substantial amount of data to address federal reporting requirements contained within Perkins, produce annual state reports on the status of program operations and outcomes, and respond to requests for information from various agencies and individuals. You also may be asked to report on the status of new programmatic initiatives that use CTE as an instructional strategy. </w:t>
      </w:r>
    </w:p>
    <w:p w14:paraId="02EBA2D9" w14:textId="77777777" w:rsidR="004F76C7" w:rsidRPr="004F76C7" w:rsidRDefault="004F76C7" w:rsidP="004F76C7">
      <w:pPr>
        <w:pStyle w:val="Text"/>
        <w:tabs>
          <w:tab w:val="left" w:pos="2490"/>
        </w:tabs>
        <w:rPr>
          <w:rFonts w:ascii="Myriad Pro" w:hAnsi="Myriad Pro"/>
          <w:sz w:val="22"/>
        </w:rPr>
      </w:pPr>
      <w:r w:rsidRPr="004F76C7">
        <w:rPr>
          <w:rFonts w:ascii="Myriad Pro" w:hAnsi="Myriad Pro"/>
          <w:sz w:val="22"/>
        </w:rPr>
        <w:t xml:space="preserve">Keep in mind, however, that your responsibilities transcend compliance reporting. Your position offers you unique insights into the types of data that are needed to improve CTE offerings throughout your state. Therefore, in addition to responding to routine requests, you should be both proactive and strategic in identifying your own set of research questions that you would like to answer. Some of these questions may help you better prepare for Perkins V by understanding the nature of your state CTE system, the existence and extent of equity gaps in your state, and the quality and effectiveness of existing CTE programs. </w:t>
      </w:r>
    </w:p>
    <w:p w14:paraId="24D30460" w14:textId="77777777" w:rsidR="004F76C7" w:rsidRPr="004F76C7" w:rsidRDefault="004F76C7" w:rsidP="004F76C7">
      <w:pPr>
        <w:pStyle w:val="Text"/>
        <w:tabs>
          <w:tab w:val="left" w:pos="2490"/>
        </w:tabs>
        <w:rPr>
          <w:rFonts w:ascii="Myriad Pro" w:hAnsi="Myriad Pro"/>
          <w:sz w:val="22"/>
        </w:rPr>
      </w:pPr>
      <w:r w:rsidRPr="004F76C7">
        <w:rPr>
          <w:rFonts w:ascii="Myriad Pro" w:hAnsi="Myriad Pro"/>
          <w:sz w:val="22"/>
        </w:rPr>
        <w:t>To ensure that you have the data needed to respond to routine information requests, documenting the statistics you will need to produce on a regular basis and when these asks will occur can be helpful. Since arraying all of the research questions you and your staff will be asked to answer will be difficult in a single sitting, you can use the tools in this section to begin categorizing these requests. This effort will also help you gain a full view of the data you already collect and begin to identify gaps or questions you still wish to have answered to truly analyze the health of your CTE system.</w:t>
      </w:r>
    </w:p>
    <w:p w14:paraId="4E5B8A6D" w14:textId="77777777" w:rsidR="004F76C7" w:rsidRPr="004F76C7" w:rsidRDefault="004F76C7" w:rsidP="004F76C7">
      <w:pPr>
        <w:pStyle w:val="Text"/>
        <w:tabs>
          <w:tab w:val="left" w:pos="2490"/>
        </w:tabs>
        <w:rPr>
          <w:rFonts w:ascii="Myriad Pro" w:hAnsi="Myriad Pro"/>
          <w:sz w:val="22"/>
        </w:rPr>
      </w:pPr>
      <w:r w:rsidRPr="004F76C7">
        <w:rPr>
          <w:rFonts w:ascii="Myriad Pro" w:hAnsi="Myriad Pro"/>
          <w:sz w:val="22"/>
        </w:rPr>
        <w:t xml:space="preserve">Over time and with dedication and commitment, you will build out a comprehensive calendar of your office’s and your state’s specific data needs, such as federal reporting as well as information shared with stakeholders including districts, institutions, policymakers and the public. It can also assist in staff planning — for example, in distributing workloads or scheduling vacations. </w:t>
      </w:r>
    </w:p>
    <w:p w14:paraId="28DA673E" w14:textId="77777777" w:rsidR="004F76C7" w:rsidRPr="004F76C7" w:rsidRDefault="004F76C7" w:rsidP="004F76C7">
      <w:pPr>
        <w:pStyle w:val="Text"/>
        <w:tabs>
          <w:tab w:val="left" w:pos="2490"/>
        </w:tabs>
        <w:rPr>
          <w:rFonts w:ascii="Myriad Pro" w:hAnsi="Myriad Pro"/>
          <w:sz w:val="22"/>
        </w:rPr>
      </w:pPr>
      <w:r w:rsidRPr="004F76C7">
        <w:rPr>
          <w:rFonts w:ascii="Myriad Pro" w:hAnsi="Myriad Pro"/>
          <w:sz w:val="22"/>
        </w:rPr>
        <w:t>It is important to recognize that the information you collect and data requirements will be dynamic. Changes in state policy and staffing, for example, may lead to new requests for data or enable you to cross off items no longer required. Consequently, you and your staff should agree to make regular updates to keep the list current and complete. One strategy is to create a shared file on your agency server to allow members of your team to help populate and curate the list and plan their time in anticipation of upcoming reports.</w:t>
      </w:r>
    </w:p>
    <w:p w14:paraId="0DCBFC38" w14:textId="77777777" w:rsidR="004F76C7" w:rsidRDefault="004F76C7" w:rsidP="00FE78B1">
      <w:pPr>
        <w:pStyle w:val="Heading3"/>
        <w:rPr>
          <w:rStyle w:val="Header31"/>
          <w:rFonts w:ascii="Myriad Pro" w:hAnsi="Myriad Pro"/>
          <w:caps/>
          <w:color w:val="6D6E70"/>
        </w:rPr>
      </w:pPr>
    </w:p>
    <w:p w14:paraId="042A144D" w14:textId="77777777" w:rsidR="004F76C7" w:rsidRPr="004F76C7" w:rsidRDefault="004F76C7" w:rsidP="004F76C7">
      <w:pPr>
        <w:pStyle w:val="Heading3"/>
      </w:pPr>
      <w:bookmarkStart w:id="17" w:name="_Toc10551678"/>
      <w:bookmarkStart w:id="18" w:name="_Toc11611118"/>
      <w:r w:rsidRPr="004F76C7">
        <w:lastRenderedPageBreak/>
        <w:t>Activity</w:t>
      </w:r>
      <w:bookmarkEnd w:id="17"/>
      <w:bookmarkEnd w:id="18"/>
    </w:p>
    <w:p w14:paraId="7DDFDB8E" w14:textId="45391525" w:rsidR="004F76C7" w:rsidRPr="004F76C7" w:rsidRDefault="004F76C7" w:rsidP="004F76C7">
      <w:pPr>
        <w:widowControl w:val="0"/>
        <w:autoSpaceDE w:val="0"/>
        <w:autoSpaceDN w:val="0"/>
        <w:adjustRightInd w:val="0"/>
        <w:spacing w:after="180" w:line="280" w:lineRule="atLeast"/>
        <w:textAlignment w:val="center"/>
        <w:rPr>
          <w:rFonts w:cs="MuseoSans-300"/>
          <w:color w:val="000000"/>
          <w:szCs w:val="20"/>
        </w:rPr>
      </w:pPr>
      <w:r w:rsidRPr="004F76C7">
        <w:rPr>
          <w:rFonts w:cs="MuseoSans-300"/>
          <w:color w:val="000000"/>
          <w:szCs w:val="20"/>
        </w:rPr>
        <w:t xml:space="preserve">Use the table below (also found in </w:t>
      </w:r>
      <w:hyperlink w:anchor="_Appendix_B:_Annual" w:history="1">
        <w:r w:rsidRPr="00D81BCE">
          <w:rPr>
            <w:rStyle w:val="Hyperlink"/>
            <w:rFonts w:cs="MuseoSans-300"/>
            <w:szCs w:val="20"/>
          </w:rPr>
          <w:t>Appendix B</w:t>
        </w:r>
      </w:hyperlink>
      <w:r w:rsidRPr="004F76C7">
        <w:rPr>
          <w:rFonts w:cs="MuseoSans-300"/>
          <w:color w:val="000000"/>
          <w:szCs w:val="20"/>
        </w:rPr>
        <w:t>) to catalog all of the data needs your office has throughout the year, with one page for each request. Be prepared to provide details on the:</w:t>
      </w:r>
    </w:p>
    <w:p w14:paraId="0FF6C722" w14:textId="77777777" w:rsidR="004F76C7" w:rsidRPr="004F76C7" w:rsidRDefault="004F76C7" w:rsidP="004F76C7">
      <w:pPr>
        <w:pStyle w:val="ListParagraph"/>
        <w:widowControl w:val="0"/>
        <w:numPr>
          <w:ilvl w:val="0"/>
          <w:numId w:val="13"/>
        </w:numPr>
        <w:autoSpaceDE w:val="0"/>
        <w:autoSpaceDN w:val="0"/>
        <w:adjustRightInd w:val="0"/>
        <w:spacing w:after="180" w:line="280" w:lineRule="atLeast"/>
        <w:ind w:left="907"/>
        <w:contextualSpacing w:val="0"/>
        <w:textAlignment w:val="center"/>
        <w:rPr>
          <w:rFonts w:cs="MuseoSans-300"/>
          <w:color w:val="000000"/>
          <w:szCs w:val="20"/>
        </w:rPr>
      </w:pPr>
      <w:r w:rsidRPr="004F76C7">
        <w:rPr>
          <w:rFonts w:cs="MuseoSans-300"/>
          <w:i/>
          <w:color w:val="000000"/>
          <w:szCs w:val="20"/>
        </w:rPr>
        <w:t xml:space="preserve">Purpose of request </w:t>
      </w:r>
      <w:r w:rsidRPr="004F76C7">
        <w:rPr>
          <w:rFonts w:cs="MuseoSans-300"/>
          <w:color w:val="000000"/>
          <w:szCs w:val="20"/>
        </w:rPr>
        <w:t xml:space="preserve">— </w:t>
      </w:r>
      <w:proofErr w:type="gramStart"/>
      <w:r w:rsidRPr="004F76C7">
        <w:rPr>
          <w:rFonts w:cs="MuseoSans-300"/>
          <w:color w:val="000000"/>
          <w:szCs w:val="20"/>
        </w:rPr>
        <w:t>Why</w:t>
      </w:r>
      <w:proofErr w:type="gramEnd"/>
      <w:r w:rsidRPr="004F76C7">
        <w:rPr>
          <w:rFonts w:cs="MuseoSans-300"/>
          <w:color w:val="000000"/>
          <w:szCs w:val="20"/>
        </w:rPr>
        <w:t xml:space="preserve"> are you producing this information? Is it for a federal report? To populate an annual state report card? To respond to a state legislative committee?</w:t>
      </w:r>
    </w:p>
    <w:p w14:paraId="0942103D" w14:textId="77777777" w:rsidR="004F76C7" w:rsidRPr="004F76C7" w:rsidRDefault="004F76C7" w:rsidP="004F76C7">
      <w:pPr>
        <w:pStyle w:val="ListParagraph"/>
        <w:widowControl w:val="0"/>
        <w:numPr>
          <w:ilvl w:val="0"/>
          <w:numId w:val="13"/>
        </w:numPr>
        <w:autoSpaceDE w:val="0"/>
        <w:autoSpaceDN w:val="0"/>
        <w:adjustRightInd w:val="0"/>
        <w:spacing w:after="180" w:line="280" w:lineRule="atLeast"/>
        <w:ind w:left="907"/>
        <w:contextualSpacing w:val="0"/>
        <w:textAlignment w:val="center"/>
        <w:rPr>
          <w:rFonts w:cs="MuseoSans-300"/>
          <w:i/>
          <w:color w:val="000000"/>
          <w:szCs w:val="20"/>
        </w:rPr>
      </w:pPr>
      <w:r w:rsidRPr="004F76C7">
        <w:rPr>
          <w:rFonts w:cs="MuseoSans-300"/>
          <w:i/>
          <w:color w:val="000000"/>
          <w:szCs w:val="20"/>
        </w:rPr>
        <w:t xml:space="preserve">Source of request — </w:t>
      </w:r>
      <w:proofErr w:type="gramStart"/>
      <w:r w:rsidRPr="004F76C7">
        <w:rPr>
          <w:rFonts w:cs="MuseoSans-300"/>
          <w:color w:val="000000"/>
          <w:szCs w:val="20"/>
        </w:rPr>
        <w:t>Who</w:t>
      </w:r>
      <w:proofErr w:type="gramEnd"/>
      <w:r w:rsidRPr="004F76C7">
        <w:rPr>
          <w:rFonts w:cs="MuseoSans-300"/>
          <w:color w:val="000000"/>
          <w:szCs w:val="20"/>
        </w:rPr>
        <w:t xml:space="preserve"> is making the request? Is this request to comply with federal reporting requirements? To produce data for a state department of education or labor report? Include contact information if applicable.</w:t>
      </w:r>
    </w:p>
    <w:p w14:paraId="4675A011" w14:textId="77777777" w:rsidR="004F76C7" w:rsidRPr="004F76C7" w:rsidRDefault="004F76C7" w:rsidP="004F76C7">
      <w:pPr>
        <w:pStyle w:val="ListParagraph"/>
        <w:widowControl w:val="0"/>
        <w:numPr>
          <w:ilvl w:val="0"/>
          <w:numId w:val="13"/>
        </w:numPr>
        <w:autoSpaceDE w:val="0"/>
        <w:autoSpaceDN w:val="0"/>
        <w:adjustRightInd w:val="0"/>
        <w:spacing w:after="180" w:line="280" w:lineRule="atLeast"/>
        <w:ind w:left="907"/>
        <w:contextualSpacing w:val="0"/>
        <w:textAlignment w:val="center"/>
        <w:rPr>
          <w:rFonts w:cs="MuseoSans-300"/>
          <w:color w:val="000000"/>
          <w:szCs w:val="20"/>
        </w:rPr>
      </w:pPr>
      <w:r w:rsidRPr="004F76C7">
        <w:rPr>
          <w:rFonts w:cs="MuseoSans-300"/>
          <w:i/>
          <w:color w:val="000000"/>
          <w:szCs w:val="20"/>
        </w:rPr>
        <w:t xml:space="preserve">Research questions </w:t>
      </w:r>
      <w:r w:rsidRPr="004F76C7">
        <w:rPr>
          <w:rFonts w:cs="MuseoSans-300"/>
          <w:color w:val="000000"/>
          <w:szCs w:val="20"/>
        </w:rPr>
        <w:t xml:space="preserve">— </w:t>
      </w:r>
      <w:proofErr w:type="gramStart"/>
      <w:r w:rsidRPr="004F76C7">
        <w:rPr>
          <w:rFonts w:cs="MuseoSans-300"/>
          <w:color w:val="000000"/>
          <w:szCs w:val="20"/>
        </w:rPr>
        <w:t>What</w:t>
      </w:r>
      <w:proofErr w:type="gramEnd"/>
      <w:r w:rsidRPr="004F76C7">
        <w:rPr>
          <w:rFonts w:cs="MuseoSans-300"/>
          <w:color w:val="000000"/>
          <w:szCs w:val="20"/>
        </w:rPr>
        <w:t xml:space="preserve"> specific questions do you need to answer? For example, is the request meant to document the high school or college graduation rate of CTE concentrators? To quantify the number of high school students earning dual credit in a CTE program of study? Keep in mind that a single request may include multiple questions.</w:t>
      </w:r>
    </w:p>
    <w:p w14:paraId="298A96F3" w14:textId="440927C4" w:rsidR="004F76C7" w:rsidRPr="004F76C7" w:rsidRDefault="004F76C7" w:rsidP="004F76C7">
      <w:pPr>
        <w:pStyle w:val="ListParagraph"/>
        <w:widowControl w:val="0"/>
        <w:numPr>
          <w:ilvl w:val="0"/>
          <w:numId w:val="13"/>
        </w:numPr>
        <w:autoSpaceDE w:val="0"/>
        <w:autoSpaceDN w:val="0"/>
        <w:adjustRightInd w:val="0"/>
        <w:spacing w:after="180" w:line="280" w:lineRule="atLeast"/>
        <w:ind w:left="907"/>
        <w:contextualSpacing w:val="0"/>
        <w:textAlignment w:val="center"/>
        <w:rPr>
          <w:rFonts w:cs="MuseoSans-300"/>
          <w:i/>
          <w:color w:val="000000"/>
          <w:szCs w:val="20"/>
        </w:rPr>
      </w:pPr>
      <w:r w:rsidRPr="004F76C7">
        <w:rPr>
          <w:rFonts w:cs="MuseoSans-300"/>
          <w:i/>
          <w:color w:val="000000"/>
          <w:szCs w:val="20"/>
        </w:rPr>
        <w:t xml:space="preserve">Timing of request — </w:t>
      </w:r>
      <w:proofErr w:type="gramStart"/>
      <w:r w:rsidRPr="004F76C7">
        <w:rPr>
          <w:rFonts w:cs="MuseoSans-300"/>
          <w:color w:val="000000"/>
          <w:szCs w:val="20"/>
        </w:rPr>
        <w:t>When</w:t>
      </w:r>
      <w:proofErr w:type="gramEnd"/>
      <w:r w:rsidRPr="004F76C7">
        <w:rPr>
          <w:rFonts w:cs="MuseoSans-300"/>
          <w:color w:val="000000"/>
          <w:szCs w:val="20"/>
        </w:rPr>
        <w:t xml:space="preserve"> is the request typically received, and when is a response required? If it is for a recurring report, when will the data need to be produced?   </w:t>
      </w:r>
    </w:p>
    <w:p w14:paraId="3CFE0144" w14:textId="174B51C9" w:rsidR="004F76C7" w:rsidRPr="004F76C7" w:rsidRDefault="004F76C7" w:rsidP="004F76C7">
      <w:pPr>
        <w:pStyle w:val="ListParagraph"/>
        <w:widowControl w:val="0"/>
        <w:numPr>
          <w:ilvl w:val="0"/>
          <w:numId w:val="13"/>
        </w:numPr>
        <w:autoSpaceDE w:val="0"/>
        <w:autoSpaceDN w:val="0"/>
        <w:adjustRightInd w:val="0"/>
        <w:spacing w:after="180" w:line="280" w:lineRule="atLeast"/>
        <w:ind w:left="907"/>
        <w:contextualSpacing w:val="0"/>
        <w:textAlignment w:val="center"/>
        <w:rPr>
          <w:rFonts w:cs="MuseoSans-300"/>
          <w:i/>
          <w:color w:val="000000"/>
          <w:szCs w:val="20"/>
        </w:rPr>
      </w:pPr>
      <w:r w:rsidRPr="004F76C7">
        <w:rPr>
          <w:rFonts w:cs="MuseoSans-300"/>
          <w:i/>
          <w:color w:val="000000"/>
          <w:szCs w:val="20"/>
        </w:rPr>
        <w:t xml:space="preserve">Priority — </w:t>
      </w:r>
      <w:r w:rsidRPr="004F76C7">
        <w:rPr>
          <w:rFonts w:cs="MuseoSans-300"/>
          <w:color w:val="000000"/>
          <w:szCs w:val="20"/>
        </w:rPr>
        <w:t xml:space="preserve">How important is the request? Consider using a scale to denote its relative importance. For example, is the item used for high-stakes reporting, such as for federal Perkins accountability reporting? This context can help you to determine the amount of attention and review that you invest in its production. </w:t>
      </w:r>
    </w:p>
    <w:p w14:paraId="3EC4AEE1" w14:textId="0F8B649A" w:rsidR="004B60F5" w:rsidRPr="004F76C7" w:rsidRDefault="004F76C7" w:rsidP="004F76C7">
      <w:pPr>
        <w:pStyle w:val="ListParagraph"/>
        <w:widowControl w:val="0"/>
        <w:numPr>
          <w:ilvl w:val="0"/>
          <w:numId w:val="13"/>
        </w:numPr>
        <w:autoSpaceDE w:val="0"/>
        <w:autoSpaceDN w:val="0"/>
        <w:adjustRightInd w:val="0"/>
        <w:spacing w:after="180" w:line="280" w:lineRule="atLeast"/>
        <w:ind w:left="907"/>
        <w:contextualSpacing w:val="0"/>
        <w:textAlignment w:val="center"/>
        <w:rPr>
          <w:rFonts w:cs="MuseoSans-300"/>
          <w:i/>
          <w:color w:val="000000"/>
          <w:szCs w:val="20"/>
        </w:rPr>
      </w:pPr>
      <w:r w:rsidRPr="004F76C7">
        <w:rPr>
          <w:rFonts w:cs="MuseoSans-300"/>
          <w:i/>
          <w:color w:val="000000"/>
          <w:szCs w:val="20"/>
        </w:rPr>
        <w:t xml:space="preserve">Responsibility — </w:t>
      </w:r>
      <w:proofErr w:type="gramStart"/>
      <w:r w:rsidRPr="004F76C7">
        <w:rPr>
          <w:rFonts w:cs="MuseoSans-300"/>
          <w:color w:val="000000"/>
          <w:szCs w:val="20"/>
        </w:rPr>
        <w:t>Which</w:t>
      </w:r>
      <w:proofErr w:type="gramEnd"/>
      <w:r w:rsidRPr="004F76C7">
        <w:rPr>
          <w:rFonts w:cs="MuseoSans-300"/>
          <w:color w:val="000000"/>
          <w:szCs w:val="20"/>
        </w:rPr>
        <w:t xml:space="preserve"> staff members are tasked with answering the identified questions? Are they aware of their ownership of the data?</w:t>
      </w:r>
    </w:p>
    <w:p w14:paraId="12E40659" w14:textId="6C8289B6" w:rsidR="004F76C7" w:rsidRDefault="004F76C7" w:rsidP="004F76C7">
      <w:pPr>
        <w:widowControl w:val="0"/>
        <w:autoSpaceDE w:val="0"/>
        <w:autoSpaceDN w:val="0"/>
        <w:adjustRightInd w:val="0"/>
        <w:spacing w:after="180" w:line="280" w:lineRule="atLeast"/>
        <w:textAlignment w:val="center"/>
        <w:rPr>
          <w:rFonts w:cs="MuseoSans-300"/>
          <w:i/>
          <w:color w:val="000000"/>
          <w:szCs w:val="20"/>
        </w:rPr>
      </w:pPr>
    </w:p>
    <w:p w14:paraId="10A32DA3" w14:textId="1171EC8E" w:rsidR="004F76C7" w:rsidRDefault="004F76C7">
      <w:pPr>
        <w:rPr>
          <w:rFonts w:cs="MuseoSans-900"/>
          <w:b/>
          <w:caps/>
          <w:color w:val="F5821F"/>
          <w:sz w:val="24"/>
          <w:szCs w:val="24"/>
        </w:rPr>
      </w:pPr>
      <w:r>
        <w:rPr>
          <w:rFonts w:cs="MuseoSans-900"/>
          <w:b/>
          <w:caps/>
          <w:color w:val="F5821F"/>
          <w:sz w:val="24"/>
          <w:szCs w:val="24"/>
        </w:rPr>
        <w:br w:type="page"/>
      </w:r>
    </w:p>
    <w:p w14:paraId="4091A839" w14:textId="31A48C32" w:rsidR="004F76C7" w:rsidRPr="00591FFF" w:rsidRDefault="004F76C7" w:rsidP="004F76C7">
      <w:pPr>
        <w:pStyle w:val="Heading2"/>
      </w:pPr>
      <w:bookmarkStart w:id="19" w:name="_Toc11611119"/>
      <w:r w:rsidRPr="00591FFF">
        <w:lastRenderedPageBreak/>
        <w:t>Annual Data Requests Checklist</w:t>
      </w:r>
      <w:bookmarkEnd w:id="19"/>
    </w:p>
    <w:p w14:paraId="2EEF65A7" w14:textId="77777777" w:rsidR="004F76C7" w:rsidRPr="00591FFF" w:rsidRDefault="004F76C7" w:rsidP="004F76C7">
      <w:pPr>
        <w:widowControl w:val="0"/>
        <w:tabs>
          <w:tab w:val="right" w:leader="underscore" w:pos="10500"/>
        </w:tabs>
        <w:autoSpaceDE w:val="0"/>
        <w:autoSpaceDN w:val="0"/>
        <w:adjustRightInd w:val="0"/>
        <w:spacing w:before="180" w:after="180" w:line="280" w:lineRule="atLeast"/>
        <w:textAlignment w:val="center"/>
        <w:rPr>
          <w:rFonts w:cs="MuseoSans-300"/>
          <w:b/>
          <w:color w:val="000000"/>
          <w:sz w:val="20"/>
          <w:szCs w:val="20"/>
        </w:rPr>
      </w:pPr>
      <w:r w:rsidRPr="00591FFF">
        <w:rPr>
          <w:rFonts w:cs="MuseoSans-700"/>
          <w:b/>
          <w:color w:val="000000"/>
          <w:sz w:val="20"/>
          <w:szCs w:val="20"/>
        </w:rPr>
        <w:t>Report Name:</w:t>
      </w:r>
      <w:r w:rsidRPr="00591FFF">
        <w:rPr>
          <w:rFonts w:cs="MuseoSans-300"/>
          <w:b/>
          <w:color w:val="000000"/>
          <w:sz w:val="20"/>
          <w:szCs w:val="20"/>
        </w:rPr>
        <w:t xml:space="preserve"> </w:t>
      </w:r>
      <w:r w:rsidRPr="00591FFF">
        <w:rPr>
          <w:rFonts w:cs="MuseoSans-300"/>
          <w:b/>
          <w:color w:val="000000"/>
          <w:spacing w:val="-14"/>
          <w:sz w:val="20"/>
          <w:szCs w:val="20"/>
          <w:vertAlign w:val="subscript"/>
        </w:rPr>
        <w:tab/>
      </w:r>
    </w:p>
    <w:tbl>
      <w:tblPr>
        <w:tblW w:w="9990" w:type="dxa"/>
        <w:tblInd w:w="80" w:type="dxa"/>
        <w:shd w:val="clear" w:color="F5821F" w:fill="F7CAAC" w:themeFill="accent2" w:themeFillTint="66"/>
        <w:tblLayout w:type="fixed"/>
        <w:tblCellMar>
          <w:left w:w="0" w:type="dxa"/>
          <w:right w:w="0" w:type="dxa"/>
        </w:tblCellMar>
        <w:tblLook w:val="0000" w:firstRow="0" w:lastRow="0" w:firstColumn="0" w:lastColumn="0" w:noHBand="0" w:noVBand="0"/>
      </w:tblPr>
      <w:tblGrid>
        <w:gridCol w:w="9990"/>
      </w:tblGrid>
      <w:tr w:rsidR="004F76C7" w:rsidRPr="00591FFF" w14:paraId="5C2ADB0C"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311B946E"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Purpose of Request</w:t>
            </w:r>
          </w:p>
          <w:p w14:paraId="0A1A14DC"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259EE7AF"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658072F1"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73223738"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Source of Request</w:t>
            </w:r>
          </w:p>
          <w:p w14:paraId="02AD53B6"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4E71240A"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463AF5AB"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0BC67A32"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Research Questions</w:t>
            </w:r>
          </w:p>
          <w:p w14:paraId="584A8031"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3D24C233"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4C889C28"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5EEF8479"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Timing of Request</w:t>
            </w:r>
          </w:p>
          <w:p w14:paraId="25BA109E"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6E1C3E22"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2B9A4706"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2FDB8379"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Cs/>
                <w:color w:val="000000"/>
                <w:sz w:val="20"/>
                <w:szCs w:val="20"/>
              </w:rPr>
            </w:pPr>
            <w:r w:rsidRPr="00591FFF">
              <w:rPr>
                <w:rFonts w:cs="MuseoSans-500Italic"/>
                <w:i/>
                <w:iCs/>
                <w:color w:val="000000"/>
                <w:sz w:val="20"/>
                <w:szCs w:val="20"/>
              </w:rPr>
              <w:t xml:space="preserve">Priority  </w:t>
            </w:r>
            <w:r w:rsidRPr="00591FFF">
              <w:rPr>
                <w:rFonts w:cs="MuseoSans-300"/>
                <w:color w:val="000000"/>
                <w:sz w:val="20"/>
                <w:szCs w:val="20"/>
              </w:rPr>
              <w:t>(ranking  1 = lowest priority, 5 = highest priority)</w:t>
            </w:r>
          </w:p>
          <w:p w14:paraId="134F83BD"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6C7DA7C6"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668F3F1F"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58A380D4"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Responsibility</w:t>
            </w:r>
          </w:p>
          <w:p w14:paraId="13922214"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683223AB"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bl>
    <w:p w14:paraId="20756699" w14:textId="77777777" w:rsidR="004F76C7" w:rsidRPr="00591FFF" w:rsidRDefault="004F76C7" w:rsidP="004F76C7">
      <w:pPr>
        <w:widowControl w:val="0"/>
        <w:tabs>
          <w:tab w:val="right" w:leader="underscore" w:pos="1600"/>
        </w:tabs>
        <w:autoSpaceDE w:val="0"/>
        <w:autoSpaceDN w:val="0"/>
        <w:adjustRightInd w:val="0"/>
        <w:spacing w:before="180" w:after="180" w:line="280" w:lineRule="atLeast"/>
        <w:textAlignment w:val="center"/>
        <w:rPr>
          <w:rFonts w:cs="MuseoSans-300"/>
          <w:color w:val="000000"/>
          <w:sz w:val="20"/>
          <w:szCs w:val="20"/>
        </w:rPr>
      </w:pPr>
    </w:p>
    <w:p w14:paraId="07400C3A" w14:textId="77777777" w:rsidR="004F76C7" w:rsidRPr="004F76C7" w:rsidRDefault="004F76C7" w:rsidP="004F76C7">
      <w:pPr>
        <w:widowControl w:val="0"/>
        <w:autoSpaceDE w:val="0"/>
        <w:autoSpaceDN w:val="0"/>
        <w:adjustRightInd w:val="0"/>
        <w:spacing w:after="180" w:line="280" w:lineRule="atLeast"/>
        <w:textAlignment w:val="center"/>
        <w:rPr>
          <w:rFonts w:cs="MuseoSans-300"/>
          <w:color w:val="000000"/>
          <w:szCs w:val="20"/>
        </w:rPr>
      </w:pPr>
    </w:p>
    <w:p w14:paraId="3BA8A4A5" w14:textId="77777777" w:rsidR="004F76C7" w:rsidRDefault="004F76C7" w:rsidP="00A26257">
      <w:pPr>
        <w:spacing w:line="276" w:lineRule="auto"/>
        <w:rPr>
          <w:rFonts w:eastAsia="MS Mincho" w:cs="Times"/>
        </w:rPr>
      </w:pPr>
    </w:p>
    <w:p w14:paraId="4FC11B7E" w14:textId="77777777" w:rsidR="004F76C7" w:rsidRDefault="004F76C7" w:rsidP="00A26257">
      <w:pPr>
        <w:spacing w:line="276" w:lineRule="auto"/>
        <w:rPr>
          <w:rFonts w:eastAsia="MS Mincho" w:cs="Times"/>
        </w:rPr>
      </w:pPr>
    </w:p>
    <w:p w14:paraId="3E488A8A" w14:textId="77777777" w:rsidR="004F76C7" w:rsidRDefault="004F76C7" w:rsidP="00A26257">
      <w:pPr>
        <w:spacing w:line="276" w:lineRule="auto"/>
        <w:rPr>
          <w:rFonts w:eastAsia="MS Mincho" w:cs="Times"/>
        </w:rPr>
      </w:pPr>
    </w:p>
    <w:p w14:paraId="733CEABF" w14:textId="77777777" w:rsidR="004F76C7" w:rsidRPr="004F76C7" w:rsidRDefault="004F76C7" w:rsidP="004F76C7">
      <w:pPr>
        <w:pStyle w:val="Heading1"/>
      </w:pPr>
      <w:bookmarkStart w:id="20" w:name="_Toc11611120"/>
      <w:r w:rsidRPr="004F76C7">
        <w:lastRenderedPageBreak/>
        <w:t>Section 2: Answering the Research Questions</w:t>
      </w:r>
      <w:bookmarkEnd w:id="20"/>
    </w:p>
    <w:p w14:paraId="0306A9AF" w14:textId="77777777" w:rsidR="004F76C7" w:rsidRDefault="004F76C7" w:rsidP="004F76C7">
      <w:pPr>
        <w:spacing w:line="276" w:lineRule="auto"/>
        <w:rPr>
          <w:rFonts w:eastAsia="MS Mincho" w:cs="Times"/>
        </w:rPr>
      </w:pPr>
      <w:r w:rsidRPr="004F76C7">
        <w:rPr>
          <w:rFonts w:eastAsia="MS Mincho" w:cs="Times"/>
        </w:rPr>
        <w:t>Once you understand what information is needed and when, you can use data to formulate responses as well as develop your own research questions. In this section, we will offer a checklist to help you translate research questions into indicators and frame metrics to supply answers. This work includes considering underlying issues associated with assessing outcomes, ranging from who is included in the measure to how the data are sourced.</w:t>
      </w:r>
    </w:p>
    <w:p w14:paraId="5CF14AEE" w14:textId="77777777" w:rsidR="00C3315C" w:rsidRPr="004F76C7" w:rsidRDefault="00C3315C" w:rsidP="004F76C7">
      <w:pPr>
        <w:spacing w:line="276" w:lineRule="auto"/>
        <w:rPr>
          <w:rFonts w:eastAsia="MS Mincho" w:cs="Times"/>
        </w:rPr>
      </w:pPr>
    </w:p>
    <w:p w14:paraId="58FBE140" w14:textId="31A861A3" w:rsidR="004F76C7" w:rsidRDefault="004F76C7" w:rsidP="004F76C7">
      <w:pPr>
        <w:spacing w:line="276" w:lineRule="auto"/>
        <w:rPr>
          <w:rFonts w:eastAsia="MS Mincho" w:cs="Times"/>
        </w:rPr>
      </w:pPr>
      <w:r w:rsidRPr="004F76C7">
        <w:rPr>
          <w:rFonts w:eastAsia="MS Mincho" w:cs="Times"/>
        </w:rPr>
        <w:t xml:space="preserve">If you read that first paragraph and your instinct was to immediately speed dial your analyst who handles all data questions, here is a reminder about why it is important for you — as State Director — to understand the nuances of your CTE accountability system. As an organizational leader, you are legally responsible for the information you report. You also are positioned to drive school improvement, and data are a critical component of this process. For this reason, it is imperative that you fully comprehend the processes used to collect, administer and analyze data. Because you have ultimate ownership of the data that will be used to answer research questions you cannot simply hand off responsibility to your staff.        </w:t>
      </w:r>
    </w:p>
    <w:p w14:paraId="4BE201D4" w14:textId="77777777" w:rsidR="004F76C7" w:rsidRDefault="004F76C7" w:rsidP="004F76C7">
      <w:pPr>
        <w:spacing w:line="276" w:lineRule="auto"/>
        <w:rPr>
          <w:rFonts w:eastAsia="MS Mincho" w:cs="Times"/>
        </w:rPr>
      </w:pPr>
    </w:p>
    <w:p w14:paraId="10C7AC4D" w14:textId="77777777" w:rsidR="004F76C7" w:rsidRPr="00C3315C" w:rsidRDefault="004F76C7" w:rsidP="00C3315C">
      <w:pPr>
        <w:pStyle w:val="Heading2"/>
      </w:pPr>
      <w:bookmarkStart w:id="21" w:name="_Toc10551682"/>
      <w:bookmarkStart w:id="22" w:name="_Toc11611121"/>
      <w:r w:rsidRPr="00C3315C">
        <w:t>Deconstructing the Question</w:t>
      </w:r>
      <w:bookmarkEnd w:id="21"/>
      <w:bookmarkEnd w:id="22"/>
    </w:p>
    <w:p w14:paraId="5729BD45" w14:textId="721C5201" w:rsidR="004F76C7" w:rsidRDefault="004F76C7" w:rsidP="00C3315C">
      <w:r w:rsidRPr="008D00F2">
        <w:t xml:space="preserve">Every research question requires a unique set of data to answer. The following section reviews issues you will need to consider in developing </w:t>
      </w:r>
      <w:r>
        <w:t>measures</w:t>
      </w:r>
      <w:r w:rsidRPr="008D00F2">
        <w:t xml:space="preserve">, with the understanding that you may need to combine information from one or more </w:t>
      </w:r>
      <w:r>
        <w:t>measures</w:t>
      </w:r>
      <w:r w:rsidRPr="008D00F2">
        <w:t xml:space="preserve"> to fully answer a question</w:t>
      </w:r>
      <w:r>
        <w:t>, as well as tackle the challenge of ensuring that the measures are based on quality, accurate data</w:t>
      </w:r>
      <w:r w:rsidRPr="008D00F2">
        <w:t xml:space="preserve">. </w:t>
      </w:r>
    </w:p>
    <w:p w14:paraId="12DCF39C" w14:textId="650A9D29" w:rsidR="00C3315C" w:rsidRDefault="00C3315C" w:rsidP="00C3315C">
      <w:r w:rsidRPr="001B6C3C">
        <w:rPr>
          <w:rFonts w:cs="Times New Roman"/>
          <w:noProof/>
          <w:color w:val="222222"/>
        </w:rPr>
        <mc:AlternateContent>
          <mc:Choice Requires="wps">
            <w:drawing>
              <wp:anchor distT="0" distB="0" distL="228600" distR="228600" simplePos="0" relativeHeight="251693056" behindDoc="0" locked="0" layoutInCell="1" allowOverlap="1" wp14:anchorId="1664BAE2" wp14:editId="0984F975">
                <wp:simplePos x="0" y="0"/>
                <wp:positionH relativeFrom="margin">
                  <wp:posOffset>4028307</wp:posOffset>
                </wp:positionH>
                <wp:positionV relativeFrom="margin">
                  <wp:posOffset>4351627</wp:posOffset>
                </wp:positionV>
                <wp:extent cx="2389505" cy="1273175"/>
                <wp:effectExtent l="19050" t="0" r="0" b="3175"/>
                <wp:wrapSquare wrapText="bothSides"/>
                <wp:docPr id="16" name="Text Box 16"/>
                <wp:cNvGraphicFramePr/>
                <a:graphic xmlns:a="http://schemas.openxmlformats.org/drawingml/2006/main">
                  <a:graphicData uri="http://schemas.microsoft.com/office/word/2010/wordprocessingShape">
                    <wps:wsp>
                      <wps:cNvSpPr txBox="1"/>
                      <wps:spPr>
                        <a:xfrm>
                          <a:off x="0" y="0"/>
                          <a:ext cx="2389505" cy="127317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3227E9AD" w14:textId="668E0986" w:rsidR="0082361D" w:rsidRDefault="0082361D" w:rsidP="00C3315C">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Logic Dictates</w:t>
                            </w:r>
                          </w:p>
                          <w:p w14:paraId="131CEEF5" w14:textId="77777777" w:rsidR="0082361D" w:rsidRPr="00C3315C" w:rsidRDefault="0082361D" w:rsidP="00C3315C">
                            <w:pPr>
                              <w:rPr>
                                <w:i/>
                                <w:color w:val="808080" w:themeColor="background1" w:themeShade="80"/>
                              </w:rPr>
                            </w:pPr>
                            <w:r w:rsidRPr="00C3315C">
                              <w:rPr>
                                <w:i/>
                                <w:color w:val="808080" w:themeColor="background1" w:themeShade="80"/>
                              </w:rPr>
                              <w:t>If you do not understand the thinking behind the request, odds are, you will not produce an accurate response.</w:t>
                            </w:r>
                          </w:p>
                          <w:p w14:paraId="6541BB8B" w14:textId="77777777" w:rsidR="0082361D" w:rsidRDefault="0082361D" w:rsidP="00C3315C">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4BAE2" id="Text Box 16" o:spid="_x0000_s1035" type="#_x0000_t202" style="position:absolute;margin-left:317.2pt;margin-top:342.65pt;width:188.15pt;height:100.25pt;z-index:251693056;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" fillcolor="white [3212]" stroked="f" strokeweight=".5pt">
                <v:shadow on="t" color="#ed7d31 [3205]" origin=".5" offset="-1.5pt,0"/>
                <v:textbox inset="18pt,10.8pt,0,10.8pt">
                  <w:txbxContent>
                    <w:p w14:paraId="3227E9AD" w14:textId="668E0986" w:rsidR="0082361D" w:rsidRDefault="0082361D" w:rsidP="00C3315C">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Logic Dictates</w:t>
                      </w:r>
                    </w:p>
                    <w:p w14:paraId="131CEEF5" w14:textId="77777777" w:rsidR="0082361D" w:rsidRPr="00C3315C" w:rsidRDefault="0082361D" w:rsidP="00C3315C">
                      <w:pPr>
                        <w:rPr>
                          <w:i/>
                          <w:color w:val="808080" w:themeColor="background1" w:themeShade="80"/>
                        </w:rPr>
                      </w:pPr>
                      <w:r w:rsidRPr="00C3315C">
                        <w:rPr>
                          <w:i/>
                          <w:color w:val="808080" w:themeColor="background1" w:themeShade="80"/>
                        </w:rPr>
                        <w:t>If you do not understand the thinking behind the request, odds are, you will not produce an accurate response.</w:t>
                      </w:r>
                    </w:p>
                    <w:p w14:paraId="6541BB8B" w14:textId="77777777" w:rsidR="0082361D" w:rsidRDefault="0082361D" w:rsidP="00C3315C">
                      <w:pPr>
                        <w:rPr>
                          <w:color w:val="808080" w:themeColor="background1" w:themeShade="80"/>
                        </w:rPr>
                      </w:pPr>
                    </w:p>
                  </w:txbxContent>
                </v:textbox>
                <w10:wrap type="square" anchorx="margin" anchory="margin"/>
              </v:shape>
            </w:pict>
          </mc:Fallback>
        </mc:AlternateContent>
      </w:r>
    </w:p>
    <w:p w14:paraId="774EDBDA" w14:textId="42A23CFD" w:rsidR="004F76C7" w:rsidRDefault="004F76C7" w:rsidP="00C3315C">
      <w:r>
        <w:t>Start by specifying what you want to know. If the request comes from outside your agency, you may need to</w:t>
      </w:r>
      <w:r w:rsidRPr="00661129">
        <w:t xml:space="preserve"> consult with the agency or individual making the request to ensure that you fully understand </w:t>
      </w:r>
      <w:r>
        <w:t>his or her</w:t>
      </w:r>
      <w:r w:rsidRPr="00661129">
        <w:t xml:space="preserve"> intent. Depending upon the specificity of the question, you may also need to seek additional guidance on the purpose of the analysis and how the results will be used. </w:t>
      </w:r>
    </w:p>
    <w:p w14:paraId="417A6C15" w14:textId="77777777" w:rsidR="00C3315C" w:rsidRDefault="00C3315C" w:rsidP="00C3315C"/>
    <w:p w14:paraId="27552798" w14:textId="77777777" w:rsidR="004F76C7" w:rsidRDefault="004F76C7" w:rsidP="00C3315C">
      <w:r w:rsidRPr="008D00F2">
        <w:t>To make this exercise useful, we suggest you select a critical report or commonly asked research question identified in Section 1 to contextualize your work. The expectation is that you w</w:t>
      </w:r>
      <w:r>
        <w:t>ill</w:t>
      </w:r>
      <w:r w:rsidRPr="008D00F2">
        <w:t xml:space="preserve"> repeat this activity for each of the research questions you identified </w:t>
      </w:r>
      <w:r>
        <w:t xml:space="preserve">in that section. </w:t>
      </w:r>
      <w:r w:rsidRPr="00661129">
        <w:t xml:space="preserve"> </w:t>
      </w:r>
    </w:p>
    <w:p w14:paraId="386D01ED" w14:textId="77777777" w:rsidR="004F76C7" w:rsidRDefault="004F76C7" w:rsidP="004F76C7">
      <w:pPr>
        <w:spacing w:line="276" w:lineRule="auto"/>
        <w:rPr>
          <w:rFonts w:eastAsia="MS Mincho" w:cs="Times"/>
        </w:rPr>
      </w:pPr>
    </w:p>
    <w:p w14:paraId="51FD4877" w14:textId="05968310" w:rsidR="004F76C7" w:rsidRDefault="00C3315C" w:rsidP="00C3315C">
      <w:pPr>
        <w:pStyle w:val="Heading3"/>
        <w:rPr>
          <w:rStyle w:val="Emphasis"/>
          <w:i w:val="0"/>
        </w:rPr>
      </w:pPr>
      <w:bookmarkStart w:id="23" w:name="_Toc11611122"/>
      <w:r w:rsidRPr="00C3315C">
        <w:rPr>
          <w:rStyle w:val="Emphasis"/>
          <w:i w:val="0"/>
        </w:rPr>
        <w:t>Step 1: Selecting the Variables</w:t>
      </w:r>
      <w:bookmarkEnd w:id="23"/>
    </w:p>
    <w:p w14:paraId="3C321CE4" w14:textId="77777777" w:rsidR="00C3315C" w:rsidRPr="00C3315C" w:rsidRDefault="00C3315C" w:rsidP="00C3315C">
      <w:pPr>
        <w:spacing w:line="276" w:lineRule="auto"/>
        <w:rPr>
          <w:rFonts w:eastAsia="MS Mincho" w:cs="Times"/>
        </w:rPr>
      </w:pPr>
      <w:r w:rsidRPr="00C3315C">
        <w:rPr>
          <w:rFonts w:eastAsia="MS Mincho" w:cs="Times"/>
        </w:rPr>
        <w:t xml:space="preserve">Once you have stated your research question, you can select the data elements (also referred to as variables) that you will include in your analysis. This step will typically require that you specify a given outcome, as well as the individuals within a given population that you will include in your analysis. </w:t>
      </w:r>
    </w:p>
    <w:p w14:paraId="52BEBB76" w14:textId="77777777" w:rsidR="00C3315C" w:rsidRDefault="00C3315C" w:rsidP="00C3315C">
      <w:pPr>
        <w:spacing w:line="276" w:lineRule="auto"/>
        <w:rPr>
          <w:rFonts w:eastAsia="MS Mincho" w:cs="Times"/>
        </w:rPr>
      </w:pPr>
    </w:p>
    <w:p w14:paraId="698B1DDC" w14:textId="77777777" w:rsidR="00C3315C" w:rsidRPr="00C3315C" w:rsidRDefault="00C3315C" w:rsidP="00C3315C">
      <w:pPr>
        <w:spacing w:line="276" w:lineRule="auto"/>
        <w:rPr>
          <w:rFonts w:eastAsia="MS Mincho" w:cs="Times"/>
        </w:rPr>
      </w:pPr>
      <w:r w:rsidRPr="00C3315C">
        <w:rPr>
          <w:rFonts w:eastAsia="MS Mincho" w:cs="Times"/>
        </w:rPr>
        <w:t>For example, consider the research question:</w:t>
      </w:r>
    </w:p>
    <w:p w14:paraId="7A2A75E8" w14:textId="77777777" w:rsidR="00C3315C" w:rsidRDefault="00C3315C" w:rsidP="00C3315C">
      <w:pPr>
        <w:spacing w:line="276" w:lineRule="auto"/>
        <w:rPr>
          <w:rFonts w:eastAsia="MS Mincho" w:cs="Times"/>
          <w:i/>
        </w:rPr>
      </w:pPr>
    </w:p>
    <w:p w14:paraId="19056242" w14:textId="77777777" w:rsidR="00C3315C" w:rsidRPr="00C3315C" w:rsidRDefault="00C3315C" w:rsidP="00C3315C">
      <w:pPr>
        <w:spacing w:line="276" w:lineRule="auto"/>
        <w:ind w:left="720"/>
        <w:rPr>
          <w:rFonts w:eastAsia="MS Mincho" w:cs="Times"/>
          <w:i/>
        </w:rPr>
      </w:pPr>
      <w:r w:rsidRPr="00C3315C">
        <w:rPr>
          <w:rFonts w:eastAsia="MS Mincho" w:cs="Times"/>
          <w:i/>
        </w:rPr>
        <w:lastRenderedPageBreak/>
        <w:t xml:space="preserve">What percentage of four-year graduates were CTE concentrators? </w:t>
      </w:r>
    </w:p>
    <w:p w14:paraId="49FA2F88" w14:textId="77777777" w:rsidR="00C3315C" w:rsidRDefault="00C3315C" w:rsidP="00C3315C">
      <w:pPr>
        <w:spacing w:line="276" w:lineRule="auto"/>
        <w:rPr>
          <w:rFonts w:eastAsia="MS Mincho" w:cs="Times"/>
        </w:rPr>
      </w:pPr>
    </w:p>
    <w:p w14:paraId="7E972F93" w14:textId="77777777" w:rsidR="00C3315C" w:rsidRPr="00C3315C" w:rsidRDefault="00C3315C" w:rsidP="00C3315C">
      <w:pPr>
        <w:spacing w:line="276" w:lineRule="auto"/>
        <w:rPr>
          <w:rFonts w:eastAsia="MS Mincho" w:cs="Times"/>
        </w:rPr>
      </w:pPr>
      <w:r w:rsidRPr="00C3315C">
        <w:rPr>
          <w:rFonts w:eastAsia="MS Mincho" w:cs="Times"/>
        </w:rPr>
        <w:t>Here you will need to identify a diverse set of data elements that include:</w:t>
      </w:r>
    </w:p>
    <w:p w14:paraId="0909240D" w14:textId="77777777" w:rsidR="00C3315C" w:rsidRPr="00C3315C" w:rsidRDefault="00C3315C" w:rsidP="00C3315C">
      <w:pPr>
        <w:numPr>
          <w:ilvl w:val="0"/>
          <w:numId w:val="16"/>
        </w:numPr>
        <w:spacing w:line="276" w:lineRule="auto"/>
        <w:rPr>
          <w:rFonts w:eastAsia="MS Mincho" w:cs="Times"/>
        </w:rPr>
      </w:pPr>
      <w:r w:rsidRPr="00C3315C">
        <w:rPr>
          <w:rFonts w:eastAsia="MS Mincho" w:cs="Times"/>
          <w:i/>
        </w:rPr>
        <w:t xml:space="preserve">CTE concentrator — </w:t>
      </w:r>
      <w:r w:rsidRPr="00C3315C">
        <w:rPr>
          <w:rFonts w:eastAsia="MS Mincho" w:cs="Times"/>
        </w:rPr>
        <w:t>students who met the state CTE course completion threshold;</w:t>
      </w:r>
    </w:p>
    <w:p w14:paraId="3EB8ADC3" w14:textId="77777777" w:rsidR="00C3315C" w:rsidRPr="00C3315C" w:rsidRDefault="00C3315C" w:rsidP="00C3315C">
      <w:pPr>
        <w:numPr>
          <w:ilvl w:val="0"/>
          <w:numId w:val="16"/>
        </w:numPr>
        <w:spacing w:line="276" w:lineRule="auto"/>
        <w:rPr>
          <w:rFonts w:eastAsia="MS Mincho" w:cs="Times"/>
        </w:rPr>
      </w:pPr>
      <w:r w:rsidRPr="00C3315C">
        <w:rPr>
          <w:rFonts w:eastAsia="MS Mincho" w:cs="Times"/>
          <w:i/>
        </w:rPr>
        <w:t xml:space="preserve">Study population — </w:t>
      </w:r>
      <w:r w:rsidRPr="00C3315C">
        <w:rPr>
          <w:rFonts w:eastAsia="MS Mincho" w:cs="Times"/>
        </w:rPr>
        <w:t>students who were eligible to be included in the four-year cohort; and</w:t>
      </w:r>
    </w:p>
    <w:p w14:paraId="4DEEDDAB" w14:textId="77777777" w:rsidR="00C3315C" w:rsidRPr="00C3315C" w:rsidRDefault="00C3315C" w:rsidP="00C3315C">
      <w:pPr>
        <w:numPr>
          <w:ilvl w:val="0"/>
          <w:numId w:val="16"/>
        </w:numPr>
        <w:spacing w:line="276" w:lineRule="auto"/>
        <w:rPr>
          <w:rFonts w:eastAsia="MS Mincho" w:cs="Times"/>
        </w:rPr>
      </w:pPr>
      <w:r w:rsidRPr="00C3315C">
        <w:rPr>
          <w:rFonts w:eastAsia="MS Mincho" w:cs="Times"/>
          <w:i/>
        </w:rPr>
        <w:t xml:space="preserve">Four-year graduation — </w:t>
      </w:r>
      <w:r w:rsidRPr="00C3315C">
        <w:rPr>
          <w:rFonts w:eastAsia="MS Mincho" w:cs="Times"/>
        </w:rPr>
        <w:t>indication of whether student did or did not graduate from school within four years.</w:t>
      </w:r>
    </w:p>
    <w:p w14:paraId="1DFE3DC3" w14:textId="77777777" w:rsidR="00C3315C" w:rsidRDefault="00C3315C" w:rsidP="00C3315C">
      <w:pPr>
        <w:spacing w:line="276" w:lineRule="auto"/>
        <w:rPr>
          <w:rFonts w:eastAsia="MS Mincho" w:cs="Times"/>
        </w:rPr>
      </w:pPr>
    </w:p>
    <w:p w14:paraId="7A6B8A29" w14:textId="3E4DC470" w:rsidR="00C3315C" w:rsidRDefault="00C3315C" w:rsidP="00C3315C">
      <w:pPr>
        <w:spacing w:line="276" w:lineRule="auto"/>
        <w:rPr>
          <w:rFonts w:eastAsia="MS Mincho" w:cs="Times"/>
        </w:rPr>
      </w:pPr>
      <w:r w:rsidRPr="00C3315C">
        <w:rPr>
          <w:rFonts w:eastAsia="MS Mincho" w:cs="Times"/>
        </w:rPr>
        <w:t>Answering this question fully will require considering a range of additional factors. Because the CTE concentrator population is not a single construct, you may need to either narrow the question to address a specific sub-population — such as learners who are female and identify as Hispanic — or identify the different</w:t>
      </w:r>
      <w:r w:rsidRPr="00C3315C">
        <w:t xml:space="preserve"> </w:t>
      </w:r>
      <w:r w:rsidRPr="00C3315C">
        <w:rPr>
          <w:rFonts w:eastAsia="MS Mincho" w:cs="Times"/>
        </w:rPr>
        <w:t xml:space="preserve">types of learners you would want to include in your analysis. Possible options could include: </w:t>
      </w:r>
    </w:p>
    <w:p w14:paraId="4052C646" w14:textId="77777777" w:rsidR="00C3315C" w:rsidRDefault="00C3315C" w:rsidP="00C3315C">
      <w:pPr>
        <w:pStyle w:val="ListParagraph"/>
        <w:numPr>
          <w:ilvl w:val="0"/>
          <w:numId w:val="17"/>
        </w:numPr>
        <w:spacing w:line="276" w:lineRule="auto"/>
        <w:rPr>
          <w:rFonts w:eastAsia="MS Mincho" w:cs="Times"/>
        </w:rPr>
        <w:sectPr w:rsidR="00C3315C" w:rsidSect="004B60F5">
          <w:headerReference w:type="default" r:id="rId18"/>
          <w:type w:val="continuous"/>
          <w:pgSz w:w="12240" w:h="15840"/>
          <w:pgMar w:top="1980" w:right="720" w:bottom="1440" w:left="1350" w:header="864" w:footer="720" w:gutter="0"/>
          <w:cols w:space="720"/>
          <w:docGrid w:linePitch="360"/>
        </w:sectPr>
      </w:pPr>
    </w:p>
    <w:p w14:paraId="3A752E1D" w14:textId="6A18466D" w:rsidR="00C3315C" w:rsidRPr="00C3315C" w:rsidRDefault="00C3315C" w:rsidP="00C3315C">
      <w:pPr>
        <w:pStyle w:val="ListParagraph"/>
        <w:numPr>
          <w:ilvl w:val="0"/>
          <w:numId w:val="17"/>
        </w:numPr>
        <w:spacing w:line="276" w:lineRule="auto"/>
        <w:rPr>
          <w:rFonts w:eastAsia="MS Mincho" w:cs="Times"/>
        </w:rPr>
      </w:pPr>
      <w:r w:rsidRPr="00C3315C">
        <w:rPr>
          <w:rFonts w:eastAsia="MS Mincho" w:cs="Times"/>
        </w:rPr>
        <w:t>Gender;</w:t>
      </w:r>
    </w:p>
    <w:p w14:paraId="3C76D172" w14:textId="1C2D3972" w:rsidR="00C3315C" w:rsidRPr="00C3315C" w:rsidRDefault="00C3315C" w:rsidP="00C3315C">
      <w:pPr>
        <w:pStyle w:val="ListParagraph"/>
        <w:numPr>
          <w:ilvl w:val="0"/>
          <w:numId w:val="17"/>
        </w:numPr>
        <w:spacing w:line="276" w:lineRule="auto"/>
        <w:rPr>
          <w:rFonts w:eastAsia="MS Mincho" w:cs="Times"/>
        </w:rPr>
      </w:pPr>
      <w:r w:rsidRPr="00C3315C">
        <w:rPr>
          <w:rFonts w:eastAsia="MS Mincho" w:cs="Times"/>
        </w:rPr>
        <w:t>Race/ethnicity;</w:t>
      </w:r>
    </w:p>
    <w:p w14:paraId="354DE41F" w14:textId="16858ADF" w:rsidR="00C3315C" w:rsidRPr="00C3315C" w:rsidRDefault="00C3315C" w:rsidP="00C3315C">
      <w:pPr>
        <w:pStyle w:val="ListParagraph"/>
        <w:numPr>
          <w:ilvl w:val="0"/>
          <w:numId w:val="17"/>
        </w:numPr>
        <w:spacing w:line="276" w:lineRule="auto"/>
        <w:rPr>
          <w:rFonts w:eastAsia="MS Mincho" w:cs="Times"/>
        </w:rPr>
      </w:pPr>
      <w:proofErr w:type="spellStart"/>
      <w:r w:rsidRPr="00C3315C">
        <w:rPr>
          <w:rFonts w:eastAsia="MS Mincho" w:cs="Times"/>
        </w:rPr>
        <w:t>Urbanicity</w:t>
      </w:r>
      <w:proofErr w:type="spellEnd"/>
      <w:r w:rsidRPr="00C3315C">
        <w:rPr>
          <w:rFonts w:eastAsia="MS Mincho" w:cs="Times"/>
        </w:rPr>
        <w:t>;</w:t>
      </w:r>
    </w:p>
    <w:p w14:paraId="08354DB6" w14:textId="46F094B4" w:rsidR="00C3315C" w:rsidRPr="00C3315C" w:rsidRDefault="00C3315C" w:rsidP="00C3315C">
      <w:pPr>
        <w:pStyle w:val="ListParagraph"/>
        <w:numPr>
          <w:ilvl w:val="0"/>
          <w:numId w:val="17"/>
        </w:numPr>
        <w:spacing w:line="276" w:lineRule="auto"/>
        <w:rPr>
          <w:rFonts w:eastAsia="MS Mincho" w:cs="Times"/>
        </w:rPr>
      </w:pPr>
      <w:r w:rsidRPr="00C3315C">
        <w:rPr>
          <w:rFonts w:eastAsia="MS Mincho" w:cs="Times"/>
        </w:rPr>
        <w:t>Non-traditional status;</w:t>
      </w:r>
    </w:p>
    <w:p w14:paraId="7FF2E76D" w14:textId="4B52EA3A" w:rsidR="00C3315C" w:rsidRPr="00C3315C" w:rsidRDefault="00C3315C" w:rsidP="00C3315C">
      <w:pPr>
        <w:pStyle w:val="ListParagraph"/>
        <w:numPr>
          <w:ilvl w:val="0"/>
          <w:numId w:val="17"/>
        </w:numPr>
        <w:spacing w:line="276" w:lineRule="auto"/>
        <w:rPr>
          <w:rFonts w:eastAsia="MS Mincho" w:cs="Times"/>
        </w:rPr>
      </w:pPr>
      <w:r w:rsidRPr="00C3315C">
        <w:rPr>
          <w:rFonts w:eastAsia="MS Mincho" w:cs="Times"/>
        </w:rPr>
        <w:t>Special population status; and</w:t>
      </w:r>
    </w:p>
    <w:p w14:paraId="179F5173" w14:textId="711B9C95" w:rsidR="004F76C7" w:rsidRPr="00C3315C" w:rsidRDefault="00C3315C" w:rsidP="00C3315C">
      <w:pPr>
        <w:pStyle w:val="ListParagraph"/>
        <w:numPr>
          <w:ilvl w:val="0"/>
          <w:numId w:val="17"/>
        </w:numPr>
        <w:spacing w:line="276" w:lineRule="auto"/>
        <w:rPr>
          <w:rFonts w:eastAsia="MS Mincho" w:cs="Times"/>
        </w:rPr>
      </w:pPr>
      <w:r w:rsidRPr="00C3315C">
        <w:rPr>
          <w:rFonts w:eastAsia="MS Mincho" w:cs="Times"/>
        </w:rPr>
        <w:t>CTE program area.</w:t>
      </w:r>
    </w:p>
    <w:p w14:paraId="3F654839" w14:textId="77777777" w:rsidR="00C3315C" w:rsidRDefault="00C3315C" w:rsidP="00A26257">
      <w:pPr>
        <w:spacing w:line="276" w:lineRule="auto"/>
        <w:rPr>
          <w:rFonts w:eastAsia="MS Mincho" w:cs="Times"/>
        </w:rPr>
        <w:sectPr w:rsidR="00C3315C" w:rsidSect="00C3315C">
          <w:type w:val="continuous"/>
          <w:pgSz w:w="12240" w:h="15840"/>
          <w:pgMar w:top="1980" w:right="720" w:bottom="1440" w:left="1350" w:header="864" w:footer="720" w:gutter="0"/>
          <w:cols w:num="2" w:space="720"/>
          <w:docGrid w:linePitch="360"/>
        </w:sectPr>
      </w:pPr>
    </w:p>
    <w:p w14:paraId="011D323D" w14:textId="77777777" w:rsidR="004F76C7" w:rsidRDefault="004F76C7" w:rsidP="00A26257">
      <w:pPr>
        <w:spacing w:line="276" w:lineRule="auto"/>
        <w:rPr>
          <w:rFonts w:eastAsia="MS Mincho" w:cs="Times"/>
        </w:rPr>
      </w:pPr>
    </w:p>
    <w:p w14:paraId="294A65B4" w14:textId="77777777" w:rsidR="00C3315C" w:rsidRPr="00C3315C" w:rsidRDefault="00C3315C" w:rsidP="00C3315C">
      <w:pPr>
        <w:spacing w:line="276" w:lineRule="auto"/>
        <w:rPr>
          <w:rFonts w:eastAsia="MS Mincho" w:cs="Times"/>
        </w:rPr>
      </w:pPr>
      <w:r w:rsidRPr="00C3315C">
        <w:rPr>
          <w:rFonts w:eastAsia="MS Mincho" w:cs="Times"/>
        </w:rPr>
        <w:t xml:space="preserve">As you work, keep in mind that variables are generic descriptors that are used in datasets to classify information. Because different cohorts of learners will have similar variables, it is critical that variable selection address the specific range of data to be analyzed. For example, if the request is to assess graduation rates </w:t>
      </w:r>
      <w:r w:rsidRPr="00C3315C">
        <w:rPr>
          <w:rFonts w:eastAsia="MS Mincho" w:cs="Times"/>
          <w:b/>
          <w:i/>
        </w:rPr>
        <w:t>in the reporting year,</w:t>
      </w:r>
      <w:r w:rsidRPr="00C3315C">
        <w:rPr>
          <w:rFonts w:eastAsia="MS Mincho" w:cs="Times"/>
          <w:i/>
        </w:rPr>
        <w:t xml:space="preserve"> </w:t>
      </w:r>
      <w:r w:rsidRPr="00C3315C">
        <w:rPr>
          <w:rFonts w:eastAsia="MS Mincho" w:cs="Times"/>
        </w:rPr>
        <w:t>then an additional field may be needed to specify the time frame for analysis:</w:t>
      </w:r>
    </w:p>
    <w:p w14:paraId="42AE0376" w14:textId="77777777" w:rsidR="00C3315C" w:rsidRDefault="00C3315C" w:rsidP="00C3315C">
      <w:pPr>
        <w:spacing w:line="276" w:lineRule="auto"/>
        <w:rPr>
          <w:rFonts w:eastAsia="MS Mincho" w:cs="Times"/>
          <w:i/>
        </w:rPr>
      </w:pPr>
    </w:p>
    <w:p w14:paraId="262C7C5D" w14:textId="134CDA9B" w:rsidR="00C3315C" w:rsidRPr="00C3315C" w:rsidRDefault="00C3315C" w:rsidP="00C3315C">
      <w:pPr>
        <w:spacing w:line="276" w:lineRule="auto"/>
        <w:ind w:left="720"/>
        <w:rPr>
          <w:rFonts w:eastAsia="MS Mincho" w:cs="Times"/>
        </w:rPr>
      </w:pPr>
      <w:r w:rsidRPr="00C3315C">
        <w:rPr>
          <w:rFonts w:eastAsia="MS Mincho" w:cs="Times"/>
          <w:i/>
        </w:rPr>
        <w:t xml:space="preserve">Academic year 2016-17 — </w:t>
      </w:r>
      <w:r w:rsidRPr="00C3315C">
        <w:rPr>
          <w:rFonts w:eastAsia="MS Mincho" w:cs="Times"/>
        </w:rPr>
        <w:t>learners who entered ninth grade in the 2013-14 academic year</w:t>
      </w:r>
    </w:p>
    <w:p w14:paraId="581CED41" w14:textId="1EB91017" w:rsidR="004F76C7" w:rsidRDefault="004F76C7" w:rsidP="00A26257">
      <w:pPr>
        <w:spacing w:line="276" w:lineRule="auto"/>
        <w:rPr>
          <w:rFonts w:eastAsia="MS Mincho" w:cs="Times"/>
        </w:rPr>
      </w:pPr>
    </w:p>
    <w:p w14:paraId="68C6BF10" w14:textId="3CAB0CFC" w:rsidR="004F76C7" w:rsidRDefault="00062AEC" w:rsidP="00A26257">
      <w:pPr>
        <w:spacing w:line="276" w:lineRule="auto"/>
        <w:rPr>
          <w:rFonts w:eastAsia="MS Mincho" w:cs="Times"/>
        </w:rPr>
      </w:pPr>
      <w:r w:rsidRPr="001B6C3C">
        <w:rPr>
          <w:rFonts w:cs="Times New Roman"/>
          <w:noProof/>
          <w:color w:val="222222"/>
        </w:rPr>
        <mc:AlternateContent>
          <mc:Choice Requires="wps">
            <w:drawing>
              <wp:anchor distT="0" distB="0" distL="228600" distR="228600" simplePos="0" relativeHeight="251697152" behindDoc="0" locked="0" layoutInCell="1" allowOverlap="1" wp14:anchorId="168035F3" wp14:editId="15032E08">
                <wp:simplePos x="0" y="0"/>
                <wp:positionH relativeFrom="margin">
                  <wp:posOffset>4027805</wp:posOffset>
                </wp:positionH>
                <wp:positionV relativeFrom="margin">
                  <wp:posOffset>4569507</wp:posOffset>
                </wp:positionV>
                <wp:extent cx="2389505" cy="1664970"/>
                <wp:effectExtent l="1905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389505" cy="166497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52567188" w14:textId="7DF88FF8" w:rsidR="0082361D" w:rsidRDefault="0082361D" w:rsidP="00062AEC">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Know the Data</w:t>
                            </w:r>
                          </w:p>
                          <w:p w14:paraId="2CBA791A" w14:textId="699B3F71" w:rsidR="0082361D" w:rsidRDefault="0082361D" w:rsidP="00062AEC">
                            <w:pPr>
                              <w:rPr>
                                <w:color w:val="808080" w:themeColor="background1" w:themeShade="80"/>
                              </w:rPr>
                            </w:pPr>
                            <w:r w:rsidRPr="00062AEC">
                              <w:rPr>
                                <w:i/>
                                <w:color w:val="808080" w:themeColor="background1" w:themeShade="80"/>
                              </w:rPr>
                              <w:t>To construct accurate measures, understanding the nuances of your data, as well as any changes over time that may complicate using the data to tell a story, is essential.</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035F3" id="Text Box 28" o:spid="_x0000_s1036" type="#_x0000_t202" style="position:absolute;margin-left:317.15pt;margin-top:359.8pt;width:188.15pt;height:131.1pt;z-index:25169715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" fillcolor="white [3212]" stroked="f" strokeweight=".5pt">
                <v:shadow on="t" color="#ed7d31 [3205]" origin=".5" offset="-1.5pt,0"/>
                <v:textbox inset="18pt,10.8pt,0,10.8pt">
                  <w:txbxContent>
                    <w:p w14:paraId="52567188" w14:textId="7DF88FF8" w:rsidR="0082361D" w:rsidRDefault="0082361D" w:rsidP="00062AEC">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Know the Data</w:t>
                      </w:r>
                    </w:p>
                    <w:p w14:paraId="2CBA791A" w14:textId="699B3F71" w:rsidR="0082361D" w:rsidRDefault="0082361D" w:rsidP="00062AEC">
                      <w:pPr>
                        <w:rPr>
                          <w:color w:val="808080" w:themeColor="background1" w:themeShade="80"/>
                        </w:rPr>
                      </w:pPr>
                      <w:r w:rsidRPr="00062AEC">
                        <w:rPr>
                          <w:i/>
                          <w:color w:val="808080" w:themeColor="background1" w:themeShade="80"/>
                        </w:rPr>
                        <w:t>To construct accurate measures, understanding the nuances of your data, as well as any changes over time that may complicate using the data to tell a story, is essential.</w:t>
                      </w:r>
                    </w:p>
                  </w:txbxContent>
                </v:textbox>
                <w10:wrap type="square" anchorx="margin" anchory="margin"/>
              </v:shape>
            </w:pict>
          </mc:Fallback>
        </mc:AlternateContent>
      </w:r>
      <w:r w:rsidR="00C3315C" w:rsidRPr="00C3315C">
        <w:rPr>
          <w:rFonts w:eastAsia="MS Mincho" w:cs="Times"/>
        </w:rPr>
        <w:t>Finally, because collection may occur at different times, consideration must be given to when data will be available. For example, the employment outcomes of high school and college graduates typically are not assessed until the second quarter (six months) following their exit. Time also must be provided for data to be reported to state labor departments and undergo a quality assurance review, meaning that results for 2017-18 graduates will usually not be available until spring 2019.</w:t>
      </w:r>
    </w:p>
    <w:p w14:paraId="2B9CB60F" w14:textId="77777777" w:rsidR="004F76C7" w:rsidRDefault="004F76C7" w:rsidP="00A26257">
      <w:pPr>
        <w:spacing w:line="276" w:lineRule="auto"/>
        <w:rPr>
          <w:rFonts w:eastAsia="MS Mincho" w:cs="Times"/>
        </w:rPr>
      </w:pPr>
    </w:p>
    <w:p w14:paraId="360130D8" w14:textId="77777777" w:rsidR="004F76C7" w:rsidRDefault="004F76C7" w:rsidP="00A26257">
      <w:pPr>
        <w:spacing w:line="276" w:lineRule="auto"/>
        <w:rPr>
          <w:rFonts w:eastAsia="MS Mincho" w:cs="Times"/>
        </w:rPr>
      </w:pPr>
    </w:p>
    <w:p w14:paraId="66BBAEAD" w14:textId="77777777" w:rsidR="004F76C7" w:rsidRDefault="004F76C7" w:rsidP="00A26257">
      <w:pPr>
        <w:spacing w:line="276" w:lineRule="auto"/>
        <w:rPr>
          <w:rFonts w:eastAsia="MS Mincho" w:cs="Times"/>
        </w:rPr>
      </w:pPr>
    </w:p>
    <w:p w14:paraId="49290561" w14:textId="77777777" w:rsidR="004F76C7" w:rsidRDefault="004F76C7" w:rsidP="00A26257">
      <w:pPr>
        <w:spacing w:line="276" w:lineRule="auto"/>
        <w:rPr>
          <w:rFonts w:eastAsia="MS Mincho" w:cs="Times"/>
        </w:rPr>
      </w:pPr>
    </w:p>
    <w:p w14:paraId="45C02E9C" w14:textId="77777777" w:rsidR="004F76C7" w:rsidRDefault="004F76C7" w:rsidP="00A26257">
      <w:pPr>
        <w:spacing w:line="276" w:lineRule="auto"/>
        <w:rPr>
          <w:rFonts w:eastAsia="MS Mincho" w:cs="Times"/>
        </w:rPr>
      </w:pPr>
    </w:p>
    <w:p w14:paraId="328D5459" w14:textId="772C94BD" w:rsidR="00765223" w:rsidRPr="00591FFF" w:rsidRDefault="00765223" w:rsidP="00A26257">
      <w:pPr>
        <w:spacing w:line="276" w:lineRule="auto"/>
        <w:rPr>
          <w:rFonts w:eastAsia="MS Mincho" w:cs="Times"/>
        </w:rPr>
      </w:pPr>
    </w:p>
    <w:p w14:paraId="72E9A389" w14:textId="708183D2" w:rsidR="00273AE5" w:rsidRPr="00591FFF" w:rsidRDefault="00C46D0D"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r w:rsidRPr="00591FFF">
        <w:rPr>
          <w:rFonts w:eastAsia="MS Mincho" w:cs="Times"/>
          <w:noProof/>
        </w:rPr>
        <w:lastRenderedPageBreak/>
        <mc:AlternateContent>
          <mc:Choice Requires="wps">
            <w:drawing>
              <wp:anchor distT="0" distB="0" distL="114300" distR="114300" simplePos="0" relativeHeight="251628544" behindDoc="0" locked="0" layoutInCell="1" allowOverlap="1" wp14:anchorId="14CBBC9D" wp14:editId="5BBC9AEB">
                <wp:simplePos x="0" y="0"/>
                <wp:positionH relativeFrom="column">
                  <wp:posOffset>14605</wp:posOffset>
                </wp:positionH>
                <wp:positionV relativeFrom="paragraph">
                  <wp:posOffset>81915</wp:posOffset>
                </wp:positionV>
                <wp:extent cx="5981700" cy="1243330"/>
                <wp:effectExtent l="0" t="0" r="0" b="0"/>
                <wp:wrapThrough wrapText="bothSides">
                  <wp:wrapPolygon edited="0">
                    <wp:start x="0" y="0"/>
                    <wp:lineTo x="0" y="21181"/>
                    <wp:lineTo x="21531" y="21181"/>
                    <wp:lineTo x="21531"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5981700" cy="124333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310A6" id="Rectangle 13" o:spid="_x0000_s1026" style="position:absolute;margin-left:1.15pt;margin-top:6.45pt;width:471pt;height:97.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" fillcolor="#40a7c4" stroked="f" strokeweight=".5pt">
                <v:fill opacity="6682f"/>
                <w10:wrap type="through"/>
              </v:rect>
            </w:pict>
          </mc:Fallback>
        </mc:AlternateContent>
      </w:r>
      <w:r w:rsidRPr="00591FFF">
        <w:rPr>
          <w:rFonts w:eastAsia="MS Mincho" w:cs="Times"/>
          <w:noProof/>
        </w:rPr>
        <mc:AlternateContent>
          <mc:Choice Requires="wps">
            <w:drawing>
              <wp:anchor distT="0" distB="0" distL="114300" distR="114300" simplePos="0" relativeHeight="251631616" behindDoc="0" locked="0" layoutInCell="1" allowOverlap="1" wp14:anchorId="5DB5D293" wp14:editId="6D900EAC">
                <wp:simplePos x="0" y="0"/>
                <wp:positionH relativeFrom="column">
                  <wp:posOffset>141605</wp:posOffset>
                </wp:positionH>
                <wp:positionV relativeFrom="paragraph">
                  <wp:posOffset>220345</wp:posOffset>
                </wp:positionV>
                <wp:extent cx="5556250" cy="11055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556250" cy="1105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550EA2" w14:textId="0A758D85" w:rsidR="0082361D" w:rsidRPr="009724C3" w:rsidRDefault="0082361D" w:rsidP="00273AE5">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  </w:t>
                            </w:r>
                          </w:p>
                          <w:p w14:paraId="452C9261" w14:textId="28E05315" w:rsidR="0082361D" w:rsidRPr="00062AEC" w:rsidRDefault="0082361D" w:rsidP="00062AEC">
                            <w:pPr>
                              <w:spacing w:after="135"/>
                              <w:ind w:left="270"/>
                              <w:rPr>
                                <w:rFonts w:cs="Times New Roman"/>
                                <w:bCs/>
                                <w:color w:val="24408E"/>
                                <w:spacing w:val="-2"/>
                                <w:sz w:val="18"/>
                                <w:szCs w:val="15"/>
                              </w:rPr>
                            </w:pPr>
                            <w:r w:rsidRPr="00062AEC">
                              <w:rPr>
                                <w:rFonts w:cs="Times New Roman"/>
                                <w:bCs/>
                                <w:color w:val="24408E"/>
                                <w:spacing w:val="-2"/>
                                <w:sz w:val="18"/>
                                <w:szCs w:val="15"/>
                              </w:rPr>
                              <w:t xml:space="preserve">The </w:t>
                            </w:r>
                            <w:hyperlink r:id="rId19" w:history="1">
                              <w:r w:rsidRPr="00062AEC">
                                <w:rPr>
                                  <w:rStyle w:val="Hyperlink"/>
                                  <w:rFonts w:cs="Times New Roman"/>
                                  <w:b/>
                                  <w:bCs/>
                                  <w:spacing w:val="-2"/>
                                  <w:sz w:val="18"/>
                                  <w:szCs w:val="15"/>
                                </w:rPr>
                                <w:t>Pennsylvania</w:t>
                              </w:r>
                              <w:r w:rsidRPr="00062AEC">
                                <w:rPr>
                                  <w:rStyle w:val="Hyperlink"/>
                                  <w:rFonts w:cs="Times New Roman"/>
                                  <w:bCs/>
                                  <w:spacing w:val="-2"/>
                                  <w:sz w:val="18"/>
                                  <w:szCs w:val="15"/>
                                </w:rPr>
                                <w:t xml:space="preserve"> Department of Education</w:t>
                              </w:r>
                            </w:hyperlink>
                            <w:r w:rsidRPr="00062AEC">
                              <w:rPr>
                                <w:rFonts w:cs="Times New Roman"/>
                                <w:bCs/>
                                <w:color w:val="24408E"/>
                                <w:spacing w:val="-2"/>
                                <w:sz w:val="18"/>
                                <w:szCs w:val="15"/>
                              </w:rPr>
                              <w:t xml:space="preserve"> maintains a comprehensive website containing information on its statewide longitudinal data system (SLDS). The site includes resources that address CTE reporting and data. Among the resources offered for postsecondary educators are copies of the CTE student </w:t>
                            </w:r>
                            <w:hyperlink r:id="rId20" w:history="1">
                              <w:r w:rsidRPr="00062AEC">
                                <w:rPr>
                                  <w:rStyle w:val="Hyperlink"/>
                                  <w:rFonts w:cs="Times New Roman"/>
                                  <w:bCs/>
                                  <w:spacing w:val="-2"/>
                                  <w:sz w:val="18"/>
                                  <w:szCs w:val="15"/>
                                </w:rPr>
                                <w:t>Perkins IV User Manual</w:t>
                              </w:r>
                            </w:hyperlink>
                            <w:r w:rsidRPr="00062AEC">
                              <w:rPr>
                                <w:rFonts w:cs="Times New Roman"/>
                                <w:bCs/>
                                <w:color w:val="24408E"/>
                                <w:spacing w:val="-2"/>
                                <w:sz w:val="18"/>
                                <w:szCs w:val="15"/>
                              </w:rPr>
                              <w:t xml:space="preserve">, which includes a list of all of the data collected for CTE reporting and the business rules associated with their use. </w:t>
                            </w:r>
                          </w:p>
                          <w:p w14:paraId="0BFEA0A9" w14:textId="77777777" w:rsidR="0082361D" w:rsidRPr="00591FFF" w:rsidRDefault="0082361D" w:rsidP="00273AE5">
                            <w:pPr>
                              <w:spacing w:after="135"/>
                              <w:ind w:left="270"/>
                              <w:rPr>
                                <w:rFonts w:cs="Times New Roman"/>
                                <w:color w:val="24408E"/>
                                <w:sz w:val="18"/>
                                <w:szCs w:val="15"/>
                              </w:rPr>
                            </w:pPr>
                          </w:p>
                          <w:p w14:paraId="4C5C40A2" w14:textId="77777777" w:rsidR="0082361D" w:rsidRPr="009724C3" w:rsidRDefault="0082361D" w:rsidP="00273AE5">
                            <w:pPr>
                              <w:rPr>
                                <w:rFonts w:eastAsia="Times New Roman" w:cs="Times New Roman"/>
                                <w:sz w:val="20"/>
                                <w:szCs w:val="20"/>
                              </w:rPr>
                            </w:pPr>
                          </w:p>
                          <w:p w14:paraId="0A286ACF" w14:textId="77777777" w:rsidR="0082361D" w:rsidRPr="00273AE5" w:rsidRDefault="0082361D">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5D293" id="Text Box 15" o:spid="_x0000_s1037" type="#_x0000_t202" style="position:absolute;margin-left:11.15pt;margin-top:17.35pt;width:437.5pt;height:87.0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" filled="f" stroked="f">
                <v:textbox>
                  <w:txbxContent>
                    <w:p w14:paraId="50550EA2" w14:textId="0A758D85" w:rsidR="0082361D" w:rsidRPr="009724C3" w:rsidRDefault="0082361D" w:rsidP="00273AE5">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  </w:t>
                      </w:r>
                    </w:p>
                    <w:p w14:paraId="452C9261" w14:textId="28E05315" w:rsidR="0082361D" w:rsidRPr="00062AEC" w:rsidRDefault="0082361D" w:rsidP="00062AEC">
                      <w:pPr>
                        <w:spacing w:after="135"/>
                        <w:ind w:left="270"/>
                        <w:rPr>
                          <w:rFonts w:cs="Times New Roman"/>
                          <w:bCs/>
                          <w:color w:val="24408E"/>
                          <w:spacing w:val="-2"/>
                          <w:sz w:val="18"/>
                          <w:szCs w:val="15"/>
                        </w:rPr>
                      </w:pPr>
                      <w:r w:rsidRPr="00062AEC">
                        <w:rPr>
                          <w:rFonts w:cs="Times New Roman"/>
                          <w:bCs/>
                          <w:color w:val="24408E"/>
                          <w:spacing w:val="-2"/>
                          <w:sz w:val="18"/>
                          <w:szCs w:val="15"/>
                        </w:rPr>
                        <w:t xml:space="preserve">The </w:t>
                      </w:r>
                      <w:hyperlink r:id="rId21" w:history="1">
                        <w:r w:rsidRPr="00062AEC">
                          <w:rPr>
                            <w:rStyle w:val="Hyperlink"/>
                            <w:rFonts w:cs="Times New Roman"/>
                            <w:b/>
                            <w:bCs/>
                            <w:spacing w:val="-2"/>
                            <w:sz w:val="18"/>
                            <w:szCs w:val="15"/>
                          </w:rPr>
                          <w:t>Pennsylvania</w:t>
                        </w:r>
                        <w:r w:rsidRPr="00062AEC">
                          <w:rPr>
                            <w:rStyle w:val="Hyperlink"/>
                            <w:rFonts w:cs="Times New Roman"/>
                            <w:bCs/>
                            <w:spacing w:val="-2"/>
                            <w:sz w:val="18"/>
                            <w:szCs w:val="15"/>
                          </w:rPr>
                          <w:t xml:space="preserve"> Department of Education</w:t>
                        </w:r>
                      </w:hyperlink>
                      <w:r w:rsidRPr="00062AEC">
                        <w:rPr>
                          <w:rFonts w:cs="Times New Roman"/>
                          <w:bCs/>
                          <w:color w:val="24408E"/>
                          <w:spacing w:val="-2"/>
                          <w:sz w:val="18"/>
                          <w:szCs w:val="15"/>
                        </w:rPr>
                        <w:t xml:space="preserve"> maintains a comprehensive website containing information on its statewide longitudinal data system (SLDS). The site includes resources that address CTE reporting and data. Among the resources offered for postsecondary educators are copies of the CTE student </w:t>
                      </w:r>
                      <w:hyperlink r:id="rId22" w:history="1">
                        <w:r w:rsidRPr="00062AEC">
                          <w:rPr>
                            <w:rStyle w:val="Hyperlink"/>
                            <w:rFonts w:cs="Times New Roman"/>
                            <w:bCs/>
                            <w:spacing w:val="-2"/>
                            <w:sz w:val="18"/>
                            <w:szCs w:val="15"/>
                          </w:rPr>
                          <w:t>Perkins IV User Manual</w:t>
                        </w:r>
                      </w:hyperlink>
                      <w:r w:rsidRPr="00062AEC">
                        <w:rPr>
                          <w:rFonts w:cs="Times New Roman"/>
                          <w:bCs/>
                          <w:color w:val="24408E"/>
                          <w:spacing w:val="-2"/>
                          <w:sz w:val="18"/>
                          <w:szCs w:val="15"/>
                        </w:rPr>
                        <w:t xml:space="preserve">, which includes a list of all of the data collected for CTE reporting and the business rules associated with their use. </w:t>
                      </w:r>
                    </w:p>
                    <w:p w14:paraId="0BFEA0A9" w14:textId="77777777" w:rsidR="0082361D" w:rsidRPr="00591FFF" w:rsidRDefault="0082361D" w:rsidP="00273AE5">
                      <w:pPr>
                        <w:spacing w:after="135"/>
                        <w:ind w:left="270"/>
                        <w:rPr>
                          <w:rFonts w:cs="Times New Roman"/>
                          <w:color w:val="24408E"/>
                          <w:sz w:val="18"/>
                          <w:szCs w:val="15"/>
                        </w:rPr>
                      </w:pPr>
                    </w:p>
                    <w:p w14:paraId="4C5C40A2" w14:textId="77777777" w:rsidR="0082361D" w:rsidRPr="009724C3" w:rsidRDefault="0082361D" w:rsidP="00273AE5">
                      <w:pPr>
                        <w:rPr>
                          <w:rFonts w:eastAsia="Times New Roman" w:cs="Times New Roman"/>
                          <w:sz w:val="20"/>
                          <w:szCs w:val="20"/>
                        </w:rPr>
                      </w:pPr>
                    </w:p>
                    <w:p w14:paraId="0A286ACF" w14:textId="77777777" w:rsidR="0082361D" w:rsidRPr="00273AE5" w:rsidRDefault="0082361D">
                      <w:pPr>
                        <w:rPr>
                          <w:rFonts w:ascii="Museo 700" w:hAnsi="Museo 700"/>
                        </w:rPr>
                      </w:pPr>
                    </w:p>
                  </w:txbxContent>
                </v:textbox>
                <w10:wrap type="square"/>
              </v:shape>
            </w:pict>
          </mc:Fallback>
        </mc:AlternateContent>
      </w:r>
      <w:r w:rsidR="00062AEC">
        <w:rPr>
          <w:noProof/>
        </w:rPr>
        <w:drawing>
          <wp:anchor distT="0" distB="0" distL="114300" distR="114300" simplePos="0" relativeHeight="251698176" behindDoc="0" locked="0" layoutInCell="1" allowOverlap="1" wp14:anchorId="0B917BF9" wp14:editId="4A8FCC80">
            <wp:simplePos x="0" y="0"/>
            <wp:positionH relativeFrom="column">
              <wp:posOffset>397214</wp:posOffset>
            </wp:positionH>
            <wp:positionV relativeFrom="paragraph">
              <wp:posOffset>295880</wp:posOffset>
            </wp:positionV>
            <wp:extent cx="323215" cy="247015"/>
            <wp:effectExtent l="0" t="0" r="635" b="635"/>
            <wp:wrapThrough wrapText="bothSides">
              <wp:wrapPolygon edited="0">
                <wp:start x="0" y="0"/>
                <wp:lineTo x="0" y="19990"/>
                <wp:lineTo x="2546" y="19990"/>
                <wp:lineTo x="20369" y="16658"/>
                <wp:lineTo x="20369" y="3332"/>
                <wp:lineTo x="3819" y="0"/>
                <wp:lineTo x="0" y="0"/>
              </wp:wrapPolygon>
            </wp:wrapThrough>
            <wp:docPr id="183"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15" cy="24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FFF" w:rsidRPr="00591FFF">
        <w:rPr>
          <w:rFonts w:eastAsia="MS Mincho" w:cs="Times"/>
          <w:noProof/>
        </w:rPr>
        <w:drawing>
          <wp:anchor distT="0" distB="0" distL="114300" distR="114300" simplePos="0" relativeHeight="251642880" behindDoc="0" locked="0" layoutInCell="1" allowOverlap="1" wp14:anchorId="23274D5C" wp14:editId="09A5399F">
            <wp:simplePos x="0" y="0"/>
            <wp:positionH relativeFrom="column">
              <wp:posOffset>-5720715</wp:posOffset>
            </wp:positionH>
            <wp:positionV relativeFrom="paragraph">
              <wp:posOffset>292100</wp:posOffset>
            </wp:positionV>
            <wp:extent cx="323850" cy="24765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AA5F" w14:textId="77E6DBB9"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411BABB2" w14:textId="17A098B3"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5D969372" w14:textId="15F83667"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74A356B3" w14:textId="7D26EB53"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2B115D3E" w14:textId="77777777" w:rsidR="00C46D0D" w:rsidRPr="00591FFF" w:rsidRDefault="00C46D0D" w:rsidP="00C46D0D">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r w:rsidRPr="00591FFF">
        <w:rPr>
          <w:rFonts w:eastAsia="MS Mincho" w:cs="Times"/>
          <w:b/>
          <w:i/>
          <w:noProof/>
        </w:rPr>
        <w:drawing>
          <wp:anchor distT="0" distB="0" distL="114300" distR="114300" simplePos="0" relativeHeight="251700224" behindDoc="0" locked="0" layoutInCell="1" allowOverlap="1" wp14:anchorId="08EA068D" wp14:editId="22A04A8D">
            <wp:simplePos x="0" y="0"/>
            <wp:positionH relativeFrom="column">
              <wp:posOffset>-5695950</wp:posOffset>
            </wp:positionH>
            <wp:positionV relativeFrom="paragraph">
              <wp:posOffset>2687320</wp:posOffset>
            </wp:positionV>
            <wp:extent cx="323850" cy="247650"/>
            <wp:effectExtent l="0" t="0" r="6350" b="635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cs="MuseoSans-900Italic"/>
          <w:b/>
          <w:i/>
          <w:iCs/>
          <w:caps/>
          <w:color w:val="A6CE3A"/>
          <w:sz w:val="24"/>
          <w:szCs w:val="24"/>
        </w:rPr>
        <w:t>Key Questions</w:t>
      </w:r>
    </w:p>
    <w:p w14:paraId="5432E499" w14:textId="77777777" w:rsidR="00C46D0D" w:rsidRPr="00591FFF" w:rsidRDefault="00C46D0D" w:rsidP="00C46D0D">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w:t>
      </w:r>
      <w:r w:rsidRPr="00591FFF">
        <w:rPr>
          <w:rFonts w:cs="MuseoSans-300"/>
          <w:color w:val="000000"/>
          <w:szCs w:val="20"/>
        </w:rPr>
        <w:br/>
        <w:t xml:space="preserve">you to capture your thoughts here so that you can easily refer back to them. </w:t>
      </w:r>
    </w:p>
    <w:p w14:paraId="3F78A097" w14:textId="2B955713" w:rsidR="00C46D0D" w:rsidRPr="00591FFF" w:rsidRDefault="00C46D0D" w:rsidP="00C46D0D">
      <w:pPr>
        <w:widowControl w:val="0"/>
        <w:suppressAutoHyphens/>
        <w:autoSpaceDE w:val="0"/>
        <w:autoSpaceDN w:val="0"/>
        <w:adjustRightInd w:val="0"/>
        <w:spacing w:before="180" w:after="180" w:line="280" w:lineRule="atLeast"/>
        <w:textAlignment w:val="center"/>
        <w:rPr>
          <w:rFonts w:cs="MuseoSans-700Italic"/>
          <w:b/>
          <w:i/>
          <w:iCs/>
          <w:color w:val="000000"/>
          <w:sz w:val="20"/>
          <w:szCs w:val="20"/>
        </w:rPr>
      </w:pPr>
      <w:r>
        <w:rPr>
          <w:rFonts w:cs="MuseoSans-700Italic"/>
          <w:b/>
          <w:i/>
          <w:iCs/>
          <w:color w:val="A6CE3A"/>
          <w:sz w:val="24"/>
          <w:szCs w:val="24"/>
        </w:rPr>
        <w:t>Selecting the Variables</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C46D0D" w:rsidRPr="00591FFF" w14:paraId="36D2D407" w14:textId="77777777" w:rsidTr="00B10FA5">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7EB02B90" w14:textId="77777777" w:rsidR="00C46D0D" w:rsidRPr="00591FFF" w:rsidRDefault="00C46D0D" w:rsidP="00B10FA5">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47843ADC" w14:textId="77777777" w:rsidR="00C46D0D" w:rsidRPr="00591FFF" w:rsidRDefault="00C46D0D" w:rsidP="00B10FA5">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C46D0D" w:rsidRPr="00591FFF" w14:paraId="535B3BD4" w14:textId="77777777" w:rsidTr="00B10FA5">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2871E864" w14:textId="77777777" w:rsidR="00C46D0D" w:rsidRDefault="00C46D0D" w:rsidP="00C46D0D">
            <w:pPr>
              <w:pStyle w:val="NoSpacing"/>
              <w:rPr>
                <w:sz w:val="20"/>
              </w:rPr>
            </w:pPr>
            <w:r w:rsidRPr="00D53139">
              <w:rPr>
                <w:sz w:val="20"/>
              </w:rPr>
              <w:t>Looking back at the five research questions you identified in Section 1, can you identify the variables that you would need to have on hand to answer each one?</w:t>
            </w:r>
          </w:p>
          <w:p w14:paraId="511CDCAB" w14:textId="772A2F9F" w:rsidR="00C46D0D" w:rsidRPr="00C46D0D" w:rsidRDefault="00C46D0D" w:rsidP="00C46D0D">
            <w:pPr>
              <w:pStyle w:val="NoSpacing"/>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5B4A7AF0" w14:textId="77777777" w:rsidR="00C46D0D" w:rsidRPr="00591FFF" w:rsidRDefault="00C46D0D" w:rsidP="00B10FA5">
            <w:pPr>
              <w:widowControl w:val="0"/>
              <w:autoSpaceDE w:val="0"/>
              <w:autoSpaceDN w:val="0"/>
              <w:adjustRightInd w:val="0"/>
              <w:rPr>
                <w:rFonts w:cs="Times New Roman"/>
                <w:sz w:val="24"/>
                <w:szCs w:val="24"/>
              </w:rPr>
            </w:pPr>
          </w:p>
        </w:tc>
      </w:tr>
      <w:tr w:rsidR="00C46D0D" w:rsidRPr="00591FFF" w14:paraId="1426E8A4" w14:textId="77777777" w:rsidTr="00B10FA5">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22D2B952" w14:textId="77777777" w:rsidR="00C46D0D" w:rsidRPr="00D53139" w:rsidRDefault="00C46D0D" w:rsidP="00C46D0D">
            <w:pPr>
              <w:pStyle w:val="NoSpacing"/>
              <w:rPr>
                <w:sz w:val="20"/>
              </w:rPr>
            </w:pPr>
            <w:r w:rsidRPr="00D53139">
              <w:rPr>
                <w:sz w:val="20"/>
              </w:rPr>
              <w:t xml:space="preserve">Where can educators, parents and others find information on the data elements that are available </w:t>
            </w:r>
            <w:r>
              <w:rPr>
                <w:sz w:val="20"/>
              </w:rPr>
              <w:t>for</w:t>
            </w:r>
            <w:r w:rsidRPr="00D53139">
              <w:rPr>
                <w:sz w:val="20"/>
              </w:rPr>
              <w:t xml:space="preserve"> CTE programming offered in your state?</w:t>
            </w:r>
          </w:p>
          <w:p w14:paraId="29A37E0F" w14:textId="77777777" w:rsidR="00C46D0D" w:rsidRPr="00D53139" w:rsidRDefault="00C46D0D" w:rsidP="00C46D0D">
            <w:pPr>
              <w:pStyle w:val="NoSpacing"/>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0027DBC6" w14:textId="77777777" w:rsidR="00C46D0D" w:rsidRPr="00591FFF" w:rsidRDefault="00C46D0D" w:rsidP="00B10FA5">
            <w:pPr>
              <w:widowControl w:val="0"/>
              <w:autoSpaceDE w:val="0"/>
              <w:autoSpaceDN w:val="0"/>
              <w:adjustRightInd w:val="0"/>
              <w:rPr>
                <w:rFonts w:cs="Times New Roman"/>
                <w:sz w:val="24"/>
                <w:szCs w:val="24"/>
              </w:rPr>
            </w:pPr>
          </w:p>
        </w:tc>
      </w:tr>
    </w:tbl>
    <w:p w14:paraId="39420C83" w14:textId="7BF18B2B"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19E68AB2" w14:textId="77777777" w:rsidR="00C46D0D" w:rsidRPr="00C46D0D" w:rsidRDefault="00C46D0D" w:rsidP="00C46D0D">
      <w:pPr>
        <w:pStyle w:val="Heading3"/>
      </w:pPr>
      <w:bookmarkStart w:id="24" w:name="_Toc10551686"/>
      <w:bookmarkStart w:id="25" w:name="_Toc11611123"/>
      <w:r w:rsidRPr="00C46D0D">
        <w:t>Step 2: Sourcing the Data</w:t>
      </w:r>
      <w:bookmarkEnd w:id="24"/>
      <w:bookmarkEnd w:id="25"/>
    </w:p>
    <w:p w14:paraId="30D0A20F" w14:textId="77777777" w:rsidR="00C46D0D" w:rsidRDefault="00C46D0D" w:rsidP="00C46D0D">
      <w:r>
        <w:t>Once you have selected your variables, the data you need</w:t>
      </w:r>
      <w:r w:rsidRPr="00661129">
        <w:t xml:space="preserve"> may reside in a variety of lo</w:t>
      </w:r>
      <w:r>
        <w:t xml:space="preserve">cations. Data on student </w:t>
      </w:r>
      <w:proofErr w:type="spellStart"/>
      <w:r>
        <w:t>course</w:t>
      </w:r>
      <w:r w:rsidRPr="00661129">
        <w:t>taking</w:t>
      </w:r>
      <w:proofErr w:type="spellEnd"/>
      <w:r w:rsidRPr="00661129">
        <w:t xml:space="preserve">, academic performance, attendance and other educational experiences typically will be housed in your state’s educational administrative record system. </w:t>
      </w:r>
      <w:r>
        <w:t>If so</w:t>
      </w:r>
      <w:r w:rsidRPr="00661129">
        <w:t xml:space="preserve">, your state agency may maintain a separate database containing CTE </w:t>
      </w:r>
      <w:r>
        <w:t>data</w:t>
      </w:r>
      <w:r w:rsidRPr="00661129">
        <w:t>. In this case, you will need to match data on CTE participants and concentrators to your state’s primary educational administrative record system, which can be done using your system’s unique student identifier. At the secondary level</w:t>
      </w:r>
      <w:r>
        <w:t>,</w:t>
      </w:r>
      <w:r w:rsidRPr="00661129">
        <w:t xml:space="preserve"> this </w:t>
      </w:r>
      <w:r>
        <w:t xml:space="preserve">identifier </w:t>
      </w:r>
      <w:r w:rsidRPr="00661129">
        <w:t>will typically be a state-assigned educational identifier; at the postsecondary level, a student</w:t>
      </w:r>
      <w:r>
        <w:t>’</w:t>
      </w:r>
      <w:r w:rsidRPr="00661129">
        <w:t xml:space="preserve">s Social Security </w:t>
      </w:r>
      <w:r>
        <w:t>n</w:t>
      </w:r>
      <w:r w:rsidRPr="00661129">
        <w:t>umber (SSN) is usually used as a key.</w:t>
      </w:r>
      <w:r>
        <w:t xml:space="preserve"> Note that some states do not allow for uniquely identifying information to be accessible at the state level.  </w:t>
      </w:r>
    </w:p>
    <w:p w14:paraId="4D810CFD" w14:textId="77777777" w:rsidR="00C46D0D" w:rsidRPr="00661129" w:rsidRDefault="00C46D0D" w:rsidP="00C46D0D"/>
    <w:p w14:paraId="4EE5F9CE" w14:textId="77777777" w:rsidR="00C46D0D" w:rsidRDefault="00C46D0D" w:rsidP="00C46D0D">
      <w:r w:rsidRPr="00661129">
        <w:t>Due to the nature of CTE programming, which includes program</w:t>
      </w:r>
      <w:r>
        <w:t>s</w:t>
      </w:r>
      <w:r w:rsidRPr="00661129">
        <w:t xml:space="preserve"> of study that span secondary and postsecondary education, answering some research questions will require that you access data housed outside your educational system. For high school students, this</w:t>
      </w:r>
      <w:r>
        <w:t xml:space="preserve"> work</w:t>
      </w:r>
      <w:r w:rsidRPr="00661129">
        <w:t xml:space="preserve"> could entail tracking transitions into postsecondary education and/or employment, and for college students,</w:t>
      </w:r>
      <w:r>
        <w:t xml:space="preserve"> it could include</w:t>
      </w:r>
      <w:r w:rsidRPr="00661129">
        <w:t xml:space="preserve"> transitions from a </w:t>
      </w:r>
      <w:r>
        <w:t>two</w:t>
      </w:r>
      <w:r w:rsidRPr="00661129">
        <w:t xml:space="preserve">-year to </w:t>
      </w:r>
      <w:r>
        <w:t>four</w:t>
      </w:r>
      <w:r w:rsidRPr="00661129">
        <w:t xml:space="preserve">-year </w:t>
      </w:r>
      <w:proofErr w:type="gramStart"/>
      <w:r w:rsidRPr="00661129">
        <w:t>college</w:t>
      </w:r>
      <w:proofErr w:type="gramEnd"/>
      <w:r w:rsidRPr="00661129">
        <w:t xml:space="preserve"> or university and/or employment.</w:t>
      </w:r>
    </w:p>
    <w:p w14:paraId="55B9A1CD" w14:textId="77777777" w:rsidR="00C46D0D" w:rsidRDefault="00C46D0D" w:rsidP="00C46D0D"/>
    <w:p w14:paraId="67AD444D" w14:textId="77777777" w:rsidR="00C46D0D" w:rsidRDefault="00C46D0D" w:rsidP="00C46D0D">
      <w:r>
        <w:lastRenderedPageBreak/>
        <w:t xml:space="preserve">Establishing cross-sector data linkages is a challenge for many states. Advance CTE’s report </w:t>
      </w:r>
      <w:hyperlink r:id="rId26" w:history="1">
        <w:r w:rsidRPr="000637C6">
          <w:rPr>
            <w:rStyle w:val="Hyperlink"/>
          </w:rPr>
          <w:t>The State of Career Technical Education: Improving Data Quality and Effectiveness</w:t>
        </w:r>
      </w:hyperlink>
      <w:r>
        <w:rPr>
          <w:i/>
        </w:rPr>
        <w:t xml:space="preserve"> </w:t>
      </w:r>
      <w:r w:rsidRPr="003F602E">
        <w:t>looks at how states are collecting and using career readiness data.</w:t>
      </w:r>
      <w:r>
        <w:rPr>
          <w:i/>
        </w:rPr>
        <w:t xml:space="preserve"> </w:t>
      </w:r>
      <w:r>
        <w:t xml:space="preserve">According to the report, only 49 percent of State Directors say their CTE data system is “mostly” or “fully” aligned with their secondary data systems, 28 percent with their postsecondary data systems and 18 percent with their workforce data systems.   </w:t>
      </w:r>
    </w:p>
    <w:p w14:paraId="4DDBE54A" w14:textId="77777777" w:rsidR="00C46D0D" w:rsidRDefault="00C46D0D" w:rsidP="00C46D0D"/>
    <w:p w14:paraId="7D223076" w14:textId="77777777" w:rsidR="00C46D0D" w:rsidRDefault="00C46D0D" w:rsidP="00C46D0D">
      <w:r>
        <w:t>As a result, many states rely on less than ideal methods for collecting data. For example, 61 percent of State Directors say they use surveys to collect information on workforce outcomes for secondary students, and 55 percent use surveys to measure further education and training. Using surveys to collect data on student outcomes is not a best practice for a number of reasons. Surveys are burdensome to administer consistently and reliably across a state, they are difficult to validate, and they often get low response rates. Consider</w:t>
      </w:r>
      <w:r w:rsidRPr="00661129">
        <w:t xml:space="preserve"> other </w:t>
      </w:r>
      <w:r>
        <w:t xml:space="preserve">data </w:t>
      </w:r>
      <w:r w:rsidRPr="00661129">
        <w:t xml:space="preserve">sources that may help to tell a more nuanced story on CTE program completers. </w:t>
      </w:r>
    </w:p>
    <w:p w14:paraId="07F8253F" w14:textId="77777777" w:rsidR="00C46D0D" w:rsidRDefault="00C46D0D" w:rsidP="00C46D0D"/>
    <w:p w14:paraId="23AA0DB0" w14:textId="77777777" w:rsidR="00C46D0D" w:rsidRPr="00661129" w:rsidRDefault="00C46D0D" w:rsidP="00C46D0D">
      <w:r>
        <w:t>In-state d</w:t>
      </w:r>
      <w:r w:rsidRPr="00661129">
        <w:t>ata</w:t>
      </w:r>
      <w:r>
        <w:t xml:space="preserve"> sources</w:t>
      </w:r>
      <w:r w:rsidRPr="00661129">
        <w:t xml:space="preserve"> may include:</w:t>
      </w:r>
    </w:p>
    <w:p w14:paraId="35A09BC0" w14:textId="77777777" w:rsidR="00C46D0D" w:rsidRPr="00661129" w:rsidRDefault="00C46D0D" w:rsidP="00C46D0D">
      <w:pPr>
        <w:pStyle w:val="ListParagraph"/>
        <w:numPr>
          <w:ilvl w:val="0"/>
          <w:numId w:val="21"/>
        </w:numPr>
        <w:spacing w:after="120"/>
      </w:pPr>
      <w:r w:rsidRPr="00C46D0D">
        <w:rPr>
          <w:i/>
        </w:rPr>
        <w:t xml:space="preserve">State Unemployment Wage Record system </w:t>
      </w:r>
      <w:r w:rsidRPr="00661129">
        <w:t>—</w:t>
      </w:r>
      <w:r>
        <w:t xml:space="preserve"> </w:t>
      </w:r>
      <w:r w:rsidRPr="00661129">
        <w:t>employment outcome</w:t>
      </w:r>
      <w:r>
        <w:t>s</w:t>
      </w:r>
      <w:r w:rsidRPr="00661129">
        <w:t xml:space="preserve"> and hourly earnings</w:t>
      </w:r>
      <w:r>
        <w:t>;</w:t>
      </w:r>
    </w:p>
    <w:p w14:paraId="6D83E2AC" w14:textId="77777777" w:rsidR="00C46D0D" w:rsidRPr="00661129" w:rsidRDefault="00C46D0D" w:rsidP="00C46D0D">
      <w:pPr>
        <w:pStyle w:val="ListParagraph"/>
        <w:numPr>
          <w:ilvl w:val="0"/>
          <w:numId w:val="21"/>
        </w:numPr>
        <w:spacing w:after="120"/>
      </w:pPr>
      <w:r w:rsidRPr="00C46D0D">
        <w:rPr>
          <w:i/>
        </w:rPr>
        <w:t xml:space="preserve">State licensing </w:t>
      </w:r>
      <w:r w:rsidRPr="00661129">
        <w:t>—</w:t>
      </w:r>
      <w:r>
        <w:t xml:space="preserve"> </w:t>
      </w:r>
      <w:r w:rsidRPr="00661129">
        <w:t>certification for state-supervised occupations</w:t>
      </w:r>
      <w:r>
        <w:t>;</w:t>
      </w:r>
    </w:p>
    <w:p w14:paraId="779BDD16" w14:textId="77777777" w:rsidR="00C46D0D" w:rsidRPr="00661129" w:rsidRDefault="00C46D0D" w:rsidP="00C46D0D">
      <w:pPr>
        <w:pStyle w:val="ListParagraph"/>
        <w:numPr>
          <w:ilvl w:val="0"/>
          <w:numId w:val="21"/>
        </w:numPr>
        <w:spacing w:after="120"/>
      </w:pPr>
      <w:r w:rsidRPr="00C46D0D">
        <w:rPr>
          <w:i/>
        </w:rPr>
        <w:t xml:space="preserve">Social services </w:t>
      </w:r>
      <w:r w:rsidRPr="00661129">
        <w:t>—</w:t>
      </w:r>
      <w:r>
        <w:t xml:space="preserve"> </w:t>
      </w:r>
      <w:r w:rsidRPr="00661129">
        <w:t>receipt of state benefits, such as unemployment</w:t>
      </w:r>
      <w:r>
        <w:t xml:space="preserve"> or</w:t>
      </w:r>
      <w:r w:rsidRPr="00661129">
        <w:t xml:space="preserve"> SNAP</w:t>
      </w:r>
      <w:r>
        <w:t>; and</w:t>
      </w:r>
    </w:p>
    <w:p w14:paraId="35E6BE41" w14:textId="0ADB0588" w:rsidR="009724C3" w:rsidRPr="00C46D0D" w:rsidRDefault="00C46D0D" w:rsidP="00C46D0D">
      <w:pPr>
        <w:pStyle w:val="ListParagraph"/>
        <w:numPr>
          <w:ilvl w:val="0"/>
          <w:numId w:val="21"/>
        </w:numPr>
        <w:spacing w:after="120"/>
      </w:pPr>
      <w:r w:rsidRPr="00C46D0D">
        <w:rPr>
          <w:i/>
        </w:rPr>
        <w:t xml:space="preserve">Corrections </w:t>
      </w:r>
      <w:r w:rsidRPr="00661129">
        <w:t>—</w:t>
      </w:r>
      <w:r>
        <w:t xml:space="preserve"> </w:t>
      </w:r>
      <w:r w:rsidRPr="00661129">
        <w:t xml:space="preserve">incarceration in </w:t>
      </w:r>
      <w:r>
        <w:t xml:space="preserve">the state </w:t>
      </w:r>
      <w:r w:rsidRPr="00661129">
        <w:t>prison</w:t>
      </w:r>
      <w:r>
        <w:t xml:space="preserve"> system.</w:t>
      </w:r>
    </w:p>
    <w:p w14:paraId="5A76857D" w14:textId="77777777" w:rsidR="00C46D0D" w:rsidRDefault="00C46D0D" w:rsidP="00C46D0D">
      <w:r>
        <w:t xml:space="preserve">Many states also have SLDSs, which link and house data across sectors. In some cases, you may be able to access secondary, postsecondary and workforce data for various learner populations directly from your SLDS, though the accessibility and reliability of longitudinal data vary from state to state. </w:t>
      </w:r>
    </w:p>
    <w:p w14:paraId="0F6FEA15" w14:textId="77777777" w:rsidR="00C46D0D" w:rsidRDefault="00C46D0D" w:rsidP="00C46D0D"/>
    <w:p w14:paraId="0FEBE1FB" w14:textId="77777777" w:rsidR="00C46D0D" w:rsidRDefault="00C46D0D" w:rsidP="00C46D0D">
      <w:r w:rsidRPr="00661129">
        <w:t>External</w:t>
      </w:r>
      <w:r>
        <w:t xml:space="preserve"> d</w:t>
      </w:r>
      <w:r w:rsidRPr="00661129">
        <w:t>ata</w:t>
      </w:r>
      <w:r>
        <w:t xml:space="preserve"> sources</w:t>
      </w:r>
      <w:r w:rsidRPr="00661129">
        <w:t xml:space="preserve"> may include:</w:t>
      </w:r>
    </w:p>
    <w:p w14:paraId="347C9AA4" w14:textId="77777777" w:rsidR="00C46D0D" w:rsidRPr="00661129" w:rsidRDefault="0082361D" w:rsidP="00C46D0D">
      <w:pPr>
        <w:pStyle w:val="NoSpacing"/>
        <w:numPr>
          <w:ilvl w:val="0"/>
          <w:numId w:val="23"/>
        </w:numPr>
      </w:pPr>
      <w:hyperlink r:id="rId27" w:history="1">
        <w:r w:rsidR="00C46D0D" w:rsidRPr="00661129">
          <w:rPr>
            <w:rStyle w:val="Hyperlink"/>
            <w:i/>
          </w:rPr>
          <w:t>National Student Clearinghouse</w:t>
        </w:r>
      </w:hyperlink>
      <w:r w:rsidR="00C46D0D">
        <w:rPr>
          <w:rStyle w:val="Hyperlink"/>
          <w:i/>
        </w:rPr>
        <w:t xml:space="preserve"> </w:t>
      </w:r>
      <w:r w:rsidR="00C46D0D" w:rsidRPr="00661129">
        <w:rPr>
          <w:i/>
        </w:rPr>
        <w:t>—</w:t>
      </w:r>
      <w:r w:rsidR="00C46D0D">
        <w:rPr>
          <w:i/>
        </w:rPr>
        <w:t xml:space="preserve"> </w:t>
      </w:r>
      <w:r w:rsidR="00C46D0D" w:rsidRPr="00661129">
        <w:t>enrollment in colleges or universities throughout the country</w:t>
      </w:r>
      <w:r w:rsidR="00C46D0D">
        <w:t>;</w:t>
      </w:r>
    </w:p>
    <w:p w14:paraId="2B454C3D" w14:textId="77777777" w:rsidR="00C46D0D" w:rsidRPr="00661129" w:rsidRDefault="0082361D" w:rsidP="00C46D0D">
      <w:pPr>
        <w:pStyle w:val="NoSpacing"/>
        <w:numPr>
          <w:ilvl w:val="0"/>
          <w:numId w:val="23"/>
        </w:numPr>
      </w:pPr>
      <w:hyperlink r:id="rId28" w:history="1">
        <w:r w:rsidR="00C46D0D" w:rsidRPr="00466BE7">
          <w:rPr>
            <w:rStyle w:val="Hyperlink"/>
            <w:i/>
          </w:rPr>
          <w:t>State Wage Interchange System</w:t>
        </w:r>
      </w:hyperlink>
      <w:r w:rsidR="00C46D0D">
        <w:rPr>
          <w:i/>
        </w:rPr>
        <w:t xml:space="preserve"> </w:t>
      </w:r>
      <w:r w:rsidR="00C46D0D" w:rsidRPr="00466BE7">
        <w:rPr>
          <w:i/>
        </w:rPr>
        <w:t>—</w:t>
      </w:r>
      <w:r w:rsidR="00C46D0D">
        <w:rPr>
          <w:i/>
        </w:rPr>
        <w:t xml:space="preserve"> </w:t>
      </w:r>
      <w:r w:rsidR="00C46D0D" w:rsidRPr="00661129">
        <w:t>employment outcomes and earnings in participating states</w:t>
      </w:r>
      <w:r w:rsidR="00C46D0D">
        <w:t xml:space="preserve"> (previously called the </w:t>
      </w:r>
      <w:r w:rsidR="00C46D0D" w:rsidRPr="00466BE7">
        <w:t>Wage Record Interchange System</w:t>
      </w:r>
      <w:r w:rsidR="00C46D0D">
        <w:t>);</w:t>
      </w:r>
    </w:p>
    <w:p w14:paraId="1C8A7EA7" w14:textId="77777777" w:rsidR="00C46D0D" w:rsidRPr="00661129" w:rsidRDefault="00C46D0D" w:rsidP="00C46D0D">
      <w:pPr>
        <w:pStyle w:val="NoSpacing"/>
        <w:numPr>
          <w:ilvl w:val="0"/>
          <w:numId w:val="23"/>
        </w:numPr>
      </w:pPr>
      <w:r w:rsidRPr="00661129">
        <w:rPr>
          <w:i/>
        </w:rPr>
        <w:t>Industry certification providers</w:t>
      </w:r>
      <w:r>
        <w:rPr>
          <w:i/>
        </w:rPr>
        <w:t xml:space="preserve"> </w:t>
      </w:r>
      <w:r w:rsidRPr="00661129">
        <w:rPr>
          <w:i/>
        </w:rPr>
        <w:t>—</w:t>
      </w:r>
      <w:r>
        <w:rPr>
          <w:i/>
        </w:rPr>
        <w:t xml:space="preserve"> </w:t>
      </w:r>
      <w:r w:rsidRPr="00661129">
        <w:t>professional associations offering industry-recognized credentials or certificates</w:t>
      </w:r>
      <w:r>
        <w:t>;</w:t>
      </w:r>
    </w:p>
    <w:p w14:paraId="082992E1" w14:textId="77777777" w:rsidR="00C46D0D" w:rsidRPr="00661129" w:rsidRDefault="00C46D0D" w:rsidP="00C46D0D">
      <w:pPr>
        <w:pStyle w:val="NoSpacing"/>
        <w:numPr>
          <w:ilvl w:val="0"/>
          <w:numId w:val="23"/>
        </w:numPr>
      </w:pPr>
      <w:r w:rsidRPr="00661129">
        <w:rPr>
          <w:i/>
        </w:rPr>
        <w:t>Department of Defense</w:t>
      </w:r>
      <w:r>
        <w:rPr>
          <w:i/>
        </w:rPr>
        <w:t xml:space="preserve"> </w:t>
      </w:r>
      <w:r w:rsidRPr="00661129">
        <w:rPr>
          <w:i/>
        </w:rPr>
        <w:t>—</w:t>
      </w:r>
      <w:r>
        <w:rPr>
          <w:i/>
        </w:rPr>
        <w:t xml:space="preserve"> </w:t>
      </w:r>
      <w:r w:rsidRPr="00661129">
        <w:t>military enlistments</w:t>
      </w:r>
      <w:r>
        <w:t>; and</w:t>
      </w:r>
    </w:p>
    <w:p w14:paraId="3DF47CC8" w14:textId="77777777" w:rsidR="00C46D0D" w:rsidRPr="00661129" w:rsidRDefault="00C46D0D" w:rsidP="00C46D0D">
      <w:pPr>
        <w:pStyle w:val="NoSpacing"/>
        <w:numPr>
          <w:ilvl w:val="0"/>
          <w:numId w:val="23"/>
        </w:numPr>
      </w:pPr>
      <w:r w:rsidRPr="00661129">
        <w:rPr>
          <w:i/>
        </w:rPr>
        <w:t>Office of Personnel Management</w:t>
      </w:r>
      <w:r>
        <w:rPr>
          <w:i/>
        </w:rPr>
        <w:t xml:space="preserve"> </w:t>
      </w:r>
      <w:r w:rsidRPr="00661129">
        <w:rPr>
          <w:i/>
        </w:rPr>
        <w:t>—</w:t>
      </w:r>
      <w:r>
        <w:rPr>
          <w:i/>
        </w:rPr>
        <w:t xml:space="preserve"> </w:t>
      </w:r>
      <w:r w:rsidRPr="00661129">
        <w:t>federal employment</w:t>
      </w:r>
      <w:r>
        <w:t>.</w:t>
      </w:r>
    </w:p>
    <w:p w14:paraId="0B7C23F8" w14:textId="77777777" w:rsidR="00C46D0D" w:rsidRPr="00661129" w:rsidRDefault="00C46D0D" w:rsidP="00C46D0D"/>
    <w:p w14:paraId="70F0B23B" w14:textId="77777777" w:rsidR="00C46D0D" w:rsidRDefault="00C46D0D" w:rsidP="00C46D0D">
      <w:pPr>
        <w:pStyle w:val="NoSpacing"/>
      </w:pPr>
      <w:r>
        <w:t>Memoranda of understanding (MOUs) may be necessary to overcome b</w:t>
      </w:r>
      <w:r w:rsidRPr="00661129">
        <w:t>arriers to accessing data across agency databases</w:t>
      </w:r>
      <w:r>
        <w:t>.</w:t>
      </w:r>
      <w:r w:rsidRPr="00661129">
        <w:t xml:space="preserve"> These documents spell out the purposes of the data request, the process that will be used to access information, who has access to data and for how long, and the steps that will be taken to protect student confidentiality. </w:t>
      </w:r>
    </w:p>
    <w:p w14:paraId="5CF275CC" w14:textId="52E3DA3C" w:rsidR="00C46D0D" w:rsidRDefault="00C46D0D" w:rsidP="00C46D0D">
      <w:pPr>
        <w:pStyle w:val="NoSpacing"/>
      </w:pPr>
    </w:p>
    <w:p w14:paraId="3CBA8469" w14:textId="7C9A5858" w:rsidR="00C46D0D" w:rsidRPr="00C46D0D" w:rsidRDefault="000113F2" w:rsidP="00765223">
      <w:pPr>
        <w:widowControl w:val="0"/>
        <w:suppressAutoHyphens/>
        <w:autoSpaceDE w:val="0"/>
        <w:autoSpaceDN w:val="0"/>
        <w:adjustRightInd w:val="0"/>
        <w:spacing w:after="180" w:line="280" w:lineRule="atLeast"/>
        <w:textAlignment w:val="center"/>
        <w:rPr>
          <w:rFonts w:cs="MuseoSans-900Italic"/>
          <w:iCs/>
          <w:caps/>
          <w:color w:val="A6CE3A"/>
          <w:sz w:val="24"/>
          <w:szCs w:val="24"/>
        </w:rPr>
      </w:pPr>
      <w:r w:rsidRPr="00C46D0D">
        <w:rPr>
          <w:rFonts w:cs="MuseoSans-900Italic"/>
          <w:iCs/>
          <w:caps/>
          <w:noProof/>
          <w:color w:val="A6CE3A"/>
          <w:sz w:val="24"/>
          <w:szCs w:val="24"/>
        </w:rPr>
        <w:drawing>
          <wp:anchor distT="0" distB="0" distL="114300" distR="114300" simplePos="0" relativeHeight="251704320" behindDoc="0" locked="0" layoutInCell="1" allowOverlap="1" wp14:anchorId="1791FC71" wp14:editId="7A58C921">
            <wp:simplePos x="0" y="0"/>
            <wp:positionH relativeFrom="column">
              <wp:posOffset>382270</wp:posOffset>
            </wp:positionH>
            <wp:positionV relativeFrom="paragraph">
              <wp:posOffset>229708</wp:posOffset>
            </wp:positionV>
            <wp:extent cx="323215" cy="271145"/>
            <wp:effectExtent l="0" t="0" r="635" b="0"/>
            <wp:wrapThrough wrapText="bothSides">
              <wp:wrapPolygon edited="0">
                <wp:start x="0" y="0"/>
                <wp:lineTo x="0" y="19728"/>
                <wp:lineTo x="2546" y="19728"/>
                <wp:lineTo x="20369" y="16693"/>
                <wp:lineTo x="20369" y="3035"/>
                <wp:lineTo x="3819" y="0"/>
                <wp:lineTo x="0" y="0"/>
              </wp:wrapPolygon>
            </wp:wrapThrough>
            <wp:docPr id="128"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15" cy="27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D0D">
        <w:rPr>
          <w:rFonts w:cs="MuseoSans-900Italic"/>
          <w:iCs/>
          <w:caps/>
          <w:noProof/>
          <w:color w:val="A6CE3A"/>
          <w:sz w:val="24"/>
          <w:szCs w:val="24"/>
        </w:rPr>
        <mc:AlternateContent>
          <mc:Choice Requires="wps">
            <w:drawing>
              <wp:anchor distT="0" distB="0" distL="114300" distR="114300" simplePos="0" relativeHeight="251702272" behindDoc="0" locked="0" layoutInCell="1" allowOverlap="1" wp14:anchorId="0EA65872" wp14:editId="3B28E2E3">
                <wp:simplePos x="0" y="0"/>
                <wp:positionH relativeFrom="column">
                  <wp:posOffset>3810</wp:posOffset>
                </wp:positionH>
                <wp:positionV relativeFrom="paragraph">
                  <wp:posOffset>36830</wp:posOffset>
                </wp:positionV>
                <wp:extent cx="5981700" cy="1426210"/>
                <wp:effectExtent l="0" t="0" r="0" b="2540"/>
                <wp:wrapThrough wrapText="bothSides">
                  <wp:wrapPolygon edited="0">
                    <wp:start x="0" y="0"/>
                    <wp:lineTo x="0" y="21350"/>
                    <wp:lineTo x="21531" y="21350"/>
                    <wp:lineTo x="21531"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5981700" cy="142621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00C01" id="Rectangle 30" o:spid="_x0000_s1026" style="position:absolute;margin-left:.3pt;margin-top:2.9pt;width:471pt;height:11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" fillcolor="#40a7c4" stroked="f" strokeweight=".5pt">
                <v:fill opacity="6682f"/>
                <w10:wrap type="through"/>
              </v:rect>
            </w:pict>
          </mc:Fallback>
        </mc:AlternateContent>
      </w:r>
      <w:r w:rsidRPr="00C46D0D">
        <w:rPr>
          <w:rFonts w:cs="MuseoSans-900Italic"/>
          <w:iCs/>
          <w:caps/>
          <w:noProof/>
          <w:color w:val="A6CE3A"/>
          <w:sz w:val="24"/>
          <w:szCs w:val="24"/>
        </w:rPr>
        <mc:AlternateContent>
          <mc:Choice Requires="wps">
            <w:drawing>
              <wp:anchor distT="0" distB="0" distL="114300" distR="114300" simplePos="0" relativeHeight="251703296" behindDoc="0" locked="0" layoutInCell="1" allowOverlap="1" wp14:anchorId="59D62A65" wp14:editId="2A94E786">
                <wp:simplePos x="0" y="0"/>
                <wp:positionH relativeFrom="column">
                  <wp:posOffset>127000</wp:posOffset>
                </wp:positionH>
                <wp:positionV relativeFrom="paragraph">
                  <wp:posOffset>188979</wp:posOffset>
                </wp:positionV>
                <wp:extent cx="5556250" cy="1215390"/>
                <wp:effectExtent l="0" t="0" r="0" b="3810"/>
                <wp:wrapSquare wrapText="bothSides"/>
                <wp:docPr id="31" name="Text Box 31"/>
                <wp:cNvGraphicFramePr/>
                <a:graphic xmlns:a="http://schemas.openxmlformats.org/drawingml/2006/main">
                  <a:graphicData uri="http://schemas.microsoft.com/office/word/2010/wordprocessingShape">
                    <wps:wsp>
                      <wps:cNvSpPr txBox="1"/>
                      <wps:spPr>
                        <a:xfrm>
                          <a:off x="0" y="0"/>
                          <a:ext cx="5556250" cy="12153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855BB" w14:textId="2C198EFC" w:rsidR="0082361D" w:rsidRPr="009724C3" w:rsidRDefault="0082361D" w:rsidP="00C46D0D">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14:paraId="0F0C1939" w14:textId="457B9432" w:rsidR="0082361D" w:rsidRPr="00591FFF" w:rsidRDefault="0082361D" w:rsidP="00C46D0D">
                            <w:pPr>
                              <w:spacing w:after="135"/>
                              <w:ind w:left="270"/>
                              <w:rPr>
                                <w:rFonts w:cs="Times New Roman"/>
                                <w:color w:val="24408E"/>
                                <w:sz w:val="18"/>
                                <w:szCs w:val="15"/>
                              </w:rPr>
                            </w:pPr>
                            <w:r w:rsidRPr="000113F2">
                              <w:rPr>
                                <w:rFonts w:cs="Times New Roman"/>
                                <w:bCs/>
                                <w:color w:val="24408E"/>
                                <w:spacing w:val="-2"/>
                                <w:sz w:val="18"/>
                                <w:szCs w:val="15"/>
                              </w:rPr>
                              <w:t xml:space="preserve">The </w:t>
                            </w:r>
                            <w:r w:rsidRPr="000113F2">
                              <w:rPr>
                                <w:rFonts w:cs="Times New Roman"/>
                                <w:b/>
                                <w:bCs/>
                                <w:color w:val="24408E"/>
                                <w:spacing w:val="-2"/>
                                <w:sz w:val="18"/>
                                <w:szCs w:val="15"/>
                              </w:rPr>
                              <w:t>Wisconsin</w:t>
                            </w:r>
                            <w:r w:rsidRPr="000113F2">
                              <w:rPr>
                                <w:rFonts w:cs="Times New Roman"/>
                                <w:bCs/>
                                <w:color w:val="24408E"/>
                                <w:spacing w:val="-2"/>
                                <w:sz w:val="18"/>
                                <w:szCs w:val="15"/>
                              </w:rPr>
                              <w:t xml:space="preserve"> Technical College System has created a </w:t>
                            </w:r>
                            <w:hyperlink r:id="rId29" w:history="1">
                              <w:r w:rsidRPr="000113F2">
                                <w:rPr>
                                  <w:rStyle w:val="Hyperlink"/>
                                  <w:rFonts w:cs="Times New Roman"/>
                                  <w:bCs/>
                                  <w:spacing w:val="-2"/>
                                  <w:sz w:val="18"/>
                                  <w:szCs w:val="15"/>
                                </w:rPr>
                                <w:t>Perkins Data Workflow document</w:t>
                              </w:r>
                            </w:hyperlink>
                            <w:r w:rsidRPr="000113F2">
                              <w:rPr>
                                <w:rFonts w:cs="Times New Roman"/>
                                <w:bCs/>
                                <w:color w:val="24408E"/>
                                <w:spacing w:val="-2"/>
                                <w:sz w:val="18"/>
                                <w:szCs w:val="15"/>
                              </w:rPr>
                              <w:t xml:space="preserve"> that illustrates, in graphical form, the data reporting systems that feed into the system’s data warehouse. The document lays out the flow of data from sources to system and how it is harnessed to address the indicators of performance. The chart offers a visual representation to help staff and the public understand how data are harnessed to report on system outcomes.</w:t>
                            </w:r>
                          </w:p>
                          <w:p w14:paraId="5E3066BD" w14:textId="77777777" w:rsidR="0082361D" w:rsidRPr="009724C3" w:rsidRDefault="0082361D" w:rsidP="00C46D0D">
                            <w:pPr>
                              <w:rPr>
                                <w:rFonts w:eastAsia="Times New Roman" w:cs="Times New Roman"/>
                                <w:sz w:val="20"/>
                                <w:szCs w:val="20"/>
                              </w:rPr>
                            </w:pPr>
                          </w:p>
                          <w:p w14:paraId="01E241FF" w14:textId="77777777" w:rsidR="0082361D" w:rsidRPr="00273AE5" w:rsidRDefault="0082361D" w:rsidP="00C46D0D">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62A65" id="Text Box 31" o:spid="_x0000_s1038" type="#_x0000_t202" style="position:absolute;margin-left:10pt;margin-top:14.9pt;width:437.5pt;height:95.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" filled="f" stroked="f">
                <v:textbox>
                  <w:txbxContent>
                    <w:p w14:paraId="0B5855BB" w14:textId="2C198EFC" w:rsidR="0082361D" w:rsidRPr="009724C3" w:rsidRDefault="0082361D" w:rsidP="00C46D0D">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14:paraId="0F0C1939" w14:textId="457B9432" w:rsidR="0082361D" w:rsidRPr="00591FFF" w:rsidRDefault="0082361D" w:rsidP="00C46D0D">
                      <w:pPr>
                        <w:spacing w:after="135"/>
                        <w:ind w:left="270"/>
                        <w:rPr>
                          <w:rFonts w:cs="Times New Roman"/>
                          <w:color w:val="24408E"/>
                          <w:sz w:val="18"/>
                          <w:szCs w:val="15"/>
                        </w:rPr>
                      </w:pPr>
                      <w:r w:rsidRPr="000113F2">
                        <w:rPr>
                          <w:rFonts w:cs="Times New Roman"/>
                          <w:bCs/>
                          <w:color w:val="24408E"/>
                          <w:spacing w:val="-2"/>
                          <w:sz w:val="18"/>
                          <w:szCs w:val="15"/>
                        </w:rPr>
                        <w:t xml:space="preserve">The </w:t>
                      </w:r>
                      <w:r w:rsidRPr="000113F2">
                        <w:rPr>
                          <w:rFonts w:cs="Times New Roman"/>
                          <w:b/>
                          <w:bCs/>
                          <w:color w:val="24408E"/>
                          <w:spacing w:val="-2"/>
                          <w:sz w:val="18"/>
                          <w:szCs w:val="15"/>
                        </w:rPr>
                        <w:t>Wisconsin</w:t>
                      </w:r>
                      <w:r w:rsidRPr="000113F2">
                        <w:rPr>
                          <w:rFonts w:cs="Times New Roman"/>
                          <w:bCs/>
                          <w:color w:val="24408E"/>
                          <w:spacing w:val="-2"/>
                          <w:sz w:val="18"/>
                          <w:szCs w:val="15"/>
                        </w:rPr>
                        <w:t xml:space="preserve"> Technical College System has created a </w:t>
                      </w:r>
                      <w:hyperlink r:id="rId30" w:history="1">
                        <w:r w:rsidRPr="000113F2">
                          <w:rPr>
                            <w:rStyle w:val="Hyperlink"/>
                            <w:rFonts w:cs="Times New Roman"/>
                            <w:bCs/>
                            <w:spacing w:val="-2"/>
                            <w:sz w:val="18"/>
                            <w:szCs w:val="15"/>
                          </w:rPr>
                          <w:t>Perkins Data Workflow document</w:t>
                        </w:r>
                      </w:hyperlink>
                      <w:r w:rsidRPr="000113F2">
                        <w:rPr>
                          <w:rFonts w:cs="Times New Roman"/>
                          <w:bCs/>
                          <w:color w:val="24408E"/>
                          <w:spacing w:val="-2"/>
                          <w:sz w:val="18"/>
                          <w:szCs w:val="15"/>
                        </w:rPr>
                        <w:t xml:space="preserve"> that illustrates, in graphical form, the data reporting systems that feed into the system’s data warehouse. The document lays out the flow of data from sources to system and how it is harnessed to address the indicators of performance. The chart offers a visual representation to help staff and the public understand how data are harnessed to report on system outcomes.</w:t>
                      </w:r>
                    </w:p>
                    <w:p w14:paraId="5E3066BD" w14:textId="77777777" w:rsidR="0082361D" w:rsidRPr="009724C3" w:rsidRDefault="0082361D" w:rsidP="00C46D0D">
                      <w:pPr>
                        <w:rPr>
                          <w:rFonts w:eastAsia="Times New Roman" w:cs="Times New Roman"/>
                          <w:sz w:val="20"/>
                          <w:szCs w:val="20"/>
                        </w:rPr>
                      </w:pPr>
                    </w:p>
                    <w:p w14:paraId="01E241FF" w14:textId="77777777" w:rsidR="0082361D" w:rsidRPr="00273AE5" w:rsidRDefault="0082361D" w:rsidP="00C46D0D">
                      <w:pPr>
                        <w:rPr>
                          <w:rFonts w:ascii="Museo 700" w:hAnsi="Museo 700"/>
                        </w:rPr>
                      </w:pPr>
                    </w:p>
                  </w:txbxContent>
                </v:textbox>
                <w10:wrap type="square"/>
              </v:shape>
            </w:pict>
          </mc:Fallback>
        </mc:AlternateContent>
      </w:r>
    </w:p>
    <w:p w14:paraId="701D9415" w14:textId="5C87B410"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39C6ECFB" w14:textId="6874FF54"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1F7E1CB2" w14:textId="753EC9A9" w:rsidR="009724C3" w:rsidRPr="00591FFF" w:rsidRDefault="00591FFF"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r w:rsidRPr="00591FFF">
        <w:rPr>
          <w:rFonts w:cs="MuseoSans-900Italic"/>
          <w:i/>
          <w:iCs/>
          <w:caps/>
          <w:noProof/>
          <w:color w:val="A6CE3A"/>
          <w:sz w:val="24"/>
          <w:szCs w:val="24"/>
        </w:rPr>
        <w:drawing>
          <wp:anchor distT="0" distB="0" distL="114300" distR="114300" simplePos="0" relativeHeight="251667456" behindDoc="0" locked="0" layoutInCell="1" allowOverlap="1" wp14:anchorId="75C20981" wp14:editId="2D82B6FA">
            <wp:simplePos x="0" y="0"/>
            <wp:positionH relativeFrom="column">
              <wp:posOffset>-5723890</wp:posOffset>
            </wp:positionH>
            <wp:positionV relativeFrom="paragraph">
              <wp:posOffset>150495</wp:posOffset>
            </wp:positionV>
            <wp:extent cx="323850" cy="24765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FA564" w14:textId="77777777"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0D18C72C" w14:textId="61308F66"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0A9D8E4C" w14:textId="337E0874" w:rsidR="009724C3" w:rsidRPr="000113F2" w:rsidRDefault="00CE298B" w:rsidP="00765223">
      <w:pPr>
        <w:widowControl w:val="0"/>
        <w:suppressAutoHyphens/>
        <w:autoSpaceDE w:val="0"/>
        <w:autoSpaceDN w:val="0"/>
        <w:adjustRightInd w:val="0"/>
        <w:spacing w:after="180" w:line="280" w:lineRule="atLeast"/>
        <w:textAlignment w:val="center"/>
        <w:rPr>
          <w:rFonts w:cs="MuseoSans-900Italic"/>
          <w:iCs/>
          <w:caps/>
          <w:color w:val="A6CE3A"/>
          <w:sz w:val="24"/>
          <w:szCs w:val="24"/>
        </w:rPr>
      </w:pPr>
      <w:r w:rsidRPr="000113F2">
        <w:rPr>
          <w:rFonts w:cs="MuseoSans-900Italic"/>
          <w:iCs/>
          <w:caps/>
          <w:noProof/>
          <w:color w:val="A6CE3A"/>
          <w:sz w:val="24"/>
          <w:szCs w:val="24"/>
        </w:rPr>
        <w:lastRenderedPageBreak/>
        <mc:AlternateContent>
          <mc:Choice Requires="wps">
            <w:drawing>
              <wp:anchor distT="0" distB="0" distL="114300" distR="114300" simplePos="0" relativeHeight="251706368" behindDoc="0" locked="0" layoutInCell="1" allowOverlap="1" wp14:anchorId="622866F4" wp14:editId="0AB2709C">
                <wp:simplePos x="0" y="0"/>
                <wp:positionH relativeFrom="column">
                  <wp:posOffset>3810</wp:posOffset>
                </wp:positionH>
                <wp:positionV relativeFrom="paragraph">
                  <wp:posOffset>103505</wp:posOffset>
                </wp:positionV>
                <wp:extent cx="5981700" cy="2051685"/>
                <wp:effectExtent l="0" t="0" r="0" b="5715"/>
                <wp:wrapThrough wrapText="bothSides">
                  <wp:wrapPolygon edited="0">
                    <wp:start x="0" y="0"/>
                    <wp:lineTo x="0" y="21460"/>
                    <wp:lineTo x="21531" y="21460"/>
                    <wp:lineTo x="21531" y="0"/>
                    <wp:lineTo x="0" y="0"/>
                  </wp:wrapPolygon>
                </wp:wrapThrough>
                <wp:docPr id="131" name="Rectangle 131"/>
                <wp:cNvGraphicFramePr/>
                <a:graphic xmlns:a="http://schemas.openxmlformats.org/drawingml/2006/main">
                  <a:graphicData uri="http://schemas.microsoft.com/office/word/2010/wordprocessingShape">
                    <wps:wsp>
                      <wps:cNvSpPr/>
                      <wps:spPr>
                        <a:xfrm>
                          <a:off x="0" y="0"/>
                          <a:ext cx="5981700" cy="205168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18B7E" id="Rectangle 131" o:spid="_x0000_s1026" style="position:absolute;margin-left:.3pt;margin-top:8.15pt;width:471pt;height:16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" fillcolor="#40a7c4" stroked="f" strokeweight=".5pt">
                <v:fill opacity="6682f"/>
                <w10:wrap type="through"/>
              </v:rect>
            </w:pict>
          </mc:Fallback>
        </mc:AlternateContent>
      </w:r>
      <w:r w:rsidRPr="000113F2">
        <w:rPr>
          <w:rFonts w:cs="MuseoSans-900Italic"/>
          <w:iCs/>
          <w:caps/>
          <w:noProof/>
          <w:color w:val="A6CE3A"/>
          <w:sz w:val="24"/>
          <w:szCs w:val="24"/>
        </w:rPr>
        <mc:AlternateContent>
          <mc:Choice Requires="wps">
            <w:drawing>
              <wp:anchor distT="0" distB="0" distL="114300" distR="114300" simplePos="0" relativeHeight="251707392" behindDoc="0" locked="0" layoutInCell="1" allowOverlap="1" wp14:anchorId="55E53E07" wp14:editId="7A96D7B3">
                <wp:simplePos x="0" y="0"/>
                <wp:positionH relativeFrom="column">
                  <wp:posOffset>120650</wp:posOffset>
                </wp:positionH>
                <wp:positionV relativeFrom="paragraph">
                  <wp:posOffset>241300</wp:posOffset>
                </wp:positionV>
                <wp:extent cx="5556250" cy="1807210"/>
                <wp:effectExtent l="0" t="0" r="0" b="2540"/>
                <wp:wrapSquare wrapText="bothSides"/>
                <wp:docPr id="132" name="Text Box 132"/>
                <wp:cNvGraphicFramePr/>
                <a:graphic xmlns:a="http://schemas.openxmlformats.org/drawingml/2006/main">
                  <a:graphicData uri="http://schemas.microsoft.com/office/word/2010/wordprocessingShape">
                    <wps:wsp>
                      <wps:cNvSpPr txBox="1"/>
                      <wps:spPr>
                        <a:xfrm>
                          <a:off x="0" y="0"/>
                          <a:ext cx="5556250" cy="1807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BA0EB" w14:textId="77777777" w:rsidR="0082361D" w:rsidRDefault="0082361D" w:rsidP="00CE298B">
                            <w:pPr>
                              <w:rPr>
                                <w:rFonts w:cs="Times New Roman"/>
                                <w:bCs/>
                                <w:color w:val="24408E"/>
                                <w:spacing w:val="-2"/>
                                <w:sz w:val="18"/>
                                <w:szCs w:val="15"/>
                              </w:rPr>
                            </w:pPr>
                            <w:r w:rsidRPr="000113F2">
                              <w:rPr>
                                <w:rFonts w:cs="Times New Roman"/>
                                <w:bCs/>
                                <w:color w:val="24408E"/>
                                <w:spacing w:val="-2"/>
                                <w:sz w:val="18"/>
                                <w:szCs w:val="15"/>
                              </w:rPr>
                              <w:t xml:space="preserve">The </w:t>
                            </w:r>
                            <w:r w:rsidRPr="00CE298B">
                              <w:rPr>
                                <w:rFonts w:cs="Times New Roman"/>
                                <w:b/>
                                <w:bCs/>
                                <w:color w:val="24408E"/>
                                <w:spacing w:val="-2"/>
                                <w:sz w:val="18"/>
                                <w:szCs w:val="15"/>
                              </w:rPr>
                              <w:t>Washington</w:t>
                            </w:r>
                            <w:r w:rsidRPr="000113F2">
                              <w:rPr>
                                <w:rFonts w:cs="Times New Roman"/>
                                <w:bCs/>
                                <w:color w:val="24408E"/>
                                <w:spacing w:val="-2"/>
                                <w:sz w:val="18"/>
                                <w:szCs w:val="15"/>
                              </w:rPr>
                              <w:t xml:space="preserve"> State Workforce Training and Education Coordinating Board maintains </w:t>
                            </w:r>
                            <w:hyperlink r:id="rId31" w:history="1">
                              <w:r w:rsidRPr="000113F2">
                                <w:rPr>
                                  <w:rStyle w:val="Hyperlink"/>
                                  <w:rFonts w:cs="Times New Roman"/>
                                  <w:bCs/>
                                  <w:spacing w:val="-2"/>
                                  <w:sz w:val="18"/>
                                  <w:szCs w:val="15"/>
                                </w:rPr>
                                <w:t>documentation</w:t>
                              </w:r>
                            </w:hyperlink>
                            <w:r w:rsidRPr="000113F2">
                              <w:rPr>
                                <w:rFonts w:cs="Times New Roman"/>
                                <w:bCs/>
                                <w:color w:val="24408E"/>
                                <w:spacing w:val="-2"/>
                                <w:sz w:val="18"/>
                                <w:szCs w:val="15"/>
                              </w:rPr>
                              <w:t xml:space="preserve"> of the workforce-related databases and tables stored on the agency’s server related to the employment and further education of program participants. The documentation includes information on databases and programming files used to construct reports on postsecondary CTE as well as other workforce development systems programs. The state also provides a </w:t>
                            </w:r>
                            <w:hyperlink r:id="rId32" w:history="1">
                              <w:r w:rsidRPr="000113F2">
                                <w:rPr>
                                  <w:rStyle w:val="Hyperlink"/>
                                  <w:rFonts w:cs="Times New Roman"/>
                                  <w:bCs/>
                                  <w:spacing w:val="-2"/>
                                  <w:sz w:val="18"/>
                                  <w:szCs w:val="15"/>
                                </w:rPr>
                                <w:t>Perkins workflow chart</w:t>
                              </w:r>
                            </w:hyperlink>
                            <w:r w:rsidRPr="000113F2">
                              <w:rPr>
                                <w:rFonts w:cs="Times New Roman"/>
                                <w:bCs/>
                                <w:color w:val="24408E"/>
                                <w:spacing w:val="-2"/>
                                <w:sz w:val="18"/>
                                <w:szCs w:val="15"/>
                              </w:rPr>
                              <w:t>.</w:t>
                            </w:r>
                          </w:p>
                          <w:p w14:paraId="4C9A0806" w14:textId="77777777" w:rsidR="0082361D" w:rsidRDefault="0082361D" w:rsidP="00CE298B">
                            <w:pPr>
                              <w:rPr>
                                <w:rFonts w:cs="Times New Roman"/>
                                <w:bCs/>
                                <w:color w:val="24408E"/>
                                <w:spacing w:val="-2"/>
                                <w:sz w:val="18"/>
                                <w:szCs w:val="15"/>
                              </w:rPr>
                            </w:pPr>
                          </w:p>
                          <w:p w14:paraId="1490B430" w14:textId="6F56A5CD" w:rsidR="0082361D" w:rsidRPr="00CE298B" w:rsidRDefault="0082361D" w:rsidP="000113F2">
                            <w:pPr>
                              <w:rPr>
                                <w:rFonts w:cs="Times New Roman"/>
                                <w:bCs/>
                                <w:color w:val="24408E"/>
                                <w:spacing w:val="-2"/>
                                <w:sz w:val="18"/>
                                <w:szCs w:val="15"/>
                              </w:rPr>
                            </w:pPr>
                            <w:r w:rsidRPr="00CE298B">
                              <w:rPr>
                                <w:rFonts w:cs="Times New Roman"/>
                                <w:bCs/>
                                <w:color w:val="24408E"/>
                                <w:spacing w:val="-2"/>
                                <w:sz w:val="18"/>
                                <w:szCs w:val="15"/>
                              </w:rPr>
                              <w:t xml:space="preserve">In </w:t>
                            </w:r>
                            <w:r w:rsidRPr="00CE298B">
                              <w:rPr>
                                <w:rFonts w:cs="Times New Roman"/>
                                <w:b/>
                                <w:bCs/>
                                <w:color w:val="24408E"/>
                                <w:spacing w:val="-2"/>
                                <w:sz w:val="18"/>
                                <w:szCs w:val="15"/>
                              </w:rPr>
                              <w:t>Iowa</w:t>
                            </w:r>
                            <w:r w:rsidRPr="00CE298B">
                              <w:rPr>
                                <w:rFonts w:cs="Times New Roman"/>
                                <w:bCs/>
                                <w:color w:val="24408E"/>
                                <w:spacing w:val="-2"/>
                                <w:sz w:val="18"/>
                                <w:szCs w:val="15"/>
                              </w:rPr>
                              <w:t xml:space="preserve">, the secondary and postsecondary sectors use the same unique identifiers for individuals in the public education system, making data matching much easier to facilitate. The Iowa Department of Education has also established partnerships to obtain data from other data sources. Through a partnership with the National Student Clearinghouse, Iowa can track learners who are in further education within the state, as well as across state lines. The Department of Education has also established an MOU with the Iowa Workforce Development agency to receive wage and employment data for CTE graduates. </w:t>
                            </w:r>
                          </w:p>
                          <w:p w14:paraId="0E5D6158" w14:textId="77777777" w:rsidR="0082361D" w:rsidRPr="00273AE5" w:rsidRDefault="0082361D" w:rsidP="000113F2">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53E07" id="Text Box 132" o:spid="_x0000_s1039" type="#_x0000_t202" style="position:absolute;margin-left:9.5pt;margin-top:19pt;width:437.5pt;height:142.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wEsAIAAK8FAAAOAAAAZHJzL2Uyb0RvYy54bWysVEtv2zAMvg/YfxB0T/1Y3D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" filled="f" stroked="f">
                <v:textbox>
                  <w:txbxContent>
                    <w:p w14:paraId="050BA0EB" w14:textId="77777777" w:rsidR="0082361D" w:rsidRDefault="0082361D" w:rsidP="00CE298B">
                      <w:pPr>
                        <w:rPr>
                          <w:rFonts w:cs="Times New Roman"/>
                          <w:bCs/>
                          <w:color w:val="24408E"/>
                          <w:spacing w:val="-2"/>
                          <w:sz w:val="18"/>
                          <w:szCs w:val="15"/>
                        </w:rPr>
                      </w:pPr>
                      <w:r w:rsidRPr="000113F2">
                        <w:rPr>
                          <w:rFonts w:cs="Times New Roman"/>
                          <w:bCs/>
                          <w:color w:val="24408E"/>
                          <w:spacing w:val="-2"/>
                          <w:sz w:val="18"/>
                          <w:szCs w:val="15"/>
                        </w:rPr>
                        <w:t xml:space="preserve">The </w:t>
                      </w:r>
                      <w:r w:rsidRPr="00CE298B">
                        <w:rPr>
                          <w:rFonts w:cs="Times New Roman"/>
                          <w:b/>
                          <w:bCs/>
                          <w:color w:val="24408E"/>
                          <w:spacing w:val="-2"/>
                          <w:sz w:val="18"/>
                          <w:szCs w:val="15"/>
                        </w:rPr>
                        <w:t>Washington</w:t>
                      </w:r>
                      <w:r w:rsidRPr="000113F2">
                        <w:rPr>
                          <w:rFonts w:cs="Times New Roman"/>
                          <w:bCs/>
                          <w:color w:val="24408E"/>
                          <w:spacing w:val="-2"/>
                          <w:sz w:val="18"/>
                          <w:szCs w:val="15"/>
                        </w:rPr>
                        <w:t xml:space="preserve"> State Workforce Training and Education Coordinating Board maintains </w:t>
                      </w:r>
                      <w:hyperlink r:id="rId33" w:history="1">
                        <w:r w:rsidRPr="000113F2">
                          <w:rPr>
                            <w:rStyle w:val="Hyperlink"/>
                            <w:rFonts w:cs="Times New Roman"/>
                            <w:bCs/>
                            <w:spacing w:val="-2"/>
                            <w:sz w:val="18"/>
                            <w:szCs w:val="15"/>
                          </w:rPr>
                          <w:t>documentation</w:t>
                        </w:r>
                      </w:hyperlink>
                      <w:r w:rsidRPr="000113F2">
                        <w:rPr>
                          <w:rFonts w:cs="Times New Roman"/>
                          <w:bCs/>
                          <w:color w:val="24408E"/>
                          <w:spacing w:val="-2"/>
                          <w:sz w:val="18"/>
                          <w:szCs w:val="15"/>
                        </w:rPr>
                        <w:t xml:space="preserve"> of the workforce-related databases and tables stored on the agency’s server related to the employment and further education of program participants. The documentation includes information on databases and programming files used to construct reports on postsecondary CTE as well as other workforce development systems programs. The state also provides a </w:t>
                      </w:r>
                      <w:hyperlink r:id="rId34" w:history="1">
                        <w:r w:rsidRPr="000113F2">
                          <w:rPr>
                            <w:rStyle w:val="Hyperlink"/>
                            <w:rFonts w:cs="Times New Roman"/>
                            <w:bCs/>
                            <w:spacing w:val="-2"/>
                            <w:sz w:val="18"/>
                            <w:szCs w:val="15"/>
                          </w:rPr>
                          <w:t>Perkins workflow chart</w:t>
                        </w:r>
                      </w:hyperlink>
                      <w:r w:rsidRPr="000113F2">
                        <w:rPr>
                          <w:rFonts w:cs="Times New Roman"/>
                          <w:bCs/>
                          <w:color w:val="24408E"/>
                          <w:spacing w:val="-2"/>
                          <w:sz w:val="18"/>
                          <w:szCs w:val="15"/>
                        </w:rPr>
                        <w:t>.</w:t>
                      </w:r>
                    </w:p>
                    <w:p w14:paraId="4C9A0806" w14:textId="77777777" w:rsidR="0082361D" w:rsidRDefault="0082361D" w:rsidP="00CE298B">
                      <w:pPr>
                        <w:rPr>
                          <w:rFonts w:cs="Times New Roman"/>
                          <w:bCs/>
                          <w:color w:val="24408E"/>
                          <w:spacing w:val="-2"/>
                          <w:sz w:val="18"/>
                          <w:szCs w:val="15"/>
                        </w:rPr>
                      </w:pPr>
                    </w:p>
                    <w:p w14:paraId="1490B430" w14:textId="6F56A5CD" w:rsidR="0082361D" w:rsidRPr="00CE298B" w:rsidRDefault="0082361D" w:rsidP="000113F2">
                      <w:pPr>
                        <w:rPr>
                          <w:rFonts w:cs="Times New Roman"/>
                          <w:bCs/>
                          <w:color w:val="24408E"/>
                          <w:spacing w:val="-2"/>
                          <w:sz w:val="18"/>
                          <w:szCs w:val="15"/>
                        </w:rPr>
                      </w:pPr>
                      <w:r w:rsidRPr="00CE298B">
                        <w:rPr>
                          <w:rFonts w:cs="Times New Roman"/>
                          <w:bCs/>
                          <w:color w:val="24408E"/>
                          <w:spacing w:val="-2"/>
                          <w:sz w:val="18"/>
                          <w:szCs w:val="15"/>
                        </w:rPr>
                        <w:t xml:space="preserve">In </w:t>
                      </w:r>
                      <w:r w:rsidRPr="00CE298B">
                        <w:rPr>
                          <w:rFonts w:cs="Times New Roman"/>
                          <w:b/>
                          <w:bCs/>
                          <w:color w:val="24408E"/>
                          <w:spacing w:val="-2"/>
                          <w:sz w:val="18"/>
                          <w:szCs w:val="15"/>
                        </w:rPr>
                        <w:t>Iowa</w:t>
                      </w:r>
                      <w:r w:rsidRPr="00CE298B">
                        <w:rPr>
                          <w:rFonts w:cs="Times New Roman"/>
                          <w:bCs/>
                          <w:color w:val="24408E"/>
                          <w:spacing w:val="-2"/>
                          <w:sz w:val="18"/>
                          <w:szCs w:val="15"/>
                        </w:rPr>
                        <w:t xml:space="preserve">, the secondary and postsecondary sectors use the same unique identifiers for individuals in the public education system, making data matching much easier to facilitate. The Iowa Department of Education has also established partnerships to obtain data from other data sources. Through a partnership with the National Student Clearinghouse, Iowa can track learners who are in further education within the state, as well as across state lines. The Department of Education has also established an MOU with the Iowa Workforce Development agency to receive wage and employment data for CTE graduates. </w:t>
                      </w:r>
                    </w:p>
                    <w:p w14:paraId="0E5D6158" w14:textId="77777777" w:rsidR="0082361D" w:rsidRPr="00273AE5" w:rsidRDefault="0082361D" w:rsidP="000113F2">
                      <w:pPr>
                        <w:rPr>
                          <w:rFonts w:ascii="Museo 700" w:hAnsi="Museo 700"/>
                        </w:rPr>
                      </w:pPr>
                    </w:p>
                  </w:txbxContent>
                </v:textbox>
                <w10:wrap type="square"/>
              </v:shape>
            </w:pict>
          </mc:Fallback>
        </mc:AlternateContent>
      </w:r>
    </w:p>
    <w:p w14:paraId="5968ACA2" w14:textId="6C7A266A"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1FB3B771" w14:textId="77777777" w:rsidR="009724C3" w:rsidRPr="00591FFF" w:rsidRDefault="009724C3" w:rsidP="00765223">
      <w:pPr>
        <w:widowControl w:val="0"/>
        <w:suppressAutoHyphens/>
        <w:autoSpaceDE w:val="0"/>
        <w:autoSpaceDN w:val="0"/>
        <w:adjustRightInd w:val="0"/>
        <w:spacing w:after="180" w:line="280" w:lineRule="atLeast"/>
        <w:textAlignment w:val="center"/>
        <w:rPr>
          <w:rFonts w:cs="MuseoSans-900Italic"/>
          <w:i/>
          <w:iCs/>
          <w:caps/>
          <w:color w:val="A6CE3A"/>
          <w:sz w:val="24"/>
          <w:szCs w:val="24"/>
        </w:rPr>
      </w:pPr>
    </w:p>
    <w:p w14:paraId="4C9135CE" w14:textId="77777777" w:rsidR="00591FFF" w:rsidRPr="00591FFF" w:rsidRDefault="00591FFF"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79C9EBCF" w14:textId="77777777" w:rsidR="00591FFF" w:rsidRPr="00591FFF" w:rsidRDefault="00591FFF"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60AF316E" w14:textId="77777777" w:rsidR="000113F2" w:rsidRDefault="000113F2"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65992DAD" w14:textId="77777777" w:rsidR="00CE298B" w:rsidRDefault="00CE298B"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407A3F88" w14:textId="77777777" w:rsidR="00CE298B" w:rsidRDefault="00CE298B"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1DE431F5" w14:textId="77777777" w:rsidR="00040A1A" w:rsidRPr="00591FFF" w:rsidRDefault="00040A1A" w:rsidP="00040A1A">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r w:rsidRPr="00591FFF">
        <w:rPr>
          <w:rFonts w:eastAsia="MS Mincho" w:cs="Times"/>
          <w:b/>
          <w:i/>
          <w:noProof/>
        </w:rPr>
        <w:drawing>
          <wp:anchor distT="0" distB="0" distL="114300" distR="114300" simplePos="0" relativeHeight="251709440" behindDoc="0" locked="0" layoutInCell="1" allowOverlap="1" wp14:anchorId="132E840B" wp14:editId="07DDF5BA">
            <wp:simplePos x="0" y="0"/>
            <wp:positionH relativeFrom="column">
              <wp:posOffset>-5695950</wp:posOffset>
            </wp:positionH>
            <wp:positionV relativeFrom="paragraph">
              <wp:posOffset>2687320</wp:posOffset>
            </wp:positionV>
            <wp:extent cx="323850" cy="247650"/>
            <wp:effectExtent l="0" t="0" r="6350" b="6350"/>
            <wp:wrapNone/>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cs="MuseoSans-900Italic"/>
          <w:b/>
          <w:i/>
          <w:iCs/>
          <w:caps/>
          <w:color w:val="A6CE3A"/>
          <w:sz w:val="24"/>
          <w:szCs w:val="24"/>
        </w:rPr>
        <w:t>Key Questions</w:t>
      </w:r>
    </w:p>
    <w:p w14:paraId="565D33BB" w14:textId="77777777" w:rsidR="00040A1A" w:rsidRPr="00591FFF" w:rsidRDefault="00040A1A" w:rsidP="00040A1A">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w:t>
      </w:r>
      <w:r w:rsidRPr="00591FFF">
        <w:rPr>
          <w:rFonts w:cs="MuseoSans-300"/>
          <w:color w:val="000000"/>
          <w:szCs w:val="20"/>
        </w:rPr>
        <w:br/>
        <w:t xml:space="preserve">you to capture your thoughts here so that you can easily refer back to them. </w:t>
      </w:r>
    </w:p>
    <w:p w14:paraId="509681D2" w14:textId="284ACC1D" w:rsidR="00040A1A" w:rsidRPr="00591FFF" w:rsidRDefault="00040A1A" w:rsidP="00040A1A">
      <w:pPr>
        <w:widowControl w:val="0"/>
        <w:suppressAutoHyphens/>
        <w:autoSpaceDE w:val="0"/>
        <w:autoSpaceDN w:val="0"/>
        <w:adjustRightInd w:val="0"/>
        <w:spacing w:before="180" w:after="180" w:line="280" w:lineRule="atLeast"/>
        <w:textAlignment w:val="center"/>
        <w:rPr>
          <w:rFonts w:cs="MuseoSans-700Italic"/>
          <w:b/>
          <w:i/>
          <w:iCs/>
          <w:color w:val="000000"/>
          <w:sz w:val="20"/>
          <w:szCs w:val="20"/>
        </w:rPr>
      </w:pPr>
      <w:r>
        <w:rPr>
          <w:rFonts w:cs="MuseoSans-700Italic"/>
          <w:b/>
          <w:i/>
          <w:iCs/>
          <w:color w:val="A6CE3A"/>
          <w:sz w:val="24"/>
          <w:szCs w:val="24"/>
        </w:rPr>
        <w:t>Sourcing the Data</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040A1A" w:rsidRPr="00591FFF" w14:paraId="0D3706AB" w14:textId="77777777" w:rsidTr="00B10FA5">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38FF3CEA" w14:textId="77777777" w:rsidR="00040A1A" w:rsidRPr="00591FFF" w:rsidRDefault="00040A1A" w:rsidP="00B10FA5">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32D0BEDE" w14:textId="77777777" w:rsidR="00040A1A" w:rsidRPr="00591FFF" w:rsidRDefault="00040A1A" w:rsidP="00B10FA5">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040A1A" w:rsidRPr="00591FFF" w14:paraId="52188EE3" w14:textId="77777777" w:rsidTr="00B10FA5">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24DADB89" w14:textId="4B6E71B2" w:rsidR="00040A1A" w:rsidRPr="00C46D0D" w:rsidRDefault="00040A1A" w:rsidP="00040A1A">
            <w:pPr>
              <w:pStyle w:val="NoSpacing"/>
              <w:rPr>
                <w:sz w:val="20"/>
              </w:rPr>
            </w:pPr>
            <w:r w:rsidRPr="00673EB4">
              <w:rPr>
                <w:sz w:val="20"/>
              </w:rPr>
              <w:t>Which in-state data sources are you currently accessing to support your reporting?</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7B24E956" w14:textId="77777777" w:rsidR="00040A1A" w:rsidRPr="00591FFF" w:rsidRDefault="00040A1A" w:rsidP="00040A1A">
            <w:pPr>
              <w:widowControl w:val="0"/>
              <w:autoSpaceDE w:val="0"/>
              <w:autoSpaceDN w:val="0"/>
              <w:adjustRightInd w:val="0"/>
              <w:rPr>
                <w:rFonts w:cs="Times New Roman"/>
                <w:sz w:val="24"/>
                <w:szCs w:val="24"/>
              </w:rPr>
            </w:pPr>
          </w:p>
        </w:tc>
      </w:tr>
      <w:tr w:rsidR="00040A1A" w:rsidRPr="00591FFF" w14:paraId="3A1B3D32" w14:textId="77777777" w:rsidTr="00B10FA5">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570F2EB2" w14:textId="670CAA34" w:rsidR="00040A1A" w:rsidRPr="00C46D0D" w:rsidRDefault="00040A1A" w:rsidP="00040A1A">
            <w:pPr>
              <w:pStyle w:val="NoSpacing"/>
              <w:rPr>
                <w:sz w:val="20"/>
              </w:rPr>
            </w:pPr>
            <w:r w:rsidRPr="00673EB4">
              <w:rPr>
                <w:sz w:val="20"/>
              </w:rPr>
              <w:t>Which external data sources are you currently accessing to support your CTE reporting?</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7C7F48DD" w14:textId="77777777" w:rsidR="00040A1A" w:rsidRPr="00591FFF" w:rsidRDefault="00040A1A" w:rsidP="00040A1A">
            <w:pPr>
              <w:widowControl w:val="0"/>
              <w:autoSpaceDE w:val="0"/>
              <w:autoSpaceDN w:val="0"/>
              <w:adjustRightInd w:val="0"/>
              <w:rPr>
                <w:rFonts w:cs="Times New Roman"/>
                <w:sz w:val="24"/>
                <w:szCs w:val="24"/>
              </w:rPr>
            </w:pPr>
          </w:p>
        </w:tc>
      </w:tr>
      <w:tr w:rsidR="00040A1A" w:rsidRPr="00591FFF" w14:paraId="31816267" w14:textId="77777777" w:rsidTr="00B10FA5">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6BDBE68F" w14:textId="6BEA8659" w:rsidR="00040A1A" w:rsidRPr="00C46D0D" w:rsidRDefault="00040A1A" w:rsidP="00040A1A">
            <w:pPr>
              <w:pStyle w:val="NoSpacing"/>
              <w:rPr>
                <w:sz w:val="20"/>
              </w:rPr>
            </w:pPr>
            <w:r w:rsidRPr="00673EB4">
              <w:rPr>
                <w:sz w:val="20"/>
              </w:rPr>
              <w:t>What processes are in place to ensure that the data that you receive from your in-state or external sources are accurate?</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6E28E260" w14:textId="77777777" w:rsidR="00040A1A" w:rsidRPr="00591FFF" w:rsidRDefault="00040A1A" w:rsidP="00040A1A">
            <w:pPr>
              <w:widowControl w:val="0"/>
              <w:autoSpaceDE w:val="0"/>
              <w:autoSpaceDN w:val="0"/>
              <w:adjustRightInd w:val="0"/>
              <w:rPr>
                <w:rFonts w:cs="Times New Roman"/>
                <w:sz w:val="24"/>
                <w:szCs w:val="24"/>
              </w:rPr>
            </w:pPr>
          </w:p>
        </w:tc>
      </w:tr>
      <w:tr w:rsidR="00040A1A" w:rsidRPr="00591FFF" w14:paraId="2B1D3508" w14:textId="77777777" w:rsidTr="00B10FA5">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1F30EF08" w14:textId="77777777" w:rsidR="00040A1A" w:rsidRPr="00673EB4" w:rsidRDefault="00040A1A" w:rsidP="00040A1A">
            <w:pPr>
              <w:pStyle w:val="NoSpacing"/>
              <w:rPr>
                <w:sz w:val="20"/>
              </w:rPr>
            </w:pPr>
            <w:r w:rsidRPr="00673EB4">
              <w:rPr>
                <w:sz w:val="20"/>
              </w:rPr>
              <w:t>What impediments do you face in accessing data to support your CTE reporting</w:t>
            </w:r>
            <w:r>
              <w:rPr>
                <w:sz w:val="20"/>
              </w:rPr>
              <w:t>,</w:t>
            </w:r>
            <w:r w:rsidRPr="00673EB4">
              <w:rPr>
                <w:sz w:val="20"/>
              </w:rPr>
              <w:t xml:space="preserve"> and how can you overcome these barriers?</w:t>
            </w:r>
          </w:p>
          <w:p w14:paraId="5C895D27" w14:textId="77777777" w:rsidR="00040A1A" w:rsidRPr="00C46D0D" w:rsidRDefault="00040A1A" w:rsidP="00040A1A">
            <w:pPr>
              <w:pStyle w:val="NoSpacing"/>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1CC77697" w14:textId="77777777" w:rsidR="00040A1A" w:rsidRPr="00591FFF" w:rsidRDefault="00040A1A" w:rsidP="00040A1A">
            <w:pPr>
              <w:widowControl w:val="0"/>
              <w:autoSpaceDE w:val="0"/>
              <w:autoSpaceDN w:val="0"/>
              <w:adjustRightInd w:val="0"/>
              <w:rPr>
                <w:rFonts w:cs="Times New Roman"/>
                <w:sz w:val="24"/>
                <w:szCs w:val="24"/>
              </w:rPr>
            </w:pPr>
          </w:p>
        </w:tc>
      </w:tr>
    </w:tbl>
    <w:p w14:paraId="2CE41DA6" w14:textId="77777777" w:rsidR="00CE298B" w:rsidRDefault="00CE298B"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35DE3975" w14:textId="77777777" w:rsidR="00040A1A" w:rsidRPr="00661129" w:rsidRDefault="00040A1A" w:rsidP="00040A1A">
      <w:pPr>
        <w:pStyle w:val="Heading3"/>
      </w:pPr>
      <w:bookmarkStart w:id="26" w:name="_Toc10551689"/>
      <w:bookmarkStart w:id="27" w:name="_Toc11611124"/>
      <w:r w:rsidRPr="00661129">
        <w:t xml:space="preserve">Step </w:t>
      </w:r>
      <w:r>
        <w:t>3</w:t>
      </w:r>
      <w:r w:rsidRPr="00661129">
        <w:t xml:space="preserve">: Constructing the </w:t>
      </w:r>
      <w:r>
        <w:t>Measure</w:t>
      </w:r>
      <w:bookmarkEnd w:id="26"/>
      <w:bookmarkEnd w:id="27"/>
    </w:p>
    <w:p w14:paraId="294F0B6E" w14:textId="77777777" w:rsidR="00040A1A" w:rsidRPr="00661129" w:rsidRDefault="00040A1A" w:rsidP="00040A1A">
      <w:r w:rsidRPr="00661129">
        <w:t>Once you have identified the variables and sourced the data, you will need to construct measures to assess student performance. To do so, you will need to specify numerators and denominators that include counts of the numbers of students who meet specific conditions. In doing so, you should seek to provide as much detail as possible.</w:t>
      </w:r>
    </w:p>
    <w:p w14:paraId="58765134" w14:textId="77777777" w:rsidR="00040A1A" w:rsidRPr="00661129" w:rsidRDefault="00040A1A" w:rsidP="00522753">
      <w:pPr>
        <w:pStyle w:val="ListParagraph"/>
        <w:numPr>
          <w:ilvl w:val="0"/>
          <w:numId w:val="25"/>
        </w:numPr>
        <w:spacing w:after="120"/>
      </w:pPr>
      <w:r w:rsidRPr="00522753">
        <w:rPr>
          <w:b/>
        </w:rPr>
        <w:lastRenderedPageBreak/>
        <w:t>Numerator:</w:t>
      </w:r>
      <w:r w:rsidRPr="00661129">
        <w:t xml:space="preserve"> the number of individuals who have met the criteria of study</w:t>
      </w:r>
    </w:p>
    <w:p w14:paraId="4E16145A" w14:textId="77777777" w:rsidR="00040A1A" w:rsidRPr="00661129" w:rsidRDefault="00040A1A" w:rsidP="00522753">
      <w:pPr>
        <w:pStyle w:val="ListParagraph"/>
        <w:numPr>
          <w:ilvl w:val="0"/>
          <w:numId w:val="25"/>
        </w:numPr>
        <w:spacing w:after="120"/>
      </w:pPr>
      <w:r w:rsidRPr="00522753">
        <w:rPr>
          <w:b/>
        </w:rPr>
        <w:t>Denominator:</w:t>
      </w:r>
      <w:r w:rsidRPr="00661129">
        <w:t xml:space="preserve"> the number of individuals eligible for inclusion in the </w:t>
      </w:r>
      <w:r>
        <w:t>measure</w:t>
      </w:r>
    </w:p>
    <w:p w14:paraId="4017A014" w14:textId="77777777" w:rsidR="00040A1A" w:rsidRDefault="00040A1A" w:rsidP="00040A1A">
      <w:r w:rsidRPr="00661129">
        <w:t xml:space="preserve">Ideally, the </w:t>
      </w:r>
      <w:r>
        <w:t>measure</w:t>
      </w:r>
      <w:r w:rsidRPr="00661129">
        <w:t xml:space="preserve"> will specify, in writing, all of the information required to calculate the indicator. This </w:t>
      </w:r>
      <w:r>
        <w:t xml:space="preserve">specificity </w:t>
      </w:r>
      <w:r w:rsidRPr="00661129">
        <w:t xml:space="preserve">will help to ensure that future analyses will be reliable, meaning that results are consistent across years. You may also wish to share </w:t>
      </w:r>
      <w:r>
        <w:t>measure</w:t>
      </w:r>
      <w:r w:rsidRPr="00661129">
        <w:t xml:space="preserve"> constructions with data requestors to confirm that the metric you are proposing captures the intended outcomes, which can help to ensure that </w:t>
      </w:r>
      <w:r>
        <w:t>results</w:t>
      </w:r>
      <w:r w:rsidRPr="00661129">
        <w:t xml:space="preserve"> are valid, meaning that they actually measure what they are intended to assess. </w:t>
      </w:r>
    </w:p>
    <w:p w14:paraId="1B04C038" w14:textId="77777777" w:rsidR="00522753" w:rsidRDefault="00522753" w:rsidP="00522753"/>
    <w:p w14:paraId="24631B04" w14:textId="41460519" w:rsidR="00522753" w:rsidRPr="00B76B5C" w:rsidRDefault="00522753" w:rsidP="00040A1A">
      <w:r w:rsidRPr="00522753">
        <w:t xml:space="preserve">Increasingly, states are building measures of career readiness into their state and federal accountability systems for K-12 education, most commonly through the Every Student Succeeds Act’s (ESSA) School Quality and Student Success Indicator. In 2019 Advance CTE partnered with Education Strategy Group, Achieve and the Council of Chief State School Officers to produce a </w:t>
      </w:r>
      <w:hyperlink r:id="rId35" w:history="1">
        <w:r w:rsidRPr="00522753">
          <w:rPr>
            <w:rStyle w:val="Hyperlink"/>
          </w:rPr>
          <w:t>report</w:t>
        </w:r>
      </w:hyperlink>
      <w:r w:rsidRPr="00522753">
        <w:t xml:space="preserve"> summarizing states’ approaches to assessing career readiness. The report finds that 40 states have built measures of career readiness into their state or federal K-12 accountability systems. The report includes examples of state measurement approaches and a state-by-state listing of accountability measures.</w:t>
      </w:r>
    </w:p>
    <w:p w14:paraId="1BFD3059" w14:textId="05E610CF" w:rsidR="00040A1A" w:rsidRPr="00040A1A" w:rsidRDefault="00040A1A" w:rsidP="00765223">
      <w:pPr>
        <w:widowControl w:val="0"/>
        <w:suppressAutoHyphens/>
        <w:autoSpaceDE w:val="0"/>
        <w:autoSpaceDN w:val="0"/>
        <w:adjustRightInd w:val="0"/>
        <w:spacing w:after="180" w:line="280" w:lineRule="atLeast"/>
        <w:textAlignment w:val="center"/>
        <w:rPr>
          <w:rFonts w:cs="MuseoSans-900Italic"/>
          <w:b/>
          <w:iCs/>
          <w:caps/>
          <w:color w:val="A6CE3A"/>
          <w:sz w:val="24"/>
          <w:szCs w:val="24"/>
        </w:rPr>
      </w:pPr>
      <w:r w:rsidRPr="00040A1A">
        <w:rPr>
          <w:rFonts w:cs="MuseoSans-900Italic"/>
          <w:b/>
          <w:iCs/>
          <w:caps/>
          <w:noProof/>
          <w:color w:val="A6CE3A"/>
          <w:sz w:val="24"/>
          <w:szCs w:val="24"/>
        </w:rPr>
        <mc:AlternateContent>
          <mc:Choice Requires="wps">
            <w:drawing>
              <wp:anchor distT="0" distB="0" distL="114300" distR="114300" simplePos="0" relativeHeight="251711488" behindDoc="0" locked="0" layoutInCell="1" allowOverlap="1" wp14:anchorId="1C515499" wp14:editId="6928923F">
                <wp:simplePos x="0" y="0"/>
                <wp:positionH relativeFrom="column">
                  <wp:posOffset>2540</wp:posOffset>
                </wp:positionH>
                <wp:positionV relativeFrom="paragraph">
                  <wp:posOffset>297815</wp:posOffset>
                </wp:positionV>
                <wp:extent cx="5981700" cy="1323340"/>
                <wp:effectExtent l="0" t="0" r="0" b="0"/>
                <wp:wrapThrough wrapText="bothSides">
                  <wp:wrapPolygon edited="0">
                    <wp:start x="0" y="0"/>
                    <wp:lineTo x="0" y="21144"/>
                    <wp:lineTo x="21531" y="21144"/>
                    <wp:lineTo x="21531" y="0"/>
                    <wp:lineTo x="0" y="0"/>
                  </wp:wrapPolygon>
                </wp:wrapThrough>
                <wp:docPr id="135" name="Rectangle 135"/>
                <wp:cNvGraphicFramePr/>
                <a:graphic xmlns:a="http://schemas.openxmlformats.org/drawingml/2006/main">
                  <a:graphicData uri="http://schemas.microsoft.com/office/word/2010/wordprocessingShape">
                    <wps:wsp>
                      <wps:cNvSpPr/>
                      <wps:spPr>
                        <a:xfrm>
                          <a:off x="0" y="0"/>
                          <a:ext cx="5981700" cy="132334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22D39" id="Rectangle 135" o:spid="_x0000_s1026" style="position:absolute;margin-left:.2pt;margin-top:23.45pt;width:471pt;height:10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" fillcolor="#40a7c4" stroked="f" strokeweight=".5pt">
                <v:fill opacity="6682f"/>
                <w10:wrap type="through"/>
              </v:rect>
            </w:pict>
          </mc:Fallback>
        </mc:AlternateContent>
      </w:r>
      <w:r w:rsidRPr="00040A1A">
        <w:rPr>
          <w:rFonts w:cs="MuseoSans-900Italic"/>
          <w:b/>
          <w:iCs/>
          <w:caps/>
          <w:noProof/>
          <w:color w:val="A6CE3A"/>
          <w:sz w:val="24"/>
          <w:szCs w:val="24"/>
        </w:rPr>
        <w:drawing>
          <wp:anchor distT="0" distB="0" distL="114300" distR="114300" simplePos="0" relativeHeight="251713536" behindDoc="0" locked="0" layoutInCell="1" allowOverlap="1" wp14:anchorId="715D1288" wp14:editId="547F6522">
            <wp:simplePos x="0" y="0"/>
            <wp:positionH relativeFrom="column">
              <wp:posOffset>378460</wp:posOffset>
            </wp:positionH>
            <wp:positionV relativeFrom="paragraph">
              <wp:posOffset>492125</wp:posOffset>
            </wp:positionV>
            <wp:extent cx="323215" cy="271145"/>
            <wp:effectExtent l="0" t="0" r="635" b="0"/>
            <wp:wrapThrough wrapText="bothSides">
              <wp:wrapPolygon edited="0">
                <wp:start x="0" y="0"/>
                <wp:lineTo x="0" y="19728"/>
                <wp:lineTo x="2546" y="19728"/>
                <wp:lineTo x="20369" y="16693"/>
                <wp:lineTo x="20369" y="3035"/>
                <wp:lineTo x="3819" y="0"/>
                <wp:lineTo x="0" y="0"/>
              </wp:wrapPolygon>
            </wp:wrapThrough>
            <wp:docPr id="137"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1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2998" w14:textId="661F7890" w:rsidR="00CE298B" w:rsidRDefault="00040A1A"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r w:rsidRPr="00040A1A">
        <w:rPr>
          <w:rFonts w:cs="MuseoSans-900Italic"/>
          <w:b/>
          <w:iCs/>
          <w:caps/>
          <w:noProof/>
          <w:color w:val="A6CE3A"/>
          <w:sz w:val="24"/>
          <w:szCs w:val="24"/>
        </w:rPr>
        <mc:AlternateContent>
          <mc:Choice Requires="wps">
            <w:drawing>
              <wp:anchor distT="0" distB="0" distL="114300" distR="114300" simplePos="0" relativeHeight="251712512" behindDoc="0" locked="0" layoutInCell="1" allowOverlap="1" wp14:anchorId="38856B6B" wp14:editId="3657B8EC">
                <wp:simplePos x="0" y="0"/>
                <wp:positionH relativeFrom="column">
                  <wp:posOffset>125095</wp:posOffset>
                </wp:positionH>
                <wp:positionV relativeFrom="paragraph">
                  <wp:posOffset>145415</wp:posOffset>
                </wp:positionV>
                <wp:extent cx="5556250" cy="105029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5556250" cy="1050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4947B" w14:textId="1D7A47F2" w:rsidR="0082361D" w:rsidRPr="009724C3" w:rsidRDefault="0082361D" w:rsidP="00040A1A">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 </w:t>
                            </w:r>
                          </w:p>
                          <w:p w14:paraId="7D0C055A" w14:textId="77777777" w:rsidR="0082361D" w:rsidRPr="00040A1A" w:rsidRDefault="0082361D" w:rsidP="00040A1A">
                            <w:pPr>
                              <w:ind w:left="270"/>
                              <w:rPr>
                                <w:rFonts w:cs="Times New Roman"/>
                                <w:bCs/>
                                <w:color w:val="24408E"/>
                                <w:spacing w:val="-2"/>
                                <w:sz w:val="18"/>
                                <w:szCs w:val="15"/>
                              </w:rPr>
                            </w:pPr>
                            <w:r w:rsidRPr="00040A1A">
                              <w:rPr>
                                <w:rFonts w:cs="Times New Roman"/>
                                <w:b/>
                                <w:bCs/>
                                <w:color w:val="24408E"/>
                                <w:spacing w:val="-2"/>
                                <w:sz w:val="18"/>
                                <w:szCs w:val="15"/>
                              </w:rPr>
                              <w:t>Colorado</w:t>
                            </w:r>
                            <w:r w:rsidRPr="00040A1A">
                              <w:rPr>
                                <w:rFonts w:cs="Times New Roman"/>
                                <w:bCs/>
                                <w:color w:val="24408E"/>
                                <w:spacing w:val="-2"/>
                                <w:sz w:val="18"/>
                                <w:szCs w:val="15"/>
                              </w:rPr>
                              <w:t xml:space="preserve"> produces an annual </w:t>
                            </w:r>
                            <w:hyperlink r:id="rId36" w:history="1">
                              <w:r w:rsidRPr="00040A1A">
                                <w:rPr>
                                  <w:rStyle w:val="Hyperlink"/>
                                  <w:rFonts w:cs="Times New Roman"/>
                                  <w:bCs/>
                                  <w:spacing w:val="-2"/>
                                  <w:sz w:val="18"/>
                                  <w:szCs w:val="15"/>
                                </w:rPr>
                                <w:t>CTE Fact Sheet</w:t>
                              </w:r>
                            </w:hyperlink>
                            <w:r w:rsidRPr="00040A1A">
                              <w:rPr>
                                <w:rFonts w:cs="Times New Roman"/>
                                <w:bCs/>
                                <w:color w:val="24408E"/>
                                <w:spacing w:val="-2"/>
                                <w:sz w:val="18"/>
                                <w:szCs w:val="15"/>
                              </w:rPr>
                              <w:t xml:space="preserve"> that offers student participation and outcome data for secondary and postsecondary programming. To help school districts and colleges interpret the statistics, the state has developed a document that defines key terms and explains how the measures are constructed. Educators may use the tool to help develop their own fact sheets for their CTE programs. </w:t>
                            </w:r>
                          </w:p>
                          <w:p w14:paraId="76524479" w14:textId="77777777" w:rsidR="0082361D" w:rsidRPr="009724C3" w:rsidRDefault="0082361D" w:rsidP="00040A1A">
                            <w:pPr>
                              <w:rPr>
                                <w:rFonts w:eastAsia="Times New Roman" w:cs="Times New Roman"/>
                                <w:sz w:val="20"/>
                                <w:szCs w:val="20"/>
                              </w:rPr>
                            </w:pPr>
                          </w:p>
                          <w:p w14:paraId="4D19DCD4" w14:textId="77777777" w:rsidR="0082361D" w:rsidRPr="00273AE5" w:rsidRDefault="0082361D" w:rsidP="00040A1A">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56B6B" id="Text Box 136" o:spid="_x0000_s1040" type="#_x0000_t202" style="position:absolute;margin-left:9.85pt;margin-top:11.45pt;width:437.5pt;height:82.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" filled="f" stroked="f">
                <v:textbox>
                  <w:txbxContent>
                    <w:p w14:paraId="5B34947B" w14:textId="1D7A47F2" w:rsidR="0082361D" w:rsidRPr="009724C3" w:rsidRDefault="0082361D" w:rsidP="00040A1A">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 </w:t>
                      </w:r>
                    </w:p>
                    <w:p w14:paraId="7D0C055A" w14:textId="77777777" w:rsidR="0082361D" w:rsidRPr="00040A1A" w:rsidRDefault="0082361D" w:rsidP="00040A1A">
                      <w:pPr>
                        <w:ind w:left="270"/>
                        <w:rPr>
                          <w:rFonts w:cs="Times New Roman"/>
                          <w:bCs/>
                          <w:color w:val="24408E"/>
                          <w:spacing w:val="-2"/>
                          <w:sz w:val="18"/>
                          <w:szCs w:val="15"/>
                        </w:rPr>
                      </w:pPr>
                      <w:r w:rsidRPr="00040A1A">
                        <w:rPr>
                          <w:rFonts w:cs="Times New Roman"/>
                          <w:b/>
                          <w:bCs/>
                          <w:color w:val="24408E"/>
                          <w:spacing w:val="-2"/>
                          <w:sz w:val="18"/>
                          <w:szCs w:val="15"/>
                        </w:rPr>
                        <w:t>Colorado</w:t>
                      </w:r>
                      <w:r w:rsidRPr="00040A1A">
                        <w:rPr>
                          <w:rFonts w:cs="Times New Roman"/>
                          <w:bCs/>
                          <w:color w:val="24408E"/>
                          <w:spacing w:val="-2"/>
                          <w:sz w:val="18"/>
                          <w:szCs w:val="15"/>
                        </w:rPr>
                        <w:t xml:space="preserve"> produces an annual </w:t>
                      </w:r>
                      <w:hyperlink r:id="rId37" w:history="1">
                        <w:r w:rsidRPr="00040A1A">
                          <w:rPr>
                            <w:rStyle w:val="Hyperlink"/>
                            <w:rFonts w:cs="Times New Roman"/>
                            <w:bCs/>
                            <w:spacing w:val="-2"/>
                            <w:sz w:val="18"/>
                            <w:szCs w:val="15"/>
                          </w:rPr>
                          <w:t>CTE Fact Sheet</w:t>
                        </w:r>
                      </w:hyperlink>
                      <w:r w:rsidRPr="00040A1A">
                        <w:rPr>
                          <w:rFonts w:cs="Times New Roman"/>
                          <w:bCs/>
                          <w:color w:val="24408E"/>
                          <w:spacing w:val="-2"/>
                          <w:sz w:val="18"/>
                          <w:szCs w:val="15"/>
                        </w:rPr>
                        <w:t xml:space="preserve"> that offers student participation and outcome data for secondary and postsecondary programming. To help school districts and colleges interpret the statistics, the state has developed a document that defines key terms and explains how the measures are constructed. Educators may use the tool to help develop their own fact sheets for their CTE programs. </w:t>
                      </w:r>
                    </w:p>
                    <w:p w14:paraId="76524479" w14:textId="77777777" w:rsidR="0082361D" w:rsidRPr="009724C3" w:rsidRDefault="0082361D" w:rsidP="00040A1A">
                      <w:pPr>
                        <w:rPr>
                          <w:rFonts w:eastAsia="Times New Roman" w:cs="Times New Roman"/>
                          <w:sz w:val="20"/>
                          <w:szCs w:val="20"/>
                        </w:rPr>
                      </w:pPr>
                    </w:p>
                    <w:p w14:paraId="4D19DCD4" w14:textId="77777777" w:rsidR="0082361D" w:rsidRPr="00273AE5" w:rsidRDefault="0082361D" w:rsidP="00040A1A">
                      <w:pPr>
                        <w:rPr>
                          <w:rFonts w:ascii="Museo 700" w:hAnsi="Museo 700"/>
                        </w:rPr>
                      </w:pPr>
                    </w:p>
                  </w:txbxContent>
                </v:textbox>
                <w10:wrap type="square"/>
              </v:shape>
            </w:pict>
          </mc:Fallback>
        </mc:AlternateContent>
      </w:r>
    </w:p>
    <w:p w14:paraId="59128036" w14:textId="77777777" w:rsidR="00CE298B" w:rsidRDefault="00CE298B"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35CD8936" w14:textId="77777777" w:rsidR="00CE298B" w:rsidRDefault="00CE298B"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29159E2E" w14:textId="77777777" w:rsidR="00CE298B" w:rsidRDefault="00CE298B"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78C22B29" w14:textId="77777777" w:rsidR="00CE298B" w:rsidRDefault="00CE298B"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14:paraId="52686B72" w14:textId="77777777" w:rsidR="00765223" w:rsidRPr="00591FFF" w:rsidRDefault="009724C3"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r w:rsidRPr="00591FFF">
        <w:rPr>
          <w:rFonts w:eastAsia="MS Mincho" w:cs="Times"/>
          <w:b/>
          <w:i/>
          <w:noProof/>
        </w:rPr>
        <w:drawing>
          <wp:anchor distT="0" distB="0" distL="114300" distR="114300" simplePos="0" relativeHeight="251646976" behindDoc="0" locked="0" layoutInCell="1" allowOverlap="1" wp14:anchorId="2E537C8B" wp14:editId="5E5DFAF7">
            <wp:simplePos x="0" y="0"/>
            <wp:positionH relativeFrom="column">
              <wp:posOffset>-5695950</wp:posOffset>
            </wp:positionH>
            <wp:positionV relativeFrom="paragraph">
              <wp:posOffset>2687320</wp:posOffset>
            </wp:positionV>
            <wp:extent cx="323850" cy="247650"/>
            <wp:effectExtent l="0" t="0" r="6350" b="635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223" w:rsidRPr="00591FFF">
        <w:rPr>
          <w:rFonts w:cs="MuseoSans-900Italic"/>
          <w:b/>
          <w:i/>
          <w:iCs/>
          <w:caps/>
          <w:color w:val="A6CE3A"/>
          <w:sz w:val="24"/>
          <w:szCs w:val="24"/>
        </w:rPr>
        <w:t>Key Questions</w:t>
      </w:r>
    </w:p>
    <w:p w14:paraId="0AEEC903" w14:textId="77777777" w:rsidR="00765223" w:rsidRPr="00591FFF" w:rsidRDefault="00765223" w:rsidP="00765223">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w:t>
      </w:r>
      <w:r w:rsidR="002C4ACB" w:rsidRPr="00591FFF">
        <w:rPr>
          <w:rFonts w:cs="MuseoSans-300"/>
          <w:color w:val="000000"/>
          <w:szCs w:val="20"/>
        </w:rPr>
        <w:br/>
      </w:r>
      <w:r w:rsidRPr="00591FFF">
        <w:rPr>
          <w:rFonts w:cs="MuseoSans-300"/>
          <w:color w:val="000000"/>
          <w:szCs w:val="20"/>
        </w:rPr>
        <w:t xml:space="preserve">you to capture your thoughts here so that you can easily refer back to them. </w:t>
      </w:r>
    </w:p>
    <w:p w14:paraId="05A22E58" w14:textId="0DD7346A" w:rsidR="00765223" w:rsidRPr="00591FFF" w:rsidRDefault="00522753" w:rsidP="00765223">
      <w:pPr>
        <w:widowControl w:val="0"/>
        <w:suppressAutoHyphens/>
        <w:autoSpaceDE w:val="0"/>
        <w:autoSpaceDN w:val="0"/>
        <w:adjustRightInd w:val="0"/>
        <w:spacing w:before="180" w:after="180" w:line="280" w:lineRule="atLeast"/>
        <w:textAlignment w:val="center"/>
        <w:rPr>
          <w:rFonts w:cs="MuseoSans-700Italic"/>
          <w:b/>
          <w:i/>
          <w:iCs/>
          <w:color w:val="000000"/>
          <w:sz w:val="20"/>
          <w:szCs w:val="20"/>
        </w:rPr>
      </w:pPr>
      <w:r w:rsidRPr="00522753">
        <w:rPr>
          <w:rFonts w:cs="MuseoSans-700Italic"/>
          <w:b/>
          <w:i/>
          <w:iCs/>
          <w:color w:val="A6CE3A"/>
          <w:sz w:val="24"/>
          <w:szCs w:val="24"/>
        </w:rPr>
        <w:t>Constructing the Measure</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765223" w:rsidRPr="00591FFF" w14:paraId="52EBF4EF" w14:textId="77777777"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39D88690" w14:textId="77777777" w:rsidR="00765223" w:rsidRPr="00591FFF" w:rsidRDefault="00765223" w:rsidP="00765223">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42AF1CAD" w14:textId="77777777" w:rsidR="00765223" w:rsidRPr="00591FFF" w:rsidRDefault="00765223" w:rsidP="00765223">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522753" w:rsidRPr="00591FFF" w14:paraId="7AD8BE75" w14:textId="77777777"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1F5F223F" w14:textId="42C4F050" w:rsidR="00522753" w:rsidRPr="00591FFF" w:rsidRDefault="00522753" w:rsidP="00522753">
            <w:pPr>
              <w:widowControl w:val="0"/>
              <w:autoSpaceDE w:val="0"/>
              <w:autoSpaceDN w:val="0"/>
              <w:adjustRightInd w:val="0"/>
              <w:spacing w:after="180" w:line="280" w:lineRule="atLeast"/>
              <w:textAlignment w:val="center"/>
              <w:rPr>
                <w:rFonts w:cs="MuseoSans-300"/>
                <w:color w:val="000000"/>
                <w:sz w:val="20"/>
                <w:szCs w:val="20"/>
              </w:rPr>
            </w:pPr>
            <w:r w:rsidRPr="00C453B5">
              <w:rPr>
                <w:rFonts w:cstheme="minorHAnsi"/>
                <w:sz w:val="20"/>
                <w:szCs w:val="20"/>
              </w:rPr>
              <w:t>Does your state currently collect data on each of the variables that you will need to answer the identified research question? If not, are there proxies that you may use to approximate the data</w:t>
            </w:r>
            <w:r w:rsidRPr="00C453B5">
              <w:rPr>
                <w:sz w:val="20"/>
                <w:szCs w:val="20"/>
              </w:rPr>
              <w:t>?</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1FB1961E" w14:textId="77777777" w:rsidR="00522753" w:rsidRPr="00591FFF" w:rsidRDefault="00522753" w:rsidP="00522753">
            <w:pPr>
              <w:widowControl w:val="0"/>
              <w:autoSpaceDE w:val="0"/>
              <w:autoSpaceDN w:val="0"/>
              <w:adjustRightInd w:val="0"/>
              <w:rPr>
                <w:rFonts w:cs="Times New Roman"/>
                <w:sz w:val="24"/>
                <w:szCs w:val="24"/>
              </w:rPr>
            </w:pPr>
          </w:p>
        </w:tc>
      </w:tr>
      <w:tr w:rsidR="00522753" w:rsidRPr="00591FFF" w14:paraId="51645356" w14:textId="77777777"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680F8C3B" w14:textId="184406C1" w:rsidR="00522753" w:rsidRPr="00591FFF" w:rsidRDefault="00522753" w:rsidP="00522753">
            <w:pPr>
              <w:widowControl w:val="0"/>
              <w:autoSpaceDE w:val="0"/>
              <w:autoSpaceDN w:val="0"/>
              <w:adjustRightInd w:val="0"/>
              <w:spacing w:after="180" w:line="280" w:lineRule="atLeast"/>
              <w:textAlignment w:val="center"/>
              <w:rPr>
                <w:rFonts w:cs="MuseoSans-300"/>
                <w:color w:val="000000"/>
                <w:sz w:val="20"/>
                <w:szCs w:val="20"/>
              </w:rPr>
            </w:pPr>
            <w:r w:rsidRPr="00C453B5">
              <w:rPr>
                <w:rFonts w:cstheme="minorHAnsi"/>
                <w:sz w:val="20"/>
                <w:szCs w:val="20"/>
              </w:rPr>
              <w:t>What procedures must you follow to add new data elements to your state’s educational administrative record system?</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3783ABD8" w14:textId="77777777" w:rsidR="00522753" w:rsidRPr="00591FFF" w:rsidRDefault="00522753" w:rsidP="00522753">
            <w:pPr>
              <w:widowControl w:val="0"/>
              <w:autoSpaceDE w:val="0"/>
              <w:autoSpaceDN w:val="0"/>
              <w:adjustRightInd w:val="0"/>
              <w:rPr>
                <w:rFonts w:cs="Times New Roman"/>
                <w:sz w:val="24"/>
                <w:szCs w:val="24"/>
              </w:rPr>
            </w:pPr>
          </w:p>
        </w:tc>
      </w:tr>
      <w:tr w:rsidR="00522753" w:rsidRPr="00591FFF" w14:paraId="4CA90D65" w14:textId="77777777"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10DDEA3B" w14:textId="04C3DDDA" w:rsidR="00522753" w:rsidRPr="00591FFF" w:rsidRDefault="00522753" w:rsidP="00522753">
            <w:pPr>
              <w:widowControl w:val="0"/>
              <w:autoSpaceDE w:val="0"/>
              <w:autoSpaceDN w:val="0"/>
              <w:adjustRightInd w:val="0"/>
              <w:spacing w:after="180" w:line="280" w:lineRule="atLeast"/>
              <w:textAlignment w:val="center"/>
              <w:rPr>
                <w:rFonts w:cs="MuseoSans-300"/>
                <w:color w:val="000000"/>
                <w:sz w:val="20"/>
                <w:szCs w:val="20"/>
              </w:rPr>
            </w:pPr>
            <w:r w:rsidRPr="00C453B5">
              <w:rPr>
                <w:rFonts w:cstheme="minorHAnsi"/>
                <w:sz w:val="20"/>
                <w:szCs w:val="20"/>
              </w:rPr>
              <w:lastRenderedPageBreak/>
              <w:t>Does your state have a unique identifier that can be used to collect information across state agencies? If so, how comprehensive is its coverage (i.e., historically, what percent</w:t>
            </w:r>
            <w:r>
              <w:rPr>
                <w:rFonts w:cstheme="minorHAnsi"/>
                <w:sz w:val="20"/>
                <w:szCs w:val="20"/>
              </w:rPr>
              <w:t>age</w:t>
            </w:r>
            <w:r w:rsidRPr="00C453B5">
              <w:rPr>
                <w:rFonts w:cstheme="minorHAnsi"/>
                <w:sz w:val="20"/>
                <w:szCs w:val="20"/>
              </w:rPr>
              <w:t xml:space="preserve"> of students have you been able to track using the identifier)?</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2C6F80B3" w14:textId="77777777" w:rsidR="00522753" w:rsidRPr="00591FFF" w:rsidRDefault="00522753" w:rsidP="00522753">
            <w:pPr>
              <w:widowControl w:val="0"/>
              <w:autoSpaceDE w:val="0"/>
              <w:autoSpaceDN w:val="0"/>
              <w:adjustRightInd w:val="0"/>
              <w:rPr>
                <w:rFonts w:cs="Times New Roman"/>
                <w:sz w:val="24"/>
                <w:szCs w:val="24"/>
              </w:rPr>
            </w:pPr>
          </w:p>
        </w:tc>
      </w:tr>
      <w:tr w:rsidR="00522753" w:rsidRPr="00591FFF" w14:paraId="7A4EF6C5" w14:textId="77777777"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0C73C8A4" w14:textId="6922AF76" w:rsidR="00522753" w:rsidRPr="00591FFF" w:rsidRDefault="00522753" w:rsidP="00522753">
            <w:pPr>
              <w:widowControl w:val="0"/>
              <w:autoSpaceDE w:val="0"/>
              <w:autoSpaceDN w:val="0"/>
              <w:adjustRightInd w:val="0"/>
              <w:spacing w:after="180" w:line="280" w:lineRule="atLeast"/>
              <w:textAlignment w:val="center"/>
              <w:rPr>
                <w:rFonts w:cs="MuseoSans-300"/>
                <w:color w:val="000000"/>
                <w:sz w:val="20"/>
                <w:szCs w:val="20"/>
              </w:rPr>
            </w:pPr>
            <w:r w:rsidRPr="00C453B5">
              <w:rPr>
                <w:rFonts w:cstheme="minorHAnsi"/>
                <w:sz w:val="20"/>
                <w:szCs w:val="20"/>
              </w:rPr>
              <w:t>Does your state have MOU</w:t>
            </w:r>
            <w:r>
              <w:rPr>
                <w:rFonts w:cstheme="minorHAnsi"/>
                <w:sz w:val="20"/>
                <w:szCs w:val="20"/>
              </w:rPr>
              <w:t>s</w:t>
            </w:r>
            <w:r w:rsidRPr="00C453B5">
              <w:rPr>
                <w:rFonts w:cstheme="minorHAnsi"/>
                <w:sz w:val="20"/>
                <w:szCs w:val="20"/>
              </w:rPr>
              <w:t xml:space="preserve"> in place with each agency data holder</w:t>
            </w:r>
            <w:r>
              <w:rPr>
                <w:rFonts w:cstheme="minorHAnsi"/>
                <w:sz w:val="20"/>
                <w:szCs w:val="20"/>
              </w:rPr>
              <w:t>,</w:t>
            </w:r>
            <w:r w:rsidRPr="00C453B5">
              <w:rPr>
                <w:rFonts w:cstheme="minorHAnsi"/>
                <w:sz w:val="20"/>
                <w:szCs w:val="20"/>
              </w:rPr>
              <w:t xml:space="preserve"> and if so, when was the last time they were updated?</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50E4F319" w14:textId="77777777" w:rsidR="00522753" w:rsidRPr="00591FFF" w:rsidRDefault="00522753" w:rsidP="00522753">
            <w:pPr>
              <w:widowControl w:val="0"/>
              <w:autoSpaceDE w:val="0"/>
              <w:autoSpaceDN w:val="0"/>
              <w:adjustRightInd w:val="0"/>
              <w:rPr>
                <w:rFonts w:cs="Times New Roman"/>
                <w:sz w:val="24"/>
                <w:szCs w:val="24"/>
              </w:rPr>
            </w:pPr>
          </w:p>
        </w:tc>
      </w:tr>
    </w:tbl>
    <w:p w14:paraId="1E3813CE" w14:textId="77777777" w:rsidR="00765223" w:rsidRPr="00591FFF" w:rsidRDefault="00765223" w:rsidP="00A26257">
      <w:pPr>
        <w:spacing w:line="276" w:lineRule="auto"/>
        <w:rPr>
          <w:rFonts w:cs="MuseoSans-300"/>
          <w:color w:val="000000"/>
          <w:sz w:val="20"/>
          <w:szCs w:val="20"/>
        </w:rPr>
      </w:pPr>
    </w:p>
    <w:p w14:paraId="436C6CC5" w14:textId="77777777" w:rsidR="00A815EF" w:rsidRDefault="00A815EF" w:rsidP="00A26257">
      <w:pPr>
        <w:spacing w:line="276" w:lineRule="auto"/>
        <w:rPr>
          <w:rFonts w:eastAsia="MS Mincho" w:cs="Times"/>
        </w:rPr>
      </w:pPr>
    </w:p>
    <w:p w14:paraId="37BC6974" w14:textId="77777777" w:rsidR="00040A1A" w:rsidRPr="00591FFF" w:rsidRDefault="00040A1A" w:rsidP="00A26257">
      <w:pPr>
        <w:spacing w:line="276" w:lineRule="auto"/>
        <w:rPr>
          <w:rFonts w:eastAsia="MS Mincho" w:cs="Times"/>
        </w:rPr>
      </w:pPr>
    </w:p>
    <w:p w14:paraId="3195A838" w14:textId="1253D52E" w:rsidR="00273AE5" w:rsidRPr="00591FFF" w:rsidRDefault="00273AE5" w:rsidP="00A26257">
      <w:pPr>
        <w:spacing w:line="276" w:lineRule="auto"/>
        <w:rPr>
          <w:rFonts w:eastAsia="MS Mincho" w:cs="Times"/>
        </w:rPr>
      </w:pPr>
    </w:p>
    <w:p w14:paraId="55634056" w14:textId="229ED429" w:rsidR="00431A28" w:rsidRPr="00591FFF" w:rsidRDefault="00431A28" w:rsidP="00A26257">
      <w:pPr>
        <w:spacing w:line="276" w:lineRule="auto"/>
        <w:rPr>
          <w:rFonts w:eastAsia="MS Mincho" w:cs="Times"/>
        </w:rPr>
      </w:pPr>
    </w:p>
    <w:p w14:paraId="5BA814D5" w14:textId="3ECFE412" w:rsidR="00431A28" w:rsidRPr="00591FFF" w:rsidRDefault="00431A28" w:rsidP="00A26257">
      <w:pPr>
        <w:spacing w:line="276" w:lineRule="auto"/>
        <w:rPr>
          <w:rFonts w:eastAsia="MS Mincho" w:cs="Times"/>
        </w:rPr>
      </w:pPr>
    </w:p>
    <w:p w14:paraId="5A34174E" w14:textId="62F67B25" w:rsidR="00431A28" w:rsidRPr="00591FFF" w:rsidRDefault="00431A28" w:rsidP="00A26257">
      <w:pPr>
        <w:spacing w:line="276" w:lineRule="auto"/>
        <w:rPr>
          <w:rFonts w:eastAsia="MS Mincho" w:cs="Times"/>
        </w:rPr>
      </w:pPr>
    </w:p>
    <w:p w14:paraId="5332007C" w14:textId="77777777" w:rsidR="00040A1A" w:rsidRDefault="00040A1A" w:rsidP="00A26257">
      <w:pPr>
        <w:spacing w:line="276" w:lineRule="auto"/>
      </w:pPr>
    </w:p>
    <w:p w14:paraId="40497F25" w14:textId="77777777" w:rsidR="00040A1A" w:rsidRDefault="00040A1A" w:rsidP="00A26257">
      <w:pPr>
        <w:spacing w:line="276" w:lineRule="auto"/>
      </w:pPr>
    </w:p>
    <w:p w14:paraId="5E9F9012" w14:textId="77777777" w:rsidR="00040A1A" w:rsidRDefault="00040A1A" w:rsidP="00A26257">
      <w:pPr>
        <w:spacing w:line="276" w:lineRule="auto"/>
      </w:pPr>
    </w:p>
    <w:p w14:paraId="2A66F661" w14:textId="77777777" w:rsidR="00040A1A" w:rsidRDefault="00040A1A" w:rsidP="00A26257">
      <w:pPr>
        <w:spacing w:line="276" w:lineRule="auto"/>
      </w:pPr>
    </w:p>
    <w:p w14:paraId="4B06BA09" w14:textId="72B235B4" w:rsidR="00522753" w:rsidRDefault="00522753">
      <w:r>
        <w:br w:type="page"/>
      </w:r>
    </w:p>
    <w:tbl>
      <w:tblPr>
        <w:tblW w:w="10195" w:type="dxa"/>
        <w:jc w:val="right"/>
        <w:tblLayout w:type="fixed"/>
        <w:tblCellMar>
          <w:left w:w="0" w:type="dxa"/>
          <w:right w:w="0" w:type="dxa"/>
        </w:tblCellMar>
        <w:tblLook w:val="04A0" w:firstRow="1" w:lastRow="0" w:firstColumn="1" w:lastColumn="0" w:noHBand="0" w:noVBand="1"/>
      </w:tblPr>
      <w:tblGrid>
        <w:gridCol w:w="1080"/>
        <w:gridCol w:w="158"/>
        <w:gridCol w:w="8957"/>
      </w:tblGrid>
      <w:tr w:rsidR="00B10FA5" w:rsidRPr="00C453B5" w14:paraId="08D4B3F9" w14:textId="77777777" w:rsidTr="00B10FA5">
        <w:trPr>
          <w:trHeight w:val="1008"/>
          <w:jc w:val="right"/>
        </w:trPr>
        <w:tc>
          <w:tcPr>
            <w:tcW w:w="1080" w:type="dxa"/>
          </w:tcPr>
          <w:p w14:paraId="65901331" w14:textId="77777777" w:rsidR="00B10FA5" w:rsidRPr="00661129" w:rsidRDefault="00B10FA5" w:rsidP="00B10FA5">
            <w:pPr>
              <w:pStyle w:val="NoSpacing"/>
            </w:pPr>
            <w:r w:rsidRPr="00661129">
              <w:rPr>
                <w:noProof/>
              </w:rPr>
              <w:lastRenderedPageBreak/>
              <w:drawing>
                <wp:anchor distT="0" distB="0" distL="114300" distR="114300" simplePos="0" relativeHeight="251715584" behindDoc="0" locked="0" layoutInCell="1" allowOverlap="1" wp14:anchorId="12F8960A" wp14:editId="65A0C21E">
                  <wp:simplePos x="0" y="0"/>
                  <wp:positionH relativeFrom="column">
                    <wp:posOffset>0</wp:posOffset>
                  </wp:positionH>
                  <wp:positionV relativeFrom="paragraph">
                    <wp:posOffset>171450</wp:posOffset>
                  </wp:positionV>
                  <wp:extent cx="675005" cy="69181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5005" cy="691810"/>
                          </a:xfrm>
                          <a:prstGeom prst="rect">
                            <a:avLst/>
                          </a:prstGeom>
                        </pic:spPr>
                      </pic:pic>
                    </a:graphicData>
                  </a:graphic>
                </wp:anchor>
              </w:drawing>
            </w:r>
          </w:p>
        </w:tc>
        <w:tc>
          <w:tcPr>
            <w:tcW w:w="158" w:type="dxa"/>
            <w:vAlign w:val="center"/>
          </w:tcPr>
          <w:p w14:paraId="633D2A05" w14:textId="77777777" w:rsidR="00B10FA5" w:rsidRPr="00661129" w:rsidRDefault="00B10FA5" w:rsidP="00B10FA5"/>
        </w:tc>
        <w:tc>
          <w:tcPr>
            <w:tcW w:w="8957" w:type="dxa"/>
            <w:vAlign w:val="center"/>
          </w:tcPr>
          <w:tbl>
            <w:tblPr>
              <w:tblW w:w="5000" w:type="pct"/>
              <w:tblLayout w:type="fixed"/>
              <w:tblCellMar>
                <w:left w:w="0" w:type="dxa"/>
                <w:right w:w="0" w:type="dxa"/>
              </w:tblCellMar>
              <w:tblLook w:val="04A0" w:firstRow="1" w:lastRow="0" w:firstColumn="1" w:lastColumn="0" w:noHBand="0" w:noVBand="1"/>
            </w:tblPr>
            <w:tblGrid>
              <w:gridCol w:w="8957"/>
            </w:tblGrid>
            <w:tr w:rsidR="00B10FA5" w:rsidRPr="00C453B5" w14:paraId="6229F046" w14:textId="77777777" w:rsidTr="00B10FA5">
              <w:trPr>
                <w:trHeight w:val="720"/>
              </w:trPr>
              <w:tc>
                <w:tcPr>
                  <w:tcW w:w="5000" w:type="pct"/>
                  <w:vAlign w:val="center"/>
                </w:tcPr>
                <w:p w14:paraId="3C81FF3F" w14:textId="77777777" w:rsidR="00B10FA5" w:rsidRPr="00C453B5" w:rsidRDefault="00B10FA5" w:rsidP="00B10FA5">
                  <w:pPr>
                    <w:pStyle w:val="Title"/>
                    <w:rPr>
                      <w:rFonts w:ascii="Myriad Pro" w:hAnsi="Myriad Pro"/>
                      <w:sz w:val="52"/>
                    </w:rPr>
                  </w:pPr>
                  <w:r w:rsidRPr="00C453B5">
                    <w:rPr>
                      <w:rFonts w:ascii="Myriad Pro" w:hAnsi="Myriad Pro"/>
                      <w:sz w:val="52"/>
                    </w:rPr>
                    <w:t>Answering Research Questions: Checklist</w:t>
                  </w:r>
                </w:p>
              </w:tc>
            </w:tr>
            <w:tr w:rsidR="00B10FA5" w:rsidRPr="00C453B5" w14:paraId="02629633" w14:textId="77777777" w:rsidTr="00B10FA5">
              <w:trPr>
                <w:trHeight w:hRule="exact" w:val="144"/>
              </w:trPr>
              <w:tc>
                <w:tcPr>
                  <w:tcW w:w="5000" w:type="pct"/>
                  <w:shd w:val="clear" w:color="auto" w:fill="44546A" w:themeFill="text2"/>
                </w:tcPr>
                <w:p w14:paraId="7DF385D7" w14:textId="77777777" w:rsidR="00B10FA5" w:rsidRPr="00C453B5" w:rsidRDefault="00B10FA5" w:rsidP="00B10FA5">
                  <w:pPr>
                    <w:pStyle w:val="NoSpacing"/>
                    <w:rPr>
                      <w:sz w:val="52"/>
                    </w:rPr>
                  </w:pPr>
                </w:p>
              </w:tc>
            </w:tr>
          </w:tbl>
          <w:p w14:paraId="1B28D734" w14:textId="77777777" w:rsidR="00B10FA5" w:rsidRPr="00C453B5" w:rsidRDefault="00B10FA5" w:rsidP="00B10FA5">
            <w:pPr>
              <w:rPr>
                <w:sz w:val="52"/>
              </w:rPr>
            </w:pPr>
          </w:p>
        </w:tc>
      </w:tr>
    </w:tbl>
    <w:p w14:paraId="630905E9" w14:textId="77777777" w:rsidR="00B10FA5" w:rsidRPr="00661129" w:rsidRDefault="00B10FA5" w:rsidP="00B10FA5">
      <w:pPr>
        <w:pStyle w:val="Style1"/>
      </w:pPr>
      <w:r w:rsidRPr="00661129">
        <w:t>Research Question:</w:t>
      </w:r>
    </w:p>
    <w:p w14:paraId="6C34AD29" w14:textId="77777777" w:rsidR="00B10FA5" w:rsidRPr="00661129" w:rsidRDefault="00B10FA5" w:rsidP="00B10FA5"/>
    <w:p w14:paraId="3BE3DEDA" w14:textId="77777777" w:rsidR="00B10FA5" w:rsidRDefault="00B10FA5" w:rsidP="00B10FA5">
      <w:pPr>
        <w:spacing w:after="240"/>
        <w:rPr>
          <w:b/>
          <w:color w:val="009AA6"/>
          <w:sz w:val="32"/>
        </w:rPr>
      </w:pPr>
      <w:r w:rsidRPr="00B813EE">
        <w:rPr>
          <w:b/>
          <w:color w:val="009AA6"/>
          <w:sz w:val="32"/>
        </w:rPr>
        <w:t>Step 1: Selecting the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9265"/>
      </w:tblGrid>
      <w:tr w:rsidR="00B10FA5" w14:paraId="37FDE951" w14:textId="77777777" w:rsidTr="00B10FA5">
        <w:sdt>
          <w:sdtPr>
            <w:rPr>
              <w:sz w:val="16"/>
              <w:szCs w:val="20"/>
            </w:rPr>
            <w:id w:val="874279675"/>
          </w:sdtPr>
          <w:sdtContent>
            <w:tc>
              <w:tcPr>
                <w:tcW w:w="445" w:type="dxa"/>
              </w:tcPr>
              <w:p w14:paraId="2FE92CD5" w14:textId="77777777" w:rsidR="00B10FA5" w:rsidRDefault="00B10FA5" w:rsidP="00B10FA5">
                <w:r>
                  <w:rPr>
                    <w:rFonts w:ascii="MS Gothic" w:eastAsia="MS Gothic" w:hAnsi="MS Gothic" w:hint="eastAsia"/>
                  </w:rPr>
                  <w:t>☐</w:t>
                </w:r>
              </w:p>
            </w:tc>
          </w:sdtContent>
        </w:sdt>
        <w:tc>
          <w:tcPr>
            <w:tcW w:w="9265" w:type="dxa"/>
          </w:tcPr>
          <w:p w14:paraId="1F69C6D7" w14:textId="77777777" w:rsidR="00B10FA5" w:rsidRDefault="00B10FA5" w:rsidP="00B10FA5">
            <w:r w:rsidRPr="00C453B5">
              <w:rPr>
                <w:szCs w:val="20"/>
              </w:rPr>
              <w:t>Who should be included in the measure? Possible disaggregates could include:</w:t>
            </w:r>
          </w:p>
        </w:tc>
      </w:tr>
      <w:tr w:rsidR="00B10FA5" w14:paraId="24E1123D" w14:textId="77777777" w:rsidTr="00B10FA5">
        <w:tc>
          <w:tcPr>
            <w:tcW w:w="445" w:type="dxa"/>
          </w:tcPr>
          <w:p w14:paraId="22EC9FA5" w14:textId="77777777" w:rsidR="00B10FA5" w:rsidRDefault="00B10FA5" w:rsidP="00B10FA5"/>
        </w:tc>
        <w:tc>
          <w:tcPr>
            <w:tcW w:w="9265" w:type="dxa"/>
          </w:tcPr>
          <w:p w14:paraId="6AB540E6" w14:textId="77777777" w:rsidR="00B10FA5" w:rsidRPr="007E1C9F" w:rsidRDefault="00B10FA5" w:rsidP="00B10FA5">
            <w:pPr>
              <w:pStyle w:val="List"/>
              <w:numPr>
                <w:ilvl w:val="3"/>
                <w:numId w:val="18"/>
              </w:numPr>
              <w:spacing w:before="0" w:after="0"/>
              <w:ind w:left="702"/>
              <w:rPr>
                <w:rFonts w:ascii="Myriad Pro" w:hAnsi="Myriad Pro"/>
                <w:sz w:val="22"/>
              </w:rPr>
            </w:pPr>
            <w:r w:rsidRPr="007E1C9F">
              <w:rPr>
                <w:rFonts w:ascii="Myriad Pro" w:hAnsi="Myriad Pro"/>
                <w:sz w:val="22"/>
              </w:rPr>
              <w:t>Gender</w:t>
            </w:r>
            <w:r>
              <w:rPr>
                <w:rFonts w:ascii="Myriad Pro" w:hAnsi="Myriad Pro"/>
                <w:sz w:val="22"/>
              </w:rPr>
              <w:t>;</w:t>
            </w:r>
          </w:p>
          <w:p w14:paraId="4687AE17" w14:textId="77777777" w:rsidR="00B10FA5" w:rsidRPr="007E1C9F" w:rsidRDefault="00B10FA5" w:rsidP="00B10FA5">
            <w:pPr>
              <w:pStyle w:val="List"/>
              <w:numPr>
                <w:ilvl w:val="3"/>
                <w:numId w:val="18"/>
              </w:numPr>
              <w:spacing w:before="0" w:after="0"/>
              <w:ind w:left="702"/>
              <w:rPr>
                <w:rFonts w:ascii="Myriad Pro" w:hAnsi="Myriad Pro"/>
                <w:sz w:val="22"/>
              </w:rPr>
            </w:pPr>
            <w:r w:rsidRPr="007E1C9F">
              <w:rPr>
                <w:rFonts w:ascii="Myriad Pro" w:hAnsi="Myriad Pro"/>
                <w:sz w:val="22"/>
              </w:rPr>
              <w:t>Race</w:t>
            </w:r>
            <w:r>
              <w:rPr>
                <w:rFonts w:ascii="Myriad Pro" w:hAnsi="Myriad Pro"/>
                <w:sz w:val="22"/>
              </w:rPr>
              <w:t>/</w:t>
            </w:r>
            <w:r w:rsidRPr="007E1C9F">
              <w:rPr>
                <w:rFonts w:ascii="Myriad Pro" w:hAnsi="Myriad Pro"/>
                <w:sz w:val="22"/>
              </w:rPr>
              <w:t>ethnicity</w:t>
            </w:r>
            <w:r>
              <w:rPr>
                <w:rFonts w:ascii="Myriad Pro" w:hAnsi="Myriad Pro"/>
                <w:sz w:val="22"/>
              </w:rPr>
              <w:t>;</w:t>
            </w:r>
          </w:p>
          <w:p w14:paraId="5E2E8FD4" w14:textId="77777777" w:rsidR="00B10FA5" w:rsidRPr="007E1C9F" w:rsidRDefault="00B10FA5" w:rsidP="00B10FA5">
            <w:pPr>
              <w:pStyle w:val="List"/>
              <w:numPr>
                <w:ilvl w:val="3"/>
                <w:numId w:val="18"/>
              </w:numPr>
              <w:spacing w:before="0" w:after="0"/>
              <w:ind w:left="702"/>
              <w:rPr>
                <w:rFonts w:ascii="Myriad Pro" w:hAnsi="Myriad Pro"/>
                <w:sz w:val="22"/>
              </w:rPr>
            </w:pPr>
            <w:r w:rsidRPr="007E1C9F">
              <w:rPr>
                <w:rFonts w:ascii="Myriad Pro" w:hAnsi="Myriad Pro"/>
                <w:sz w:val="22"/>
              </w:rPr>
              <w:t>Non</w:t>
            </w:r>
            <w:r>
              <w:rPr>
                <w:rFonts w:ascii="Myriad Pro" w:hAnsi="Myriad Pro"/>
                <w:sz w:val="22"/>
              </w:rPr>
              <w:t>-</w:t>
            </w:r>
            <w:r w:rsidRPr="007E1C9F">
              <w:rPr>
                <w:rFonts w:ascii="Myriad Pro" w:hAnsi="Myriad Pro"/>
                <w:sz w:val="22"/>
              </w:rPr>
              <w:t>traditional status</w:t>
            </w:r>
            <w:r>
              <w:rPr>
                <w:rFonts w:ascii="Myriad Pro" w:hAnsi="Myriad Pro"/>
                <w:sz w:val="22"/>
              </w:rPr>
              <w:t>;</w:t>
            </w:r>
          </w:p>
          <w:p w14:paraId="21D4F83C" w14:textId="6CEBF507" w:rsidR="00B10FA5" w:rsidRDefault="00B10FA5" w:rsidP="00B10FA5">
            <w:pPr>
              <w:pStyle w:val="List"/>
              <w:numPr>
                <w:ilvl w:val="3"/>
                <w:numId w:val="18"/>
              </w:numPr>
              <w:spacing w:before="0" w:after="0"/>
              <w:ind w:left="702"/>
              <w:rPr>
                <w:rFonts w:ascii="Myriad Pro" w:hAnsi="Myriad Pro"/>
                <w:sz w:val="22"/>
              </w:rPr>
            </w:pPr>
            <w:r w:rsidRPr="007E1C9F">
              <w:rPr>
                <w:rFonts w:ascii="Myriad Pro" w:hAnsi="Myriad Pro"/>
                <w:sz w:val="22"/>
              </w:rPr>
              <w:t>Special population status</w:t>
            </w:r>
            <w:r>
              <w:rPr>
                <w:rFonts w:ascii="Myriad Pro" w:hAnsi="Myriad Pro"/>
                <w:sz w:val="22"/>
              </w:rPr>
              <w:t>;</w:t>
            </w:r>
          </w:p>
          <w:p w14:paraId="33240F78" w14:textId="00239E12" w:rsidR="00B10FA5" w:rsidRPr="00B10FA5" w:rsidRDefault="00B10FA5" w:rsidP="00B10FA5">
            <w:pPr>
              <w:pStyle w:val="List"/>
              <w:numPr>
                <w:ilvl w:val="3"/>
                <w:numId w:val="18"/>
              </w:numPr>
              <w:spacing w:before="0" w:after="0"/>
              <w:ind w:left="702"/>
              <w:rPr>
                <w:rFonts w:ascii="Myriad Pro" w:hAnsi="Myriad Pro"/>
                <w:sz w:val="22"/>
              </w:rPr>
            </w:pPr>
            <w:r>
              <w:rPr>
                <w:rFonts w:ascii="Myriad Pro" w:hAnsi="Myriad Pro"/>
                <w:sz w:val="22"/>
              </w:rPr>
              <w:t>CTE program area; and</w:t>
            </w:r>
          </w:p>
          <w:p w14:paraId="0243DB7C" w14:textId="77777777" w:rsidR="00B10FA5" w:rsidRDefault="00B10FA5" w:rsidP="00B10FA5">
            <w:pPr>
              <w:pStyle w:val="List"/>
              <w:numPr>
                <w:ilvl w:val="3"/>
                <w:numId w:val="18"/>
              </w:numPr>
              <w:spacing w:before="0" w:after="0"/>
              <w:ind w:left="702"/>
              <w:rPr>
                <w:rFonts w:ascii="Myriad Pro" w:hAnsi="Myriad Pro"/>
                <w:sz w:val="22"/>
              </w:rPr>
            </w:pPr>
            <w:proofErr w:type="spellStart"/>
            <w:r w:rsidRPr="007E1C9F">
              <w:rPr>
                <w:rFonts w:ascii="Myriad Pro" w:hAnsi="Myriad Pro"/>
                <w:sz w:val="22"/>
              </w:rPr>
              <w:t>Urbanicity</w:t>
            </w:r>
            <w:proofErr w:type="spellEnd"/>
            <w:r>
              <w:rPr>
                <w:rFonts w:ascii="Myriad Pro" w:hAnsi="Myriad Pro"/>
                <w:sz w:val="22"/>
              </w:rPr>
              <w:t>.</w:t>
            </w:r>
          </w:p>
          <w:p w14:paraId="0047D4AE" w14:textId="77777777" w:rsidR="00B10FA5" w:rsidRDefault="00B10FA5" w:rsidP="00B10FA5">
            <w:pPr>
              <w:pStyle w:val="List"/>
              <w:spacing w:before="0" w:after="0"/>
              <w:ind w:left="702"/>
              <w:rPr>
                <w:rFonts w:ascii="Myriad Pro" w:hAnsi="Myriad Pro"/>
                <w:sz w:val="22"/>
              </w:rPr>
            </w:pPr>
          </w:p>
          <w:p w14:paraId="5EB6C644" w14:textId="77777777" w:rsidR="00B10FA5" w:rsidRPr="007E1C9F" w:rsidRDefault="00B10FA5" w:rsidP="00B10FA5">
            <w:pPr>
              <w:pStyle w:val="List"/>
              <w:spacing w:before="0" w:after="0"/>
              <w:rPr>
                <w:rFonts w:ascii="Myriad Pro" w:hAnsi="Myriad Pro"/>
                <w:sz w:val="22"/>
              </w:rPr>
            </w:pPr>
          </w:p>
        </w:tc>
      </w:tr>
      <w:tr w:rsidR="00B10FA5" w14:paraId="1C0F50EE" w14:textId="77777777" w:rsidTr="00B10FA5">
        <w:sdt>
          <w:sdtPr>
            <w:rPr>
              <w:szCs w:val="20"/>
            </w:rPr>
            <w:id w:val="181399340"/>
          </w:sdtPr>
          <w:sdtContent>
            <w:tc>
              <w:tcPr>
                <w:tcW w:w="445" w:type="dxa"/>
              </w:tcPr>
              <w:p w14:paraId="69857B2F" w14:textId="77777777" w:rsidR="00B10FA5" w:rsidRDefault="00B10FA5" w:rsidP="00B10FA5">
                <w:r>
                  <w:rPr>
                    <w:rFonts w:ascii="MS Gothic" w:eastAsia="MS Gothic" w:hAnsi="MS Gothic" w:hint="eastAsia"/>
                  </w:rPr>
                  <w:t>☐</w:t>
                </w:r>
              </w:p>
            </w:tc>
          </w:sdtContent>
        </w:sdt>
        <w:tc>
          <w:tcPr>
            <w:tcW w:w="9265" w:type="dxa"/>
          </w:tcPr>
          <w:p w14:paraId="40D3AFC9" w14:textId="77777777" w:rsidR="00B10FA5" w:rsidRDefault="00B10FA5" w:rsidP="00B10FA5">
            <w:pPr>
              <w:pStyle w:val="List"/>
              <w:rPr>
                <w:rFonts w:ascii="Myriad Pro" w:hAnsi="Myriad Pro"/>
                <w:sz w:val="22"/>
              </w:rPr>
            </w:pPr>
            <w:r w:rsidRPr="00C453B5">
              <w:rPr>
                <w:rFonts w:ascii="Myriad Pro" w:hAnsi="Myriad Pro"/>
                <w:sz w:val="22"/>
              </w:rPr>
              <w:t>What are the data elements you will need to conduct your analysis?</w:t>
            </w:r>
          </w:p>
          <w:p w14:paraId="140B9993" w14:textId="77777777" w:rsidR="00B10FA5" w:rsidRPr="007E1C9F" w:rsidRDefault="00B10FA5" w:rsidP="00B10FA5">
            <w:pPr>
              <w:pStyle w:val="List"/>
              <w:rPr>
                <w:rFonts w:ascii="Myriad Pro" w:hAnsi="Myriad Pro"/>
                <w:sz w:val="22"/>
              </w:rPr>
            </w:pPr>
          </w:p>
        </w:tc>
      </w:tr>
      <w:tr w:rsidR="00B10FA5" w14:paraId="6980F5D5" w14:textId="77777777" w:rsidTr="00B10FA5">
        <w:sdt>
          <w:sdtPr>
            <w:rPr>
              <w:szCs w:val="20"/>
            </w:rPr>
            <w:id w:val="-186290738"/>
          </w:sdtPr>
          <w:sdtContent>
            <w:tc>
              <w:tcPr>
                <w:tcW w:w="445" w:type="dxa"/>
              </w:tcPr>
              <w:p w14:paraId="12A07A9A" w14:textId="77777777" w:rsidR="00B10FA5" w:rsidRDefault="00B10FA5" w:rsidP="00B10FA5">
                <w:r>
                  <w:rPr>
                    <w:rFonts w:ascii="MS Gothic" w:eastAsia="MS Gothic" w:hAnsi="MS Gothic" w:hint="eastAsia"/>
                  </w:rPr>
                  <w:t>☐</w:t>
                </w:r>
              </w:p>
            </w:tc>
          </w:sdtContent>
        </w:sdt>
        <w:tc>
          <w:tcPr>
            <w:tcW w:w="9265" w:type="dxa"/>
          </w:tcPr>
          <w:p w14:paraId="318C2C01" w14:textId="77777777" w:rsidR="00B10FA5" w:rsidRPr="00872AAA" w:rsidRDefault="00B10FA5" w:rsidP="00B10FA5">
            <w:pPr>
              <w:rPr>
                <w:szCs w:val="20"/>
              </w:rPr>
            </w:pPr>
            <w:r w:rsidRPr="00C453B5">
              <w:rPr>
                <w:szCs w:val="20"/>
              </w:rPr>
              <w:t>What years of data should be included?</w:t>
            </w:r>
          </w:p>
        </w:tc>
      </w:tr>
    </w:tbl>
    <w:p w14:paraId="1363D38F" w14:textId="77777777" w:rsidR="00B10FA5" w:rsidRDefault="00B10FA5" w:rsidP="00B10FA5"/>
    <w:p w14:paraId="77B7CCFE" w14:textId="77777777" w:rsidR="00B10FA5" w:rsidRPr="00B813EE" w:rsidRDefault="00B10FA5" w:rsidP="00B10FA5"/>
    <w:p w14:paraId="61402761" w14:textId="77777777" w:rsidR="00B10FA5" w:rsidRDefault="00B10FA5" w:rsidP="00B10FA5">
      <w:pPr>
        <w:spacing w:after="240"/>
        <w:rPr>
          <w:b/>
          <w:color w:val="009AA6"/>
          <w:sz w:val="32"/>
        </w:rPr>
      </w:pPr>
      <w:r w:rsidRPr="00B813EE">
        <w:rPr>
          <w:b/>
          <w:color w:val="009AA6"/>
          <w:sz w:val="32"/>
        </w:rPr>
        <w:t xml:space="preserve">Step 2: Sourcing the </w:t>
      </w:r>
      <w:r>
        <w:rPr>
          <w:b/>
          <w:color w:val="009AA6"/>
          <w:sz w:val="32"/>
        </w:rPr>
        <w:t>D</w:t>
      </w:r>
      <w:r w:rsidRPr="00B813EE">
        <w:rPr>
          <w:b/>
          <w:color w:val="009AA6"/>
          <w:sz w:val="32"/>
        </w:rPr>
        <w:t>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05"/>
      </w:tblGrid>
      <w:tr w:rsidR="00B10FA5" w14:paraId="54768F27" w14:textId="77777777" w:rsidTr="00B10FA5">
        <w:sdt>
          <w:sdtPr>
            <w:id w:val="-1133254467"/>
          </w:sdtPr>
          <w:sdtContent>
            <w:tc>
              <w:tcPr>
                <w:tcW w:w="445" w:type="dxa"/>
              </w:tcPr>
              <w:p w14:paraId="75339EDC" w14:textId="77777777" w:rsidR="00B10FA5" w:rsidRDefault="00B10FA5" w:rsidP="00B10FA5">
                <w:r>
                  <w:rPr>
                    <w:rFonts w:ascii="MS Gothic" w:eastAsia="MS Gothic" w:hAnsi="MS Gothic" w:hint="eastAsia"/>
                  </w:rPr>
                  <w:t>☐</w:t>
                </w:r>
              </w:p>
            </w:tc>
          </w:sdtContent>
        </w:sdt>
        <w:tc>
          <w:tcPr>
            <w:tcW w:w="8905" w:type="dxa"/>
          </w:tcPr>
          <w:p w14:paraId="586249F8" w14:textId="77777777" w:rsidR="00B10FA5" w:rsidRPr="00800996" w:rsidRDefault="00B10FA5" w:rsidP="00B10FA5">
            <w:pPr>
              <w:pStyle w:val="List"/>
              <w:rPr>
                <w:rFonts w:ascii="Myriad Pro" w:hAnsi="Myriad Pro"/>
                <w:sz w:val="22"/>
              </w:rPr>
            </w:pPr>
            <w:r w:rsidRPr="00800996">
              <w:rPr>
                <w:rFonts w:ascii="Myriad Pro" w:hAnsi="Myriad Pro"/>
                <w:sz w:val="22"/>
              </w:rPr>
              <w:t>Where do the data reside (i.e., who</w:t>
            </w:r>
            <w:r>
              <w:rPr>
                <w:rFonts w:ascii="Myriad Pro" w:hAnsi="Myriad Pro"/>
                <w:sz w:val="22"/>
              </w:rPr>
              <w:t>m</w:t>
            </w:r>
            <w:r w:rsidRPr="00800996">
              <w:rPr>
                <w:rFonts w:ascii="Myriad Pro" w:hAnsi="Myriad Pro"/>
                <w:sz w:val="22"/>
              </w:rPr>
              <w:t xml:space="preserve"> will you need to contact to access the data)?</w:t>
            </w:r>
          </w:p>
          <w:p w14:paraId="4DBC863C" w14:textId="77777777" w:rsidR="00B10FA5" w:rsidRDefault="00B10FA5" w:rsidP="00B10FA5"/>
        </w:tc>
      </w:tr>
      <w:tr w:rsidR="00B10FA5" w14:paraId="5C86D5A2" w14:textId="77777777" w:rsidTr="00B10FA5">
        <w:sdt>
          <w:sdtPr>
            <w:id w:val="-1890105173"/>
          </w:sdtPr>
          <w:sdtContent>
            <w:tc>
              <w:tcPr>
                <w:tcW w:w="445" w:type="dxa"/>
              </w:tcPr>
              <w:p w14:paraId="635E9F76" w14:textId="77777777" w:rsidR="00B10FA5" w:rsidRDefault="00B10FA5" w:rsidP="00B10FA5">
                <w:r>
                  <w:rPr>
                    <w:rFonts w:ascii="MS Gothic" w:eastAsia="MS Gothic" w:hAnsi="MS Gothic" w:hint="eastAsia"/>
                  </w:rPr>
                  <w:t>☐</w:t>
                </w:r>
              </w:p>
            </w:tc>
          </w:sdtContent>
        </w:sdt>
        <w:tc>
          <w:tcPr>
            <w:tcW w:w="8905" w:type="dxa"/>
          </w:tcPr>
          <w:p w14:paraId="401858F8" w14:textId="77777777" w:rsidR="00B10FA5" w:rsidRDefault="00B10FA5" w:rsidP="00B10FA5">
            <w:r w:rsidRPr="00661129">
              <w:t xml:space="preserve">Is a </w:t>
            </w:r>
            <w:r>
              <w:t>m</w:t>
            </w:r>
            <w:r w:rsidRPr="00661129">
              <w:t xml:space="preserve">emorandum of </w:t>
            </w:r>
            <w:r>
              <w:t>u</w:t>
            </w:r>
            <w:r w:rsidRPr="00661129">
              <w:t>nderstanding required? If so, where can it be found?</w:t>
            </w:r>
          </w:p>
          <w:p w14:paraId="0119F98A" w14:textId="77777777" w:rsidR="00B10FA5" w:rsidRDefault="00B10FA5" w:rsidP="00B10FA5"/>
        </w:tc>
      </w:tr>
    </w:tbl>
    <w:tbl>
      <w:tblPr>
        <w:tblW w:w="5003" w:type="pct"/>
        <w:tblCellMar>
          <w:left w:w="0" w:type="dxa"/>
          <w:right w:w="0" w:type="dxa"/>
        </w:tblCellMar>
        <w:tblLook w:val="04A0" w:firstRow="1" w:lastRow="0" w:firstColumn="1" w:lastColumn="0" w:noHBand="0" w:noVBand="1"/>
      </w:tblPr>
      <w:tblGrid>
        <w:gridCol w:w="444"/>
        <w:gridCol w:w="9732"/>
      </w:tblGrid>
      <w:tr w:rsidR="00B10FA5" w:rsidRPr="00E33E9C" w14:paraId="05E5063A" w14:textId="77777777" w:rsidTr="00B10FA5">
        <w:tc>
          <w:tcPr>
            <w:tcW w:w="218" w:type="pct"/>
          </w:tcPr>
          <w:p w14:paraId="3BBE9207" w14:textId="77777777" w:rsidR="00B10FA5" w:rsidRPr="00661129" w:rsidRDefault="00B10FA5" w:rsidP="00B10FA5">
            <w:pPr>
              <w:pStyle w:val="Checkbox"/>
            </w:pPr>
          </w:p>
        </w:tc>
        <w:tc>
          <w:tcPr>
            <w:tcW w:w="4782" w:type="pct"/>
          </w:tcPr>
          <w:p w14:paraId="18F4E43F" w14:textId="77777777" w:rsidR="00B10FA5" w:rsidRPr="00661129" w:rsidRDefault="00B10FA5" w:rsidP="00B10FA5">
            <w:pPr>
              <w:pStyle w:val="List"/>
            </w:pPr>
          </w:p>
        </w:tc>
      </w:tr>
    </w:tbl>
    <w:p w14:paraId="3E2CA188" w14:textId="77777777" w:rsidR="00B10FA5" w:rsidRDefault="00B10FA5" w:rsidP="00B10FA5">
      <w:pPr>
        <w:spacing w:after="240"/>
        <w:rPr>
          <w:b/>
          <w:color w:val="009AA6"/>
          <w:sz w:val="32"/>
        </w:rPr>
      </w:pPr>
      <w:r w:rsidRPr="00B813EE">
        <w:rPr>
          <w:b/>
          <w:color w:val="009AA6"/>
          <w:sz w:val="32"/>
        </w:rPr>
        <w:t>Step 3: Constructing the Me</w:t>
      </w:r>
      <w:r>
        <w:rPr>
          <w:b/>
          <w:color w:val="009AA6"/>
          <w:sz w:val="32"/>
        </w:rPr>
        <w:t>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05"/>
      </w:tblGrid>
      <w:tr w:rsidR="00B10FA5" w14:paraId="36D688CB" w14:textId="77777777" w:rsidTr="00B10FA5">
        <w:sdt>
          <w:sdtPr>
            <w:id w:val="487757538"/>
          </w:sdtPr>
          <w:sdtContent>
            <w:tc>
              <w:tcPr>
                <w:tcW w:w="445" w:type="dxa"/>
              </w:tcPr>
              <w:p w14:paraId="513DBCAA" w14:textId="77777777" w:rsidR="00B10FA5" w:rsidRDefault="00B10FA5" w:rsidP="00B10FA5">
                <w:r>
                  <w:rPr>
                    <w:rFonts w:ascii="MS Gothic" w:eastAsia="MS Gothic" w:hAnsi="MS Gothic" w:hint="eastAsia"/>
                  </w:rPr>
                  <w:t>☐</w:t>
                </w:r>
              </w:p>
            </w:tc>
          </w:sdtContent>
        </w:sdt>
        <w:tc>
          <w:tcPr>
            <w:tcW w:w="8905" w:type="dxa"/>
          </w:tcPr>
          <w:p w14:paraId="487BB2EE" w14:textId="77777777" w:rsidR="00B10FA5" w:rsidRDefault="00B10FA5" w:rsidP="00B10FA5">
            <w:r w:rsidRPr="00661129">
              <w:t>Numerator: the number of individuals who have met the criteria of study</w:t>
            </w:r>
          </w:p>
          <w:p w14:paraId="4C8C20E3" w14:textId="77777777" w:rsidR="00B10FA5" w:rsidRDefault="00B10FA5" w:rsidP="00B10FA5"/>
        </w:tc>
      </w:tr>
      <w:tr w:rsidR="00B10FA5" w14:paraId="0B107F84" w14:textId="77777777" w:rsidTr="00B10FA5">
        <w:sdt>
          <w:sdtPr>
            <w:id w:val="1476801916"/>
          </w:sdtPr>
          <w:sdtContent>
            <w:tc>
              <w:tcPr>
                <w:tcW w:w="445" w:type="dxa"/>
              </w:tcPr>
              <w:p w14:paraId="5F4AB5E7" w14:textId="77777777" w:rsidR="00B10FA5" w:rsidRDefault="00B10FA5" w:rsidP="00B10FA5">
                <w:r>
                  <w:rPr>
                    <w:rFonts w:ascii="MS Gothic" w:eastAsia="MS Gothic" w:hAnsi="MS Gothic" w:hint="eastAsia"/>
                  </w:rPr>
                  <w:t>☐</w:t>
                </w:r>
              </w:p>
            </w:tc>
          </w:sdtContent>
        </w:sdt>
        <w:tc>
          <w:tcPr>
            <w:tcW w:w="8905" w:type="dxa"/>
          </w:tcPr>
          <w:p w14:paraId="503136CF" w14:textId="77777777" w:rsidR="00B10FA5" w:rsidRDefault="00B10FA5" w:rsidP="00B10FA5">
            <w:r w:rsidRPr="00661129">
              <w:t>Denominator: the number of individuals eligible for inclusion in the indicator</w:t>
            </w:r>
          </w:p>
        </w:tc>
      </w:tr>
    </w:tbl>
    <w:p w14:paraId="39C3338D" w14:textId="109D7720" w:rsidR="00522753" w:rsidRDefault="00522753">
      <w:r>
        <w:br w:type="page"/>
      </w:r>
    </w:p>
    <w:p w14:paraId="5341A354" w14:textId="3D764309" w:rsidR="00B10FA5" w:rsidRPr="00B10FA5" w:rsidRDefault="00B10FA5" w:rsidP="00B10FA5">
      <w:pPr>
        <w:pStyle w:val="Heading1"/>
      </w:pPr>
      <w:bookmarkStart w:id="28" w:name="_Toc10551692"/>
      <w:bookmarkStart w:id="29" w:name="_Toc11611125"/>
      <w:r w:rsidRPr="00B10FA5">
        <w:lastRenderedPageBreak/>
        <w:t>Section 3: Ensuring Data Quality</w:t>
      </w:r>
      <w:bookmarkEnd w:id="28"/>
      <w:bookmarkEnd w:id="29"/>
    </w:p>
    <w:p w14:paraId="1823B931" w14:textId="7CF68A1B" w:rsidR="00B10FA5" w:rsidRDefault="00C14DBB" w:rsidP="00233B0F">
      <w:r w:rsidRPr="001B6C3C">
        <w:rPr>
          <w:rFonts w:cs="Times New Roman"/>
          <w:noProof/>
          <w:color w:val="222222"/>
        </w:rPr>
        <mc:AlternateContent>
          <mc:Choice Requires="wps">
            <w:drawing>
              <wp:anchor distT="0" distB="0" distL="228600" distR="228600" simplePos="0" relativeHeight="251719680" behindDoc="0" locked="0" layoutInCell="1" allowOverlap="1" wp14:anchorId="09FDF420" wp14:editId="2AD1C2B9">
                <wp:simplePos x="0" y="0"/>
                <wp:positionH relativeFrom="margin">
                  <wp:posOffset>4260215</wp:posOffset>
                </wp:positionH>
                <wp:positionV relativeFrom="margin">
                  <wp:posOffset>489585</wp:posOffset>
                </wp:positionV>
                <wp:extent cx="2389505" cy="2155825"/>
                <wp:effectExtent l="19050" t="0" r="0" b="0"/>
                <wp:wrapSquare wrapText="bothSides"/>
                <wp:docPr id="142" name="Text Box 142"/>
                <wp:cNvGraphicFramePr/>
                <a:graphic xmlns:a="http://schemas.openxmlformats.org/drawingml/2006/main">
                  <a:graphicData uri="http://schemas.microsoft.com/office/word/2010/wordprocessingShape">
                    <wps:wsp>
                      <wps:cNvSpPr txBox="1"/>
                      <wps:spPr>
                        <a:xfrm>
                          <a:off x="0" y="0"/>
                          <a:ext cx="2389505" cy="215582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205BF0E4" w14:textId="3E961802" w:rsidR="0082361D" w:rsidRDefault="0082361D" w:rsidP="00B10FA5">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Garbage In, Garbage Out</w:t>
                            </w:r>
                          </w:p>
                          <w:p w14:paraId="6F3F0DE0" w14:textId="77777777" w:rsidR="0082361D" w:rsidRPr="00233B0F" w:rsidRDefault="0082361D" w:rsidP="00233B0F">
                            <w:pPr>
                              <w:rPr>
                                <w:i/>
                                <w:color w:val="808080" w:themeColor="background1" w:themeShade="80"/>
                              </w:rPr>
                            </w:pPr>
                            <w:r w:rsidRPr="00233B0F">
                              <w:rPr>
                                <w:i/>
                                <w:color w:val="808080" w:themeColor="background1" w:themeShade="80"/>
                              </w:rPr>
                              <w:t xml:space="preserve">If data are not entered correctly into administrative data systems at the outset, then all of the findings produced with them will be inaccurate. </w:t>
                            </w:r>
                          </w:p>
                          <w:p w14:paraId="02352F34" w14:textId="5D5A60C3" w:rsidR="0082361D" w:rsidRDefault="0082361D" w:rsidP="00233B0F">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F420" id="Text Box 142" o:spid="_x0000_s1041" type="#_x0000_t202" style="position:absolute;margin-left:335.45pt;margin-top:38.55pt;width:188.15pt;height:169.75pt;z-index:251719680;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" fillcolor="white [3212]" stroked="f" strokeweight=".5pt">
                <v:shadow on="t" color="#ed7d31 [3205]" origin=".5" offset="-1.5pt,0"/>
                <v:textbox inset="18pt,10.8pt,0,10.8pt">
                  <w:txbxContent>
                    <w:p w14:paraId="205BF0E4" w14:textId="3E961802" w:rsidR="0082361D" w:rsidRDefault="0082361D" w:rsidP="00B10FA5">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Garbage In, Garbage Out</w:t>
                      </w:r>
                    </w:p>
                    <w:p w14:paraId="6F3F0DE0" w14:textId="77777777" w:rsidR="0082361D" w:rsidRPr="00233B0F" w:rsidRDefault="0082361D" w:rsidP="00233B0F">
                      <w:pPr>
                        <w:rPr>
                          <w:i/>
                          <w:color w:val="808080" w:themeColor="background1" w:themeShade="80"/>
                        </w:rPr>
                      </w:pPr>
                      <w:r w:rsidRPr="00233B0F">
                        <w:rPr>
                          <w:i/>
                          <w:color w:val="808080" w:themeColor="background1" w:themeShade="80"/>
                        </w:rPr>
                        <w:t xml:space="preserve">If data are not entered correctly into administrative data systems at the outset, then all of the findings produced with them will be inaccurate. </w:t>
                      </w:r>
                    </w:p>
                    <w:p w14:paraId="02352F34" w14:textId="5D5A60C3" w:rsidR="0082361D" w:rsidRDefault="0082361D" w:rsidP="00233B0F">
                      <w:pPr>
                        <w:rPr>
                          <w:color w:val="808080" w:themeColor="background1" w:themeShade="80"/>
                        </w:rPr>
                      </w:pPr>
                    </w:p>
                  </w:txbxContent>
                </v:textbox>
                <w10:wrap type="square" anchorx="margin" anchory="margin"/>
              </v:shape>
            </w:pict>
          </mc:Fallback>
        </mc:AlternateContent>
      </w:r>
      <w:r w:rsidR="00B10FA5" w:rsidRPr="00D849A0">
        <w:t xml:space="preserve">When it comes to assessing CTE performance, in most cases, you will </w:t>
      </w:r>
      <w:r w:rsidR="00B10FA5">
        <w:t xml:space="preserve">likely </w:t>
      </w:r>
      <w:r w:rsidR="00B10FA5" w:rsidRPr="00D849A0">
        <w:t>rely on data analysts</w:t>
      </w:r>
      <w:r w:rsidR="00B10FA5">
        <w:t xml:space="preserve"> </w:t>
      </w:r>
      <w:r w:rsidR="00B10FA5" w:rsidRPr="00D849A0">
        <w:t>—</w:t>
      </w:r>
      <w:r w:rsidR="00B10FA5">
        <w:t xml:space="preserve"> </w:t>
      </w:r>
      <w:r w:rsidR="00B10FA5" w:rsidRPr="00D849A0">
        <w:t>staff located in your unit or the broader agency</w:t>
      </w:r>
      <w:r w:rsidR="00B10FA5">
        <w:t xml:space="preserve"> </w:t>
      </w:r>
      <w:r w:rsidR="00B10FA5" w:rsidRPr="00D849A0">
        <w:t>—</w:t>
      </w:r>
      <w:r w:rsidR="00B10FA5">
        <w:t xml:space="preserve"> </w:t>
      </w:r>
      <w:r w:rsidR="00B10FA5" w:rsidRPr="00D849A0">
        <w:t>who have primary responsibility for collecting and analyzing data. Consequently, you will likely delegate much of the day-to-day operations of your state’s CTE data and accountability system.</w:t>
      </w:r>
    </w:p>
    <w:p w14:paraId="1FC82736" w14:textId="57CF7B56" w:rsidR="00233B0F" w:rsidRDefault="00233B0F" w:rsidP="00233B0F"/>
    <w:p w14:paraId="2D8440F4" w14:textId="03501CFE" w:rsidR="00B10FA5" w:rsidRDefault="00B10FA5" w:rsidP="00233B0F">
      <w:r w:rsidRPr="00D849A0">
        <w:t>Ultimately, the outcomes you report on CTE programming depend on the quality of the data used to produce them. That is why it is critical that you have a clear understanding of how your state</w:t>
      </w:r>
      <w:r w:rsidR="00233B0F">
        <w:t>’s</w:t>
      </w:r>
      <w:r w:rsidRPr="00D849A0">
        <w:t xml:space="preserve"> data and accountability system functions and a well-documented process for safeguarding data quality. The following section identifies key components of a well-designed </w:t>
      </w:r>
      <w:r>
        <w:t>data</w:t>
      </w:r>
      <w:r w:rsidRPr="00D849A0">
        <w:t xml:space="preserve"> system to help you understand what you need to know about your system structure, using state examples to illustrate concepts.</w:t>
      </w:r>
    </w:p>
    <w:p w14:paraId="02D78D81" w14:textId="77777777" w:rsidR="002437EE" w:rsidRDefault="002437EE" w:rsidP="00233B0F"/>
    <w:p w14:paraId="225C440A" w14:textId="1362BAA0" w:rsidR="002437EE" w:rsidRPr="002437EE" w:rsidRDefault="002437EE" w:rsidP="00233B0F">
      <w:r>
        <w:t xml:space="preserve">One helpful resource is Advance CTE’s </w:t>
      </w:r>
      <w:hyperlink r:id="rId39" w:history="1">
        <w:r w:rsidRPr="002437EE">
          <w:rPr>
            <w:rStyle w:val="Hyperlink"/>
          </w:rPr>
          <w:t>The State of Career Technical Education: Improving Data Quality and Effectiveness</w:t>
        </w:r>
      </w:hyperlink>
      <w:r>
        <w:t xml:space="preserve">. </w:t>
      </w:r>
      <w:r w:rsidRPr="002437EE">
        <w:t>This report draws on a national survey of State Directors to answer critical questions about the quality of state CTE data systems and how data are being used. The report finds that states are hesitant to use their data for high-stakes decision</w:t>
      </w:r>
      <w:r>
        <w:t>-</w:t>
      </w:r>
      <w:r w:rsidRPr="002437EE">
        <w:t>making; that CTE data systems are not sufficiently aligned across the secondary, postsecondary and workforce sectors; and that many states rely on self-reported measures of career readiness and do not often use rigorous validation processes.</w:t>
      </w:r>
    </w:p>
    <w:p w14:paraId="03EFC45F" w14:textId="77777777" w:rsidR="00040A1A" w:rsidRDefault="00040A1A" w:rsidP="00A26257">
      <w:pPr>
        <w:spacing w:line="276" w:lineRule="auto"/>
      </w:pPr>
    </w:p>
    <w:p w14:paraId="4C27ED6D" w14:textId="77777777" w:rsidR="00C14DBB" w:rsidRPr="00E64DA7" w:rsidRDefault="00C14DBB" w:rsidP="00C14DBB">
      <w:pPr>
        <w:pStyle w:val="Heading2"/>
      </w:pPr>
      <w:bookmarkStart w:id="30" w:name="_Toc10551693"/>
      <w:bookmarkStart w:id="31" w:name="_Toc11611126"/>
      <w:r>
        <w:t>Defining Data Elements</w:t>
      </w:r>
      <w:bookmarkEnd w:id="30"/>
      <w:bookmarkEnd w:id="31"/>
    </w:p>
    <w:p w14:paraId="06DC79E1" w14:textId="77777777" w:rsidR="00C14DBB" w:rsidRPr="00C14DBB" w:rsidRDefault="00C14DBB" w:rsidP="00C14DBB">
      <w:pPr>
        <w:spacing w:line="276" w:lineRule="auto"/>
      </w:pPr>
      <w:r w:rsidRPr="00C14DBB">
        <w:t>A data dictionary arrays the variables that make up your accountability system. Simply put, it defines the vocabulary and grammar of your state’s data. A well-constructed data dictionary includes descriptions of:</w:t>
      </w:r>
    </w:p>
    <w:p w14:paraId="533C6502" w14:textId="77777777" w:rsidR="00C14DBB" w:rsidRPr="00C14DBB" w:rsidRDefault="00C14DBB" w:rsidP="00C14DBB">
      <w:pPr>
        <w:numPr>
          <w:ilvl w:val="0"/>
          <w:numId w:val="28"/>
        </w:numPr>
        <w:spacing w:line="276" w:lineRule="auto"/>
      </w:pPr>
      <w:r w:rsidRPr="00C14DBB">
        <w:rPr>
          <w:i/>
        </w:rPr>
        <w:t xml:space="preserve">Element name </w:t>
      </w:r>
      <w:r w:rsidRPr="00C14DBB">
        <w:t xml:space="preserve">— a short (typically one- to three-word) description of the variable; </w:t>
      </w:r>
    </w:p>
    <w:p w14:paraId="4EFBE760" w14:textId="77777777" w:rsidR="00C14DBB" w:rsidRPr="00C14DBB" w:rsidRDefault="00C14DBB" w:rsidP="00C14DBB">
      <w:pPr>
        <w:numPr>
          <w:ilvl w:val="0"/>
          <w:numId w:val="28"/>
        </w:numPr>
        <w:spacing w:line="276" w:lineRule="auto"/>
      </w:pPr>
      <w:r w:rsidRPr="00C14DBB">
        <w:rPr>
          <w:i/>
        </w:rPr>
        <w:t xml:space="preserve">Element definition — </w:t>
      </w:r>
      <w:r w:rsidRPr="00C14DBB">
        <w:t>a brief (typically one- to two-sentence) explanation of the element and its purpose;</w:t>
      </w:r>
    </w:p>
    <w:p w14:paraId="30E82C10" w14:textId="77777777" w:rsidR="00C14DBB" w:rsidRPr="00C14DBB" w:rsidRDefault="00C14DBB" w:rsidP="00C14DBB">
      <w:pPr>
        <w:numPr>
          <w:ilvl w:val="0"/>
          <w:numId w:val="28"/>
        </w:numPr>
        <w:spacing w:line="276" w:lineRule="auto"/>
      </w:pPr>
      <w:r w:rsidRPr="00C14DBB">
        <w:rPr>
          <w:i/>
        </w:rPr>
        <w:t xml:space="preserve">Variable codes </w:t>
      </w:r>
      <w:r w:rsidRPr="00C14DBB">
        <w:t xml:space="preserve">— a list of the possible values a variable may take; </w:t>
      </w:r>
    </w:p>
    <w:p w14:paraId="55EF21A7" w14:textId="77777777" w:rsidR="00C14DBB" w:rsidRPr="00C14DBB" w:rsidRDefault="00C14DBB" w:rsidP="00C14DBB">
      <w:pPr>
        <w:numPr>
          <w:ilvl w:val="0"/>
          <w:numId w:val="28"/>
        </w:numPr>
        <w:spacing w:line="276" w:lineRule="auto"/>
      </w:pPr>
      <w:r w:rsidRPr="00C14DBB">
        <w:rPr>
          <w:i/>
        </w:rPr>
        <w:t xml:space="preserve">Variable type — </w:t>
      </w:r>
      <w:r w:rsidRPr="00C14DBB">
        <w:t>identification of format (numeric or alphanumeric);</w:t>
      </w:r>
    </w:p>
    <w:p w14:paraId="51EAD437" w14:textId="77777777" w:rsidR="00C14DBB" w:rsidRPr="00C14DBB" w:rsidRDefault="00C14DBB" w:rsidP="00C14DBB">
      <w:pPr>
        <w:numPr>
          <w:ilvl w:val="0"/>
          <w:numId w:val="28"/>
        </w:numPr>
        <w:spacing w:line="276" w:lineRule="auto"/>
      </w:pPr>
      <w:r w:rsidRPr="00C14DBB">
        <w:rPr>
          <w:i/>
        </w:rPr>
        <w:t xml:space="preserve">Variable length — </w:t>
      </w:r>
      <w:r w:rsidRPr="00C14DBB">
        <w:t>indication of the number of characters included in the field;</w:t>
      </w:r>
    </w:p>
    <w:p w14:paraId="38DC25F0" w14:textId="77777777" w:rsidR="00C14DBB" w:rsidRPr="00C14DBB" w:rsidRDefault="00C14DBB" w:rsidP="00C14DBB">
      <w:pPr>
        <w:numPr>
          <w:ilvl w:val="0"/>
          <w:numId w:val="28"/>
        </w:numPr>
        <w:spacing w:line="276" w:lineRule="auto"/>
      </w:pPr>
      <w:r w:rsidRPr="00C14DBB">
        <w:rPr>
          <w:i/>
        </w:rPr>
        <w:t xml:space="preserve">Source — </w:t>
      </w:r>
      <w:r w:rsidRPr="00C14DBB">
        <w:t>where the variable may be accessed;</w:t>
      </w:r>
    </w:p>
    <w:p w14:paraId="70A82780" w14:textId="77777777" w:rsidR="00C14DBB" w:rsidRPr="00C14DBB" w:rsidRDefault="00C14DBB" w:rsidP="00C14DBB">
      <w:pPr>
        <w:numPr>
          <w:ilvl w:val="0"/>
          <w:numId w:val="28"/>
        </w:numPr>
        <w:spacing w:line="276" w:lineRule="auto"/>
      </w:pPr>
      <w:r w:rsidRPr="00C14DBB">
        <w:rPr>
          <w:i/>
        </w:rPr>
        <w:t xml:space="preserve">History — </w:t>
      </w:r>
      <w:r w:rsidRPr="00C14DBB">
        <w:t>information on when the variable was adopted or decommissioned; and</w:t>
      </w:r>
    </w:p>
    <w:p w14:paraId="7E0045FE" w14:textId="77777777" w:rsidR="00C14DBB" w:rsidRDefault="00C14DBB" w:rsidP="00C14DBB">
      <w:pPr>
        <w:numPr>
          <w:ilvl w:val="0"/>
          <w:numId w:val="28"/>
        </w:numPr>
        <w:spacing w:line="276" w:lineRule="auto"/>
      </w:pPr>
      <w:r w:rsidRPr="00C14DBB">
        <w:rPr>
          <w:i/>
        </w:rPr>
        <w:t xml:space="preserve">Notes — </w:t>
      </w:r>
      <w:r w:rsidRPr="00C14DBB">
        <w:t>special instructions or background information.</w:t>
      </w:r>
    </w:p>
    <w:p w14:paraId="32B0F841" w14:textId="77777777" w:rsidR="00C14DBB" w:rsidRPr="00C14DBB" w:rsidRDefault="00C14DBB" w:rsidP="00C14DBB">
      <w:pPr>
        <w:spacing w:line="276" w:lineRule="auto"/>
        <w:ind w:left="720"/>
      </w:pPr>
    </w:p>
    <w:p w14:paraId="6B8A2213" w14:textId="77777777" w:rsidR="00C14DBB" w:rsidRDefault="00C14DBB" w:rsidP="00C14DBB">
      <w:pPr>
        <w:spacing w:line="276" w:lineRule="auto"/>
      </w:pPr>
      <w:r w:rsidRPr="00C14DBB">
        <w:t xml:space="preserve">With the advent of SLDSs, many states have integrated their CTE data elements into their comprehensive education database, though some continue to maintain separate dictionaries. Irrespective of how your data are coded, it is imperative that you and your staff understand how each of the CTE data elements is defined to </w:t>
      </w:r>
      <w:r w:rsidRPr="00C14DBB">
        <w:lastRenderedPageBreak/>
        <w:t xml:space="preserve">ensure that it is structured to provide the information you need to comply with federal, state or other reporting. </w:t>
      </w:r>
    </w:p>
    <w:p w14:paraId="4A30A2CA" w14:textId="77777777" w:rsidR="00C14DBB" w:rsidRPr="00C14DBB" w:rsidRDefault="00C14DBB" w:rsidP="00C14DBB">
      <w:pPr>
        <w:spacing w:line="276" w:lineRule="auto"/>
      </w:pPr>
    </w:p>
    <w:p w14:paraId="2D4A1609" w14:textId="77777777" w:rsidR="00C14DBB" w:rsidRDefault="00C14DBB" w:rsidP="00C14DBB">
      <w:pPr>
        <w:spacing w:line="276" w:lineRule="auto"/>
      </w:pPr>
      <w:r w:rsidRPr="00C14DBB">
        <w:t xml:space="preserve">Additionally, you should try as much as possible to adopt common definitions when secondary, postsecondary or workforce indicators are related — for example, “attainment of a recognized postsecondary credential,” which is a common measure for Perkins and the Workforce Innovation and Opportunity Act (WIOA) and one that many states are measuring to some degree through ESSA. Common definitions will allow you to compare similar measures across sectors, align planning and goal-setting and monitor statewide progress.  </w:t>
      </w:r>
    </w:p>
    <w:p w14:paraId="36BD15CA" w14:textId="77777777" w:rsidR="00C14DBB" w:rsidRPr="00C14DBB" w:rsidRDefault="00C14DBB" w:rsidP="00C14DBB">
      <w:pPr>
        <w:spacing w:line="276" w:lineRule="auto"/>
      </w:pPr>
    </w:p>
    <w:p w14:paraId="0E3C16BD" w14:textId="77777777" w:rsidR="00C14DBB" w:rsidRDefault="00C14DBB" w:rsidP="00C14DBB">
      <w:pPr>
        <w:spacing w:line="276" w:lineRule="auto"/>
        <w:rPr>
          <w:i/>
        </w:rPr>
      </w:pPr>
      <w:r w:rsidRPr="00C14DBB">
        <w:t>It is equally critical that local staff charged with entering data into their administrative record systems (used to populate the SLDS) or responsible for pulling CTE data from their systems to complete CTE reporting templates have a complete understanding of your state dictionary as it relates to CTE</w:t>
      </w:r>
      <w:r w:rsidRPr="00C14DBB">
        <w:rPr>
          <w:i/>
        </w:rPr>
        <w:t>.</w:t>
      </w:r>
    </w:p>
    <w:p w14:paraId="1C3F342D" w14:textId="77777777" w:rsidR="00C14DBB" w:rsidRDefault="00C14DBB" w:rsidP="00C14DBB">
      <w:pPr>
        <w:spacing w:line="276" w:lineRule="auto"/>
        <w:rPr>
          <w:i/>
        </w:rPr>
      </w:pPr>
    </w:p>
    <w:p w14:paraId="55429657" w14:textId="75B4C573" w:rsidR="00C14DBB" w:rsidRDefault="00C14DBB" w:rsidP="00C14DBB">
      <w:pPr>
        <w:spacing w:line="276" w:lineRule="auto"/>
      </w:pPr>
      <w:r w:rsidRPr="00C14DBB">
        <w:t>Do not automatically assume that local program staff understand the intricacies of CTE data. While many variables are similar across education systems (e.g., gender, race/ethnicity), CTE is a distinct program with unique jargon and concepts used to describe programs. The odds for mistakes happening are greater for CTE than for other educational programs. For this reason, pay close attention to the terminology and explanations used to define your CTE elements.</w:t>
      </w:r>
    </w:p>
    <w:p w14:paraId="768E6DBB" w14:textId="2FF12F84" w:rsidR="00C14DBB" w:rsidRPr="00C14DBB" w:rsidRDefault="00C14DBB" w:rsidP="00C14DBB">
      <w:pPr>
        <w:spacing w:line="276" w:lineRule="auto"/>
      </w:pPr>
      <w:r w:rsidRPr="00C14DBB">
        <w:rPr>
          <w:noProof/>
        </w:rPr>
        <mc:AlternateContent>
          <mc:Choice Requires="wps">
            <w:drawing>
              <wp:anchor distT="0" distB="0" distL="114300" distR="114300" simplePos="0" relativeHeight="251721728" behindDoc="0" locked="0" layoutInCell="1" allowOverlap="1" wp14:anchorId="4DADF472" wp14:editId="0C77C470">
                <wp:simplePos x="0" y="0"/>
                <wp:positionH relativeFrom="column">
                  <wp:posOffset>2540</wp:posOffset>
                </wp:positionH>
                <wp:positionV relativeFrom="paragraph">
                  <wp:posOffset>189230</wp:posOffset>
                </wp:positionV>
                <wp:extent cx="5981700" cy="2811145"/>
                <wp:effectExtent l="0" t="0" r="0" b="8255"/>
                <wp:wrapThrough wrapText="bothSides">
                  <wp:wrapPolygon edited="0">
                    <wp:start x="0" y="0"/>
                    <wp:lineTo x="0" y="21517"/>
                    <wp:lineTo x="21531" y="21517"/>
                    <wp:lineTo x="21531" y="0"/>
                    <wp:lineTo x="0" y="0"/>
                  </wp:wrapPolygon>
                </wp:wrapThrough>
                <wp:docPr id="143" name="Rectangle 143"/>
                <wp:cNvGraphicFramePr/>
                <a:graphic xmlns:a="http://schemas.openxmlformats.org/drawingml/2006/main">
                  <a:graphicData uri="http://schemas.microsoft.com/office/word/2010/wordprocessingShape">
                    <wps:wsp>
                      <wps:cNvSpPr/>
                      <wps:spPr>
                        <a:xfrm>
                          <a:off x="0" y="0"/>
                          <a:ext cx="5981700" cy="281114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B896F" id="Rectangle 143" o:spid="_x0000_s1026" style="position:absolute;margin-left:.2pt;margin-top:14.9pt;width:471pt;height:22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" fillcolor="#40a7c4" stroked="f" strokeweight=".5pt">
                <v:fill opacity="6682f"/>
                <w10:wrap type="through"/>
              </v:rect>
            </w:pict>
          </mc:Fallback>
        </mc:AlternateContent>
      </w:r>
      <w:r w:rsidRPr="00C14DBB">
        <w:rPr>
          <w:noProof/>
        </w:rPr>
        <w:drawing>
          <wp:anchor distT="0" distB="0" distL="114300" distR="114300" simplePos="0" relativeHeight="251723776" behindDoc="0" locked="0" layoutInCell="1" allowOverlap="1" wp14:anchorId="4AD74932" wp14:editId="1338FEB5">
            <wp:simplePos x="0" y="0"/>
            <wp:positionH relativeFrom="column">
              <wp:posOffset>378460</wp:posOffset>
            </wp:positionH>
            <wp:positionV relativeFrom="paragraph">
              <wp:posOffset>382905</wp:posOffset>
            </wp:positionV>
            <wp:extent cx="323215" cy="271145"/>
            <wp:effectExtent l="0" t="0" r="635" b="0"/>
            <wp:wrapThrough wrapText="bothSides">
              <wp:wrapPolygon edited="0">
                <wp:start x="0" y="0"/>
                <wp:lineTo x="0" y="19728"/>
                <wp:lineTo x="2546" y="19728"/>
                <wp:lineTo x="20369" y="16693"/>
                <wp:lineTo x="20369" y="3035"/>
                <wp:lineTo x="3819" y="0"/>
                <wp:lineTo x="0" y="0"/>
              </wp:wrapPolygon>
            </wp:wrapThrough>
            <wp:docPr id="145"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1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72BF" w14:textId="52B8B65D" w:rsidR="00C14DBB" w:rsidRPr="00C14DBB" w:rsidRDefault="00C14DBB" w:rsidP="00C14DBB">
      <w:pPr>
        <w:spacing w:line="276" w:lineRule="auto"/>
      </w:pPr>
      <w:r w:rsidRPr="00C14DBB">
        <w:rPr>
          <w:noProof/>
        </w:rPr>
        <mc:AlternateContent>
          <mc:Choice Requires="wps">
            <w:drawing>
              <wp:anchor distT="0" distB="0" distL="114300" distR="114300" simplePos="0" relativeHeight="251722752" behindDoc="0" locked="0" layoutInCell="1" allowOverlap="1" wp14:anchorId="601CF445" wp14:editId="2687D542">
                <wp:simplePos x="0" y="0"/>
                <wp:positionH relativeFrom="column">
                  <wp:posOffset>125095</wp:posOffset>
                </wp:positionH>
                <wp:positionV relativeFrom="paragraph">
                  <wp:posOffset>146685</wp:posOffset>
                </wp:positionV>
                <wp:extent cx="5556250" cy="2579370"/>
                <wp:effectExtent l="0" t="0" r="0" b="0"/>
                <wp:wrapSquare wrapText="bothSides"/>
                <wp:docPr id="144" name="Text Box 144"/>
                <wp:cNvGraphicFramePr/>
                <a:graphic xmlns:a="http://schemas.openxmlformats.org/drawingml/2006/main">
                  <a:graphicData uri="http://schemas.microsoft.com/office/word/2010/wordprocessingShape">
                    <wps:wsp>
                      <wps:cNvSpPr txBox="1"/>
                      <wps:spPr>
                        <a:xfrm>
                          <a:off x="0" y="0"/>
                          <a:ext cx="5556250" cy="25793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148EE0" w14:textId="77777777" w:rsidR="0082361D" w:rsidRPr="009724C3" w:rsidRDefault="0082361D" w:rsidP="00C14DBB">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14:paraId="1D2BF45E" w14:textId="77777777" w:rsidR="0082361D" w:rsidRDefault="0082361D" w:rsidP="00C14DBB">
                            <w:pPr>
                              <w:ind w:left="270"/>
                              <w:rPr>
                                <w:rFonts w:cs="Times New Roman"/>
                                <w:bCs/>
                                <w:color w:val="24408E"/>
                                <w:spacing w:val="-2"/>
                                <w:sz w:val="18"/>
                                <w:szCs w:val="15"/>
                              </w:rPr>
                            </w:pPr>
                            <w:r w:rsidRPr="00C14DBB">
                              <w:rPr>
                                <w:rFonts w:cs="Times New Roman"/>
                                <w:b/>
                                <w:bCs/>
                                <w:color w:val="24408E"/>
                                <w:spacing w:val="-2"/>
                                <w:sz w:val="18"/>
                                <w:szCs w:val="15"/>
                              </w:rPr>
                              <w:t>Florida</w:t>
                            </w:r>
                            <w:r w:rsidRPr="00C14DBB">
                              <w:rPr>
                                <w:rFonts w:cs="Times New Roman"/>
                                <w:bCs/>
                                <w:color w:val="24408E"/>
                                <w:spacing w:val="-2"/>
                                <w:sz w:val="18"/>
                                <w:szCs w:val="15"/>
                              </w:rPr>
                              <w:t xml:space="preserve"> maintains an online </w:t>
                            </w:r>
                            <w:hyperlink r:id="rId40" w:history="1">
                              <w:r w:rsidRPr="00C14DBB">
                                <w:rPr>
                                  <w:rStyle w:val="Hyperlink"/>
                                  <w:rFonts w:cs="Times New Roman"/>
                                  <w:bCs/>
                                  <w:spacing w:val="-2"/>
                                  <w:sz w:val="18"/>
                                  <w:szCs w:val="15"/>
                                </w:rPr>
                                <w:t>District Career &amp; Adult Education Data Information System</w:t>
                              </w:r>
                            </w:hyperlink>
                            <w:r w:rsidRPr="00C14DBB">
                              <w:rPr>
                                <w:rFonts w:cs="Times New Roman"/>
                                <w:bCs/>
                                <w:color w:val="24408E"/>
                                <w:spacing w:val="-2"/>
                                <w:sz w:val="18"/>
                                <w:szCs w:val="15"/>
                              </w:rPr>
                              <w:t xml:space="preserve"> that provides for the collection of CTE data from the state’s 67 school districts and for data quality checking and feedback. A set of database handbooks offers guidance on the reporting of CTE student data, with information including CTE data elements; associated notes; and descriptions of reporting formats, edits, timelines and supporting appendices. </w:t>
                            </w:r>
                          </w:p>
                          <w:p w14:paraId="55F7724D" w14:textId="77777777" w:rsidR="0082361D" w:rsidRDefault="0082361D" w:rsidP="00C14DBB">
                            <w:pPr>
                              <w:ind w:left="270"/>
                              <w:rPr>
                                <w:rFonts w:cs="Times New Roman"/>
                                <w:bCs/>
                                <w:color w:val="24408E"/>
                                <w:spacing w:val="-2"/>
                                <w:sz w:val="18"/>
                                <w:szCs w:val="15"/>
                              </w:rPr>
                            </w:pPr>
                          </w:p>
                          <w:p w14:paraId="0AE112F6" w14:textId="77777777" w:rsidR="0082361D" w:rsidRDefault="0082361D" w:rsidP="00C14DBB">
                            <w:pPr>
                              <w:ind w:left="270"/>
                              <w:rPr>
                                <w:rFonts w:cs="Times New Roman"/>
                                <w:bCs/>
                                <w:color w:val="24408E"/>
                                <w:spacing w:val="-2"/>
                                <w:sz w:val="18"/>
                                <w:szCs w:val="15"/>
                              </w:rPr>
                            </w:pPr>
                            <w:r w:rsidRPr="00C14DBB">
                              <w:rPr>
                                <w:rFonts w:cs="Times New Roman"/>
                                <w:b/>
                                <w:bCs/>
                                <w:color w:val="24408E"/>
                                <w:spacing w:val="-2"/>
                                <w:sz w:val="18"/>
                                <w:szCs w:val="15"/>
                              </w:rPr>
                              <w:t>Nebraska</w:t>
                            </w:r>
                            <w:r w:rsidRPr="00C14DBB">
                              <w:rPr>
                                <w:rFonts w:cs="Times New Roman"/>
                                <w:bCs/>
                                <w:color w:val="24408E"/>
                                <w:spacing w:val="-2"/>
                                <w:sz w:val="18"/>
                                <w:szCs w:val="15"/>
                              </w:rPr>
                              <w:t xml:space="preserve"> provides a detailed </w:t>
                            </w:r>
                            <w:hyperlink r:id="rId41" w:history="1">
                              <w:r w:rsidRPr="00C14DBB">
                                <w:rPr>
                                  <w:rStyle w:val="Hyperlink"/>
                                  <w:rFonts w:cs="Times New Roman"/>
                                  <w:bCs/>
                                  <w:spacing w:val="-2"/>
                                  <w:sz w:val="18"/>
                                  <w:szCs w:val="15"/>
                                </w:rPr>
                                <w:t>postsecondary data dictionary</w:t>
                              </w:r>
                            </w:hyperlink>
                            <w:r w:rsidRPr="00C14DBB">
                              <w:rPr>
                                <w:rFonts w:cs="Times New Roman"/>
                                <w:bCs/>
                                <w:color w:val="24408E"/>
                                <w:spacing w:val="-2"/>
                                <w:sz w:val="18"/>
                                <w:szCs w:val="15"/>
                              </w:rPr>
                              <w:t xml:space="preserve"> to support its Nebraska Student Staff Record System. </w:t>
                            </w:r>
                          </w:p>
                          <w:p w14:paraId="7BDD1323" w14:textId="77777777" w:rsidR="0082361D" w:rsidRDefault="0082361D" w:rsidP="00C14DBB">
                            <w:pPr>
                              <w:ind w:left="270"/>
                              <w:rPr>
                                <w:rFonts w:cs="Times New Roman"/>
                                <w:bCs/>
                                <w:color w:val="24408E"/>
                                <w:spacing w:val="-2"/>
                                <w:sz w:val="18"/>
                                <w:szCs w:val="15"/>
                                <w:u w:val="single"/>
                              </w:rPr>
                            </w:pPr>
                          </w:p>
                          <w:p w14:paraId="01196B93" w14:textId="77777777" w:rsidR="0082361D" w:rsidRPr="00C14DBB" w:rsidRDefault="0082361D" w:rsidP="00C14DBB">
                            <w:pPr>
                              <w:ind w:left="270"/>
                              <w:rPr>
                                <w:rFonts w:cs="Times New Roman"/>
                                <w:bCs/>
                                <w:color w:val="24408E"/>
                                <w:spacing w:val="-2"/>
                                <w:sz w:val="18"/>
                                <w:szCs w:val="15"/>
                                <w:u w:val="single"/>
                              </w:rPr>
                            </w:pPr>
                            <w:r w:rsidRPr="00C14DBB">
                              <w:rPr>
                                <w:rFonts w:cs="Times New Roman"/>
                                <w:bCs/>
                                <w:color w:val="24408E"/>
                                <w:spacing w:val="-2"/>
                                <w:sz w:val="18"/>
                                <w:szCs w:val="15"/>
                              </w:rPr>
                              <w:t xml:space="preserve">The </w:t>
                            </w:r>
                            <w:r w:rsidRPr="00C14DBB">
                              <w:rPr>
                                <w:rFonts w:cs="Times New Roman"/>
                                <w:b/>
                                <w:bCs/>
                                <w:color w:val="24408E"/>
                                <w:spacing w:val="-2"/>
                                <w:sz w:val="18"/>
                                <w:szCs w:val="15"/>
                              </w:rPr>
                              <w:t>New Jersey</w:t>
                            </w:r>
                            <w:r w:rsidRPr="00C14DBB">
                              <w:rPr>
                                <w:rFonts w:cs="Times New Roman"/>
                                <w:bCs/>
                                <w:color w:val="24408E"/>
                                <w:spacing w:val="-2"/>
                                <w:sz w:val="18"/>
                                <w:szCs w:val="15"/>
                              </w:rPr>
                              <w:t xml:space="preserve"> Department of Education’s Office of Career Readiness is responsible for collecting CTE data from all public secondary school districts, county vocational school districts, and community colleges in the state. To help guide data collection, the state has created a set of downloadable </w:t>
                            </w:r>
                            <w:hyperlink r:id="rId42" w:history="1">
                              <w:r w:rsidRPr="00C14DBB">
                                <w:rPr>
                                  <w:rStyle w:val="Hyperlink"/>
                                  <w:rFonts w:cs="Times New Roman"/>
                                  <w:bCs/>
                                  <w:spacing w:val="-2"/>
                                  <w:sz w:val="18"/>
                                  <w:szCs w:val="15"/>
                                </w:rPr>
                                <w:t>data dictionaries</w:t>
                              </w:r>
                            </w:hyperlink>
                            <w:r w:rsidRPr="00C14DBB">
                              <w:rPr>
                                <w:rFonts w:cs="Times New Roman"/>
                                <w:bCs/>
                                <w:color w:val="24408E"/>
                                <w:spacing w:val="-2"/>
                                <w:sz w:val="18"/>
                                <w:szCs w:val="15"/>
                              </w:rPr>
                              <w:t xml:space="preserve"> that secondary and postsecondary CTE providers can consult when submitting data. The written documentation helps to improve the consistency of data across sites because all providers follow the same instructions when uploading CTE data.</w:t>
                            </w:r>
                          </w:p>
                          <w:p w14:paraId="10E8E5DE" w14:textId="77777777" w:rsidR="0082361D" w:rsidRPr="00C14DBB" w:rsidRDefault="0082361D" w:rsidP="00C14DBB">
                            <w:pPr>
                              <w:ind w:left="270"/>
                              <w:rPr>
                                <w:rFonts w:cs="Times New Roman"/>
                                <w:bCs/>
                                <w:color w:val="24408E"/>
                                <w:spacing w:val="-2"/>
                                <w:sz w:val="18"/>
                                <w:szCs w:val="15"/>
                              </w:rPr>
                            </w:pPr>
                          </w:p>
                          <w:p w14:paraId="28F553D3" w14:textId="77777777" w:rsidR="0082361D" w:rsidRPr="009724C3" w:rsidRDefault="0082361D" w:rsidP="00C14DBB">
                            <w:pPr>
                              <w:rPr>
                                <w:rFonts w:eastAsia="Times New Roman" w:cs="Times New Roman"/>
                                <w:sz w:val="20"/>
                                <w:szCs w:val="20"/>
                              </w:rPr>
                            </w:pPr>
                          </w:p>
                          <w:p w14:paraId="669D8710" w14:textId="77777777" w:rsidR="0082361D" w:rsidRPr="00273AE5" w:rsidRDefault="0082361D" w:rsidP="00C14DBB">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CF445" id="Text Box 144" o:spid="_x0000_s1042" type="#_x0000_t202" style="position:absolute;margin-left:9.85pt;margin-top:11.55pt;width:437.5pt;height:203.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" filled="f" stroked="f">
                <v:textbox>
                  <w:txbxContent>
                    <w:p w14:paraId="51148EE0" w14:textId="77777777" w:rsidR="0082361D" w:rsidRPr="009724C3" w:rsidRDefault="0082361D" w:rsidP="00C14DBB">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14:paraId="1D2BF45E" w14:textId="77777777" w:rsidR="0082361D" w:rsidRDefault="0082361D" w:rsidP="00C14DBB">
                      <w:pPr>
                        <w:ind w:left="270"/>
                        <w:rPr>
                          <w:rFonts w:cs="Times New Roman"/>
                          <w:bCs/>
                          <w:color w:val="24408E"/>
                          <w:spacing w:val="-2"/>
                          <w:sz w:val="18"/>
                          <w:szCs w:val="15"/>
                        </w:rPr>
                      </w:pPr>
                      <w:r w:rsidRPr="00C14DBB">
                        <w:rPr>
                          <w:rFonts w:cs="Times New Roman"/>
                          <w:b/>
                          <w:bCs/>
                          <w:color w:val="24408E"/>
                          <w:spacing w:val="-2"/>
                          <w:sz w:val="18"/>
                          <w:szCs w:val="15"/>
                        </w:rPr>
                        <w:t>Florida</w:t>
                      </w:r>
                      <w:r w:rsidRPr="00C14DBB">
                        <w:rPr>
                          <w:rFonts w:cs="Times New Roman"/>
                          <w:bCs/>
                          <w:color w:val="24408E"/>
                          <w:spacing w:val="-2"/>
                          <w:sz w:val="18"/>
                          <w:szCs w:val="15"/>
                        </w:rPr>
                        <w:t xml:space="preserve"> maintains an online </w:t>
                      </w:r>
                      <w:hyperlink r:id="rId43" w:history="1">
                        <w:r w:rsidRPr="00C14DBB">
                          <w:rPr>
                            <w:rStyle w:val="Hyperlink"/>
                            <w:rFonts w:cs="Times New Roman"/>
                            <w:bCs/>
                            <w:spacing w:val="-2"/>
                            <w:sz w:val="18"/>
                            <w:szCs w:val="15"/>
                          </w:rPr>
                          <w:t>District Career &amp; Adult Education Data Information System</w:t>
                        </w:r>
                      </w:hyperlink>
                      <w:r w:rsidRPr="00C14DBB">
                        <w:rPr>
                          <w:rFonts w:cs="Times New Roman"/>
                          <w:bCs/>
                          <w:color w:val="24408E"/>
                          <w:spacing w:val="-2"/>
                          <w:sz w:val="18"/>
                          <w:szCs w:val="15"/>
                        </w:rPr>
                        <w:t xml:space="preserve"> that provides for the collection of CTE data from the state’s 67 school districts and for data quality checking and feedback. A set of database handbooks offers guidance on the reporting of CTE student data, with information including CTE data elements; associated notes; and descriptions of reporting formats, edits, timelines and supporting appendices. </w:t>
                      </w:r>
                    </w:p>
                    <w:p w14:paraId="55F7724D" w14:textId="77777777" w:rsidR="0082361D" w:rsidRDefault="0082361D" w:rsidP="00C14DBB">
                      <w:pPr>
                        <w:ind w:left="270"/>
                        <w:rPr>
                          <w:rFonts w:cs="Times New Roman"/>
                          <w:bCs/>
                          <w:color w:val="24408E"/>
                          <w:spacing w:val="-2"/>
                          <w:sz w:val="18"/>
                          <w:szCs w:val="15"/>
                        </w:rPr>
                      </w:pPr>
                    </w:p>
                    <w:p w14:paraId="0AE112F6" w14:textId="77777777" w:rsidR="0082361D" w:rsidRDefault="0082361D" w:rsidP="00C14DBB">
                      <w:pPr>
                        <w:ind w:left="270"/>
                        <w:rPr>
                          <w:rFonts w:cs="Times New Roman"/>
                          <w:bCs/>
                          <w:color w:val="24408E"/>
                          <w:spacing w:val="-2"/>
                          <w:sz w:val="18"/>
                          <w:szCs w:val="15"/>
                        </w:rPr>
                      </w:pPr>
                      <w:r w:rsidRPr="00C14DBB">
                        <w:rPr>
                          <w:rFonts w:cs="Times New Roman"/>
                          <w:b/>
                          <w:bCs/>
                          <w:color w:val="24408E"/>
                          <w:spacing w:val="-2"/>
                          <w:sz w:val="18"/>
                          <w:szCs w:val="15"/>
                        </w:rPr>
                        <w:t>Nebraska</w:t>
                      </w:r>
                      <w:r w:rsidRPr="00C14DBB">
                        <w:rPr>
                          <w:rFonts w:cs="Times New Roman"/>
                          <w:bCs/>
                          <w:color w:val="24408E"/>
                          <w:spacing w:val="-2"/>
                          <w:sz w:val="18"/>
                          <w:szCs w:val="15"/>
                        </w:rPr>
                        <w:t xml:space="preserve"> provides a detailed </w:t>
                      </w:r>
                      <w:hyperlink r:id="rId44" w:history="1">
                        <w:r w:rsidRPr="00C14DBB">
                          <w:rPr>
                            <w:rStyle w:val="Hyperlink"/>
                            <w:rFonts w:cs="Times New Roman"/>
                            <w:bCs/>
                            <w:spacing w:val="-2"/>
                            <w:sz w:val="18"/>
                            <w:szCs w:val="15"/>
                          </w:rPr>
                          <w:t>postsecondary data dictionary</w:t>
                        </w:r>
                      </w:hyperlink>
                      <w:r w:rsidRPr="00C14DBB">
                        <w:rPr>
                          <w:rFonts w:cs="Times New Roman"/>
                          <w:bCs/>
                          <w:color w:val="24408E"/>
                          <w:spacing w:val="-2"/>
                          <w:sz w:val="18"/>
                          <w:szCs w:val="15"/>
                        </w:rPr>
                        <w:t xml:space="preserve"> to support its Nebraska Student Staff Record System. </w:t>
                      </w:r>
                    </w:p>
                    <w:p w14:paraId="7BDD1323" w14:textId="77777777" w:rsidR="0082361D" w:rsidRDefault="0082361D" w:rsidP="00C14DBB">
                      <w:pPr>
                        <w:ind w:left="270"/>
                        <w:rPr>
                          <w:rFonts w:cs="Times New Roman"/>
                          <w:bCs/>
                          <w:color w:val="24408E"/>
                          <w:spacing w:val="-2"/>
                          <w:sz w:val="18"/>
                          <w:szCs w:val="15"/>
                          <w:u w:val="single"/>
                        </w:rPr>
                      </w:pPr>
                    </w:p>
                    <w:p w14:paraId="01196B93" w14:textId="77777777" w:rsidR="0082361D" w:rsidRPr="00C14DBB" w:rsidRDefault="0082361D" w:rsidP="00C14DBB">
                      <w:pPr>
                        <w:ind w:left="270"/>
                        <w:rPr>
                          <w:rFonts w:cs="Times New Roman"/>
                          <w:bCs/>
                          <w:color w:val="24408E"/>
                          <w:spacing w:val="-2"/>
                          <w:sz w:val="18"/>
                          <w:szCs w:val="15"/>
                          <w:u w:val="single"/>
                        </w:rPr>
                      </w:pPr>
                      <w:r w:rsidRPr="00C14DBB">
                        <w:rPr>
                          <w:rFonts w:cs="Times New Roman"/>
                          <w:bCs/>
                          <w:color w:val="24408E"/>
                          <w:spacing w:val="-2"/>
                          <w:sz w:val="18"/>
                          <w:szCs w:val="15"/>
                        </w:rPr>
                        <w:t xml:space="preserve">The </w:t>
                      </w:r>
                      <w:r w:rsidRPr="00C14DBB">
                        <w:rPr>
                          <w:rFonts w:cs="Times New Roman"/>
                          <w:b/>
                          <w:bCs/>
                          <w:color w:val="24408E"/>
                          <w:spacing w:val="-2"/>
                          <w:sz w:val="18"/>
                          <w:szCs w:val="15"/>
                        </w:rPr>
                        <w:t>New Jersey</w:t>
                      </w:r>
                      <w:r w:rsidRPr="00C14DBB">
                        <w:rPr>
                          <w:rFonts w:cs="Times New Roman"/>
                          <w:bCs/>
                          <w:color w:val="24408E"/>
                          <w:spacing w:val="-2"/>
                          <w:sz w:val="18"/>
                          <w:szCs w:val="15"/>
                        </w:rPr>
                        <w:t xml:space="preserve"> Department of Education’s Office of Career Readiness is responsible for collecting CTE data from all public secondary school districts, county vocational school districts, and community colleges in the state. To help guide data collection, the state has created a set of downloadable </w:t>
                      </w:r>
                      <w:hyperlink r:id="rId45" w:history="1">
                        <w:r w:rsidRPr="00C14DBB">
                          <w:rPr>
                            <w:rStyle w:val="Hyperlink"/>
                            <w:rFonts w:cs="Times New Roman"/>
                            <w:bCs/>
                            <w:spacing w:val="-2"/>
                            <w:sz w:val="18"/>
                            <w:szCs w:val="15"/>
                          </w:rPr>
                          <w:t>data dictionaries</w:t>
                        </w:r>
                      </w:hyperlink>
                      <w:r w:rsidRPr="00C14DBB">
                        <w:rPr>
                          <w:rFonts w:cs="Times New Roman"/>
                          <w:bCs/>
                          <w:color w:val="24408E"/>
                          <w:spacing w:val="-2"/>
                          <w:sz w:val="18"/>
                          <w:szCs w:val="15"/>
                        </w:rPr>
                        <w:t xml:space="preserve"> that secondary and postsecondary CTE providers can consult when submitting data. The written documentation helps to improve the consistency of data across sites because all providers follow the same instructions when uploading CTE data.</w:t>
                      </w:r>
                    </w:p>
                    <w:p w14:paraId="10E8E5DE" w14:textId="77777777" w:rsidR="0082361D" w:rsidRPr="00C14DBB" w:rsidRDefault="0082361D" w:rsidP="00C14DBB">
                      <w:pPr>
                        <w:ind w:left="270"/>
                        <w:rPr>
                          <w:rFonts w:cs="Times New Roman"/>
                          <w:bCs/>
                          <w:color w:val="24408E"/>
                          <w:spacing w:val="-2"/>
                          <w:sz w:val="18"/>
                          <w:szCs w:val="15"/>
                        </w:rPr>
                      </w:pPr>
                    </w:p>
                    <w:p w14:paraId="28F553D3" w14:textId="77777777" w:rsidR="0082361D" w:rsidRPr="009724C3" w:rsidRDefault="0082361D" w:rsidP="00C14DBB">
                      <w:pPr>
                        <w:rPr>
                          <w:rFonts w:eastAsia="Times New Roman" w:cs="Times New Roman"/>
                          <w:sz w:val="20"/>
                          <w:szCs w:val="20"/>
                        </w:rPr>
                      </w:pPr>
                    </w:p>
                    <w:p w14:paraId="669D8710" w14:textId="77777777" w:rsidR="0082361D" w:rsidRPr="00273AE5" w:rsidRDefault="0082361D" w:rsidP="00C14DBB">
                      <w:pPr>
                        <w:rPr>
                          <w:rFonts w:ascii="Museo 700" w:hAnsi="Museo 700"/>
                        </w:rPr>
                      </w:pPr>
                    </w:p>
                  </w:txbxContent>
                </v:textbox>
                <w10:wrap type="square"/>
              </v:shape>
            </w:pict>
          </mc:Fallback>
        </mc:AlternateContent>
      </w:r>
    </w:p>
    <w:p w14:paraId="5C1BBA18" w14:textId="77777777" w:rsidR="00040A1A" w:rsidRDefault="00040A1A" w:rsidP="00A26257">
      <w:pPr>
        <w:spacing w:line="276" w:lineRule="auto"/>
      </w:pPr>
    </w:p>
    <w:p w14:paraId="2EBF07DB" w14:textId="77777777" w:rsidR="00040A1A" w:rsidRDefault="00040A1A" w:rsidP="00A26257">
      <w:pPr>
        <w:spacing w:line="276" w:lineRule="auto"/>
      </w:pPr>
    </w:p>
    <w:p w14:paraId="719D2DEE" w14:textId="77777777" w:rsidR="00040A1A" w:rsidRDefault="00040A1A" w:rsidP="00A26257">
      <w:pPr>
        <w:spacing w:line="276" w:lineRule="auto"/>
      </w:pPr>
    </w:p>
    <w:p w14:paraId="35F7E757" w14:textId="77777777" w:rsidR="00040A1A" w:rsidRDefault="00040A1A" w:rsidP="00A26257">
      <w:pPr>
        <w:spacing w:line="276" w:lineRule="auto"/>
      </w:pPr>
    </w:p>
    <w:p w14:paraId="0272D365" w14:textId="77777777" w:rsidR="00040A1A" w:rsidRDefault="00040A1A" w:rsidP="00A26257">
      <w:pPr>
        <w:spacing w:line="276" w:lineRule="auto"/>
      </w:pPr>
    </w:p>
    <w:p w14:paraId="0A24748E" w14:textId="77777777" w:rsidR="00040A1A" w:rsidRDefault="00040A1A" w:rsidP="00A26257">
      <w:pPr>
        <w:spacing w:line="276" w:lineRule="auto"/>
      </w:pPr>
    </w:p>
    <w:p w14:paraId="33981B2B" w14:textId="77777777" w:rsidR="00040A1A" w:rsidRDefault="00040A1A" w:rsidP="00A26257">
      <w:pPr>
        <w:spacing w:line="276" w:lineRule="auto"/>
      </w:pPr>
    </w:p>
    <w:p w14:paraId="6D571833" w14:textId="77777777" w:rsidR="00040A1A" w:rsidRDefault="00040A1A" w:rsidP="00A26257">
      <w:pPr>
        <w:spacing w:line="276" w:lineRule="auto"/>
      </w:pPr>
    </w:p>
    <w:p w14:paraId="41485A72" w14:textId="77777777" w:rsidR="00040A1A" w:rsidRDefault="00040A1A" w:rsidP="00A26257">
      <w:pPr>
        <w:spacing w:line="276" w:lineRule="auto"/>
      </w:pPr>
    </w:p>
    <w:p w14:paraId="0FC297AA" w14:textId="77777777" w:rsidR="00040A1A" w:rsidRDefault="00040A1A" w:rsidP="00A26257">
      <w:pPr>
        <w:spacing w:line="276" w:lineRule="auto"/>
      </w:pPr>
    </w:p>
    <w:p w14:paraId="37411CD7" w14:textId="77777777" w:rsidR="00040A1A" w:rsidRDefault="00040A1A" w:rsidP="00A26257">
      <w:pPr>
        <w:spacing w:line="276" w:lineRule="auto"/>
      </w:pPr>
    </w:p>
    <w:p w14:paraId="57FC33E7" w14:textId="77777777" w:rsidR="00040A1A" w:rsidRDefault="00040A1A" w:rsidP="00A26257">
      <w:pPr>
        <w:spacing w:line="276" w:lineRule="auto"/>
      </w:pPr>
    </w:p>
    <w:p w14:paraId="1B6EE2B4" w14:textId="6AD121C9" w:rsidR="00431A28" w:rsidRPr="004F76C7" w:rsidRDefault="00431A28" w:rsidP="00A26257">
      <w:pPr>
        <w:spacing w:line="276" w:lineRule="auto"/>
        <w:rPr>
          <w:rFonts w:eastAsia="MS Mincho" w:cs="Times"/>
        </w:rPr>
      </w:pPr>
    </w:p>
    <w:p w14:paraId="65980FD0" w14:textId="3307B24E" w:rsidR="00431A28" w:rsidRPr="004F76C7" w:rsidRDefault="00745520" w:rsidP="00A26257">
      <w:pPr>
        <w:spacing w:line="276" w:lineRule="auto"/>
        <w:rPr>
          <w:rFonts w:eastAsia="MS Mincho" w:cs="Times"/>
        </w:rPr>
      </w:pPr>
      <w:r w:rsidRPr="004F76C7">
        <w:rPr>
          <w:rFonts w:eastAsia="MS Mincho" w:cs="Times"/>
          <w:noProof/>
        </w:rPr>
        <mc:AlternateContent>
          <mc:Choice Requires="wps">
            <w:drawing>
              <wp:anchor distT="0" distB="0" distL="114300" distR="114300" simplePos="0" relativeHeight="251637760" behindDoc="0" locked="0" layoutInCell="1" allowOverlap="1" wp14:anchorId="4CC2ED0B" wp14:editId="687BD03C">
                <wp:simplePos x="0" y="0"/>
                <wp:positionH relativeFrom="column">
                  <wp:posOffset>-5857240</wp:posOffset>
                </wp:positionH>
                <wp:positionV relativeFrom="paragraph">
                  <wp:posOffset>28574</wp:posOffset>
                </wp:positionV>
                <wp:extent cx="2305050" cy="4075669"/>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2305050" cy="407566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5FF59" w14:textId="77777777" w:rsidR="0082361D" w:rsidRPr="00591FFF" w:rsidRDefault="0082361D"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Purpose</w:t>
                            </w:r>
                            <w:proofErr w:type="gramEnd"/>
                            <w:r w:rsidRPr="00591FFF">
                              <w:rPr>
                                <w:rFonts w:ascii="Myriad Pro" w:hAnsi="Myriad Pro"/>
                                <w:b/>
                                <w:bCs/>
                                <w:color w:val="FFFFFF"/>
                                <w:spacing w:val="2"/>
                                <w:szCs w:val="15"/>
                              </w:rPr>
                              <w:t xml:space="preserve"> of request</w:t>
                            </w:r>
                            <w:r w:rsidRPr="00591FFF">
                              <w:rPr>
                                <w:rFonts w:ascii="Myriad Pro" w:hAnsi="Myriad Pro"/>
                                <w:color w:val="FFFFFF"/>
                                <w:spacing w:val="2"/>
                                <w:szCs w:val="15"/>
                              </w:rPr>
                              <w:t>—Why are your being asked to produce this information? Is it for a federal report? To populate an annual state report card? To respond to a state legislative committee?</w:t>
                            </w:r>
                          </w:p>
                          <w:p w14:paraId="5F81BD71" w14:textId="77777777" w:rsidR="0082361D" w:rsidRPr="00591FFF" w:rsidRDefault="0082361D"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Source</w:t>
                            </w:r>
                            <w:proofErr w:type="gramEnd"/>
                            <w:r w:rsidRPr="00591FFF">
                              <w:rPr>
                                <w:rFonts w:ascii="Myriad Pro" w:hAnsi="Myriad Pro"/>
                                <w:b/>
                                <w:bCs/>
                                <w:color w:val="FFFFFF"/>
                                <w:spacing w:val="2"/>
                                <w:szCs w:val="15"/>
                              </w:rPr>
                              <w:t xml:space="preserve"> of request</w:t>
                            </w:r>
                            <w:r w:rsidRPr="00591FFF">
                              <w:rPr>
                                <w:rFonts w:ascii="Myriad Pro" w:hAnsi="Myriad Pro"/>
                                <w:color w:val="FFFFFF"/>
                                <w:spacing w:val="2"/>
                                <w:szCs w:val="15"/>
                              </w:rPr>
                              <w:t>—Who is making the request? Is this to comply with federal reporting requirements? To produce data for a state department of education or labor report? Include contact information if possible.</w:t>
                            </w:r>
                          </w:p>
                          <w:p w14:paraId="0F4D762A" w14:textId="77777777" w:rsidR="0082361D" w:rsidRPr="00591FFF" w:rsidRDefault="0082361D"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Research</w:t>
                            </w:r>
                            <w:proofErr w:type="gramEnd"/>
                            <w:r w:rsidRPr="00591FFF">
                              <w:rPr>
                                <w:rFonts w:ascii="Myriad Pro" w:hAnsi="Myriad Pro"/>
                                <w:b/>
                                <w:bCs/>
                                <w:color w:val="FFFFFF"/>
                                <w:spacing w:val="2"/>
                                <w:szCs w:val="15"/>
                              </w:rPr>
                              <w:t xml:space="preserve"> questions</w:t>
                            </w:r>
                            <w:r w:rsidRPr="00591FFF">
                              <w:rPr>
                                <w:rFonts w:ascii="Myriad Pro" w:hAnsi="Myriad Pro"/>
                                <w:color w:val="FFFFFF"/>
                                <w:spacing w:val="2"/>
                                <w:szCs w:val="15"/>
                              </w:rPr>
                              <w:t>—What are the specific questions being asked? For example, is it to document the high school or college graduation rate of students who achieve a state threshold for CTE course taking? To quantify the number of high school students earning dual credit in a CTE program of study? Keep in mind that a single request may include multiple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2ED0B" id="Text Box 23" o:spid="_x0000_s1043" type="#_x0000_t202" style="position:absolute;margin-left:-461.2pt;margin-top:2.25pt;width:181.5pt;height:320.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" filled="f" stroked="f">
                <v:textbox>
                  <w:txbxContent>
                    <w:p w14:paraId="31E5FF59" w14:textId="77777777" w:rsidR="0082361D" w:rsidRPr="00591FFF" w:rsidRDefault="0082361D"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Purpose</w:t>
                      </w:r>
                      <w:proofErr w:type="gramEnd"/>
                      <w:r w:rsidRPr="00591FFF">
                        <w:rPr>
                          <w:rFonts w:ascii="Myriad Pro" w:hAnsi="Myriad Pro"/>
                          <w:b/>
                          <w:bCs/>
                          <w:color w:val="FFFFFF"/>
                          <w:spacing w:val="2"/>
                          <w:szCs w:val="15"/>
                        </w:rPr>
                        <w:t xml:space="preserve"> of request</w:t>
                      </w:r>
                      <w:r w:rsidRPr="00591FFF">
                        <w:rPr>
                          <w:rFonts w:ascii="Myriad Pro" w:hAnsi="Myriad Pro"/>
                          <w:color w:val="FFFFFF"/>
                          <w:spacing w:val="2"/>
                          <w:szCs w:val="15"/>
                        </w:rPr>
                        <w:t>—Why are your being asked to produce this information? Is it for a federal report? To populate an annual state report card? To respond to a state legislative committee?</w:t>
                      </w:r>
                    </w:p>
                    <w:p w14:paraId="5F81BD71" w14:textId="77777777" w:rsidR="0082361D" w:rsidRPr="00591FFF" w:rsidRDefault="0082361D"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Source</w:t>
                      </w:r>
                      <w:proofErr w:type="gramEnd"/>
                      <w:r w:rsidRPr="00591FFF">
                        <w:rPr>
                          <w:rFonts w:ascii="Myriad Pro" w:hAnsi="Myriad Pro"/>
                          <w:b/>
                          <w:bCs/>
                          <w:color w:val="FFFFFF"/>
                          <w:spacing w:val="2"/>
                          <w:szCs w:val="15"/>
                        </w:rPr>
                        <w:t xml:space="preserve"> of request</w:t>
                      </w:r>
                      <w:r w:rsidRPr="00591FFF">
                        <w:rPr>
                          <w:rFonts w:ascii="Myriad Pro" w:hAnsi="Myriad Pro"/>
                          <w:color w:val="FFFFFF"/>
                          <w:spacing w:val="2"/>
                          <w:szCs w:val="15"/>
                        </w:rPr>
                        <w:t>—Who is making the request? Is this to comply with federal reporting requirements? To produce data for a state department of education or labor report? Include contact information if possible.</w:t>
                      </w:r>
                    </w:p>
                    <w:p w14:paraId="0F4D762A" w14:textId="77777777" w:rsidR="0082361D" w:rsidRPr="00591FFF" w:rsidRDefault="0082361D"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Research</w:t>
                      </w:r>
                      <w:proofErr w:type="gramEnd"/>
                      <w:r w:rsidRPr="00591FFF">
                        <w:rPr>
                          <w:rFonts w:ascii="Myriad Pro" w:hAnsi="Myriad Pro"/>
                          <w:b/>
                          <w:bCs/>
                          <w:color w:val="FFFFFF"/>
                          <w:spacing w:val="2"/>
                          <w:szCs w:val="15"/>
                        </w:rPr>
                        <w:t xml:space="preserve"> questions</w:t>
                      </w:r>
                      <w:r w:rsidRPr="00591FFF">
                        <w:rPr>
                          <w:rFonts w:ascii="Myriad Pro" w:hAnsi="Myriad Pro"/>
                          <w:color w:val="FFFFFF"/>
                          <w:spacing w:val="2"/>
                          <w:szCs w:val="15"/>
                        </w:rPr>
                        <w:t>—What are the specific questions being asked? For example, is it to document the high school or college graduation rate of students who achieve a state threshold for CTE course taking? To quantify the number of high school students earning dual credit in a CTE program of study? Keep in mind that a single request may include multiple questions.</w:t>
                      </w:r>
                    </w:p>
                  </w:txbxContent>
                </v:textbox>
              </v:shape>
            </w:pict>
          </mc:Fallback>
        </mc:AlternateContent>
      </w:r>
    </w:p>
    <w:p w14:paraId="15A386CA" w14:textId="4B2EA525" w:rsidR="00431A28" w:rsidRPr="004F76C7" w:rsidRDefault="00431A28" w:rsidP="0082361D">
      <w:pPr>
        <w:spacing w:line="276" w:lineRule="auto"/>
        <w:jc w:val="right"/>
        <w:rPr>
          <w:rFonts w:eastAsia="MS Mincho" w:cs="Times"/>
        </w:rPr>
      </w:pPr>
    </w:p>
    <w:p w14:paraId="45CBEB25" w14:textId="77777777" w:rsidR="00C14DBB" w:rsidRPr="00591FFF" w:rsidRDefault="00C14DBB" w:rsidP="00C14DBB">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r w:rsidRPr="00591FFF">
        <w:rPr>
          <w:rFonts w:eastAsia="MS Mincho" w:cs="Times"/>
          <w:b/>
          <w:i/>
          <w:noProof/>
        </w:rPr>
        <w:drawing>
          <wp:anchor distT="0" distB="0" distL="114300" distR="114300" simplePos="0" relativeHeight="251725824" behindDoc="0" locked="0" layoutInCell="1" allowOverlap="1" wp14:anchorId="776F647B" wp14:editId="076EBFBE">
            <wp:simplePos x="0" y="0"/>
            <wp:positionH relativeFrom="column">
              <wp:posOffset>-5695950</wp:posOffset>
            </wp:positionH>
            <wp:positionV relativeFrom="paragraph">
              <wp:posOffset>2687320</wp:posOffset>
            </wp:positionV>
            <wp:extent cx="323850" cy="247650"/>
            <wp:effectExtent l="0" t="0" r="6350" b="6350"/>
            <wp:wrapNone/>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cs="MuseoSans-900Italic"/>
          <w:b/>
          <w:i/>
          <w:iCs/>
          <w:caps/>
          <w:color w:val="A6CE3A"/>
          <w:sz w:val="24"/>
          <w:szCs w:val="24"/>
        </w:rPr>
        <w:t>Key Questions</w:t>
      </w:r>
    </w:p>
    <w:p w14:paraId="3B08C481" w14:textId="77777777" w:rsidR="00C14DBB" w:rsidRPr="00591FFF" w:rsidRDefault="00C14DBB" w:rsidP="00C14DBB">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w:t>
      </w:r>
      <w:r w:rsidRPr="00591FFF">
        <w:rPr>
          <w:rFonts w:cs="MuseoSans-300"/>
          <w:color w:val="000000"/>
          <w:szCs w:val="20"/>
        </w:rPr>
        <w:br/>
        <w:t xml:space="preserve">you to capture your thoughts here so that you can easily refer back to them. </w:t>
      </w:r>
    </w:p>
    <w:p w14:paraId="5A676F70" w14:textId="307FA892" w:rsidR="00C14DBB" w:rsidRPr="00591FFF" w:rsidRDefault="00C14DBB" w:rsidP="00C14DBB">
      <w:pPr>
        <w:widowControl w:val="0"/>
        <w:suppressAutoHyphens/>
        <w:autoSpaceDE w:val="0"/>
        <w:autoSpaceDN w:val="0"/>
        <w:adjustRightInd w:val="0"/>
        <w:spacing w:before="180" w:after="180" w:line="280" w:lineRule="atLeast"/>
        <w:textAlignment w:val="center"/>
        <w:rPr>
          <w:rFonts w:cs="MuseoSans-700Italic"/>
          <w:b/>
          <w:i/>
          <w:iCs/>
          <w:color w:val="000000"/>
          <w:sz w:val="20"/>
          <w:szCs w:val="20"/>
        </w:rPr>
      </w:pPr>
      <w:r>
        <w:rPr>
          <w:rFonts w:cs="MuseoSans-700Italic"/>
          <w:b/>
          <w:i/>
          <w:iCs/>
          <w:color w:val="A6CE3A"/>
          <w:sz w:val="24"/>
          <w:szCs w:val="24"/>
        </w:rPr>
        <w:t>Defining Data Elements</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C14DBB" w:rsidRPr="00591FFF" w14:paraId="5A580B96" w14:textId="77777777" w:rsidTr="00D32511">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4D2B0F14" w14:textId="77777777" w:rsidR="00C14DBB" w:rsidRPr="00591FFF" w:rsidRDefault="00C14DBB" w:rsidP="00D32511">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lastRenderedPageBreak/>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07EE419E" w14:textId="77777777" w:rsidR="00C14DBB" w:rsidRPr="00591FFF" w:rsidRDefault="00C14DBB" w:rsidP="00D32511">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C14DBB" w:rsidRPr="00591FFF" w14:paraId="5DEBEF20" w14:textId="77777777" w:rsidTr="00D32511">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3249A71A" w14:textId="1A6F10FD" w:rsidR="00C14DBB" w:rsidRPr="00591FFF" w:rsidRDefault="00C14DBB" w:rsidP="00C14DBB">
            <w:pPr>
              <w:widowControl w:val="0"/>
              <w:autoSpaceDE w:val="0"/>
              <w:autoSpaceDN w:val="0"/>
              <w:adjustRightInd w:val="0"/>
              <w:spacing w:after="180" w:line="280" w:lineRule="atLeast"/>
              <w:textAlignment w:val="center"/>
              <w:rPr>
                <w:rFonts w:cs="MuseoSans-300"/>
                <w:color w:val="000000"/>
                <w:sz w:val="20"/>
                <w:szCs w:val="20"/>
              </w:rPr>
            </w:pPr>
            <w:r w:rsidRPr="000A15ED">
              <w:rPr>
                <w:sz w:val="20"/>
              </w:rPr>
              <w:t>Does your state have a CTE data dictionary in place?</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4E9C5168" w14:textId="77777777" w:rsidR="00C14DBB" w:rsidRPr="00591FFF" w:rsidRDefault="00C14DBB" w:rsidP="00C14DBB">
            <w:pPr>
              <w:widowControl w:val="0"/>
              <w:autoSpaceDE w:val="0"/>
              <w:autoSpaceDN w:val="0"/>
              <w:adjustRightInd w:val="0"/>
              <w:rPr>
                <w:rFonts w:cs="Times New Roman"/>
                <w:sz w:val="24"/>
                <w:szCs w:val="24"/>
              </w:rPr>
            </w:pPr>
          </w:p>
        </w:tc>
      </w:tr>
      <w:tr w:rsidR="00C14DBB" w:rsidRPr="00591FFF" w14:paraId="69D324C9" w14:textId="77777777" w:rsidTr="00D32511">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3F41917E" w14:textId="31EB8810" w:rsidR="00C14DBB" w:rsidRPr="00591FFF" w:rsidRDefault="00C14DBB" w:rsidP="00C14DBB">
            <w:pPr>
              <w:widowControl w:val="0"/>
              <w:autoSpaceDE w:val="0"/>
              <w:autoSpaceDN w:val="0"/>
              <w:adjustRightInd w:val="0"/>
              <w:spacing w:after="180" w:line="280" w:lineRule="atLeast"/>
              <w:textAlignment w:val="center"/>
              <w:rPr>
                <w:rFonts w:cs="MuseoSans-300"/>
                <w:color w:val="000000"/>
                <w:sz w:val="20"/>
                <w:szCs w:val="20"/>
              </w:rPr>
            </w:pPr>
            <w:r w:rsidRPr="000A15ED">
              <w:rPr>
                <w:sz w:val="20"/>
              </w:rPr>
              <w:t>Have you reviewed your data dictionary to ensure that all of the fields needed to administer data are included and are accurate?</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517753B5" w14:textId="77777777" w:rsidR="00C14DBB" w:rsidRPr="00591FFF" w:rsidRDefault="00C14DBB" w:rsidP="00C14DBB">
            <w:pPr>
              <w:widowControl w:val="0"/>
              <w:autoSpaceDE w:val="0"/>
              <w:autoSpaceDN w:val="0"/>
              <w:adjustRightInd w:val="0"/>
              <w:rPr>
                <w:rFonts w:cs="Times New Roman"/>
                <w:sz w:val="24"/>
                <w:szCs w:val="24"/>
              </w:rPr>
            </w:pPr>
          </w:p>
        </w:tc>
      </w:tr>
      <w:tr w:rsidR="00C14DBB" w:rsidRPr="00591FFF" w14:paraId="0EBD29ED" w14:textId="77777777" w:rsidTr="00D32511">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643731A5" w14:textId="33CF9299" w:rsidR="00C14DBB" w:rsidRPr="00591FFF" w:rsidRDefault="00C14DBB" w:rsidP="00C14DBB">
            <w:pPr>
              <w:widowControl w:val="0"/>
              <w:autoSpaceDE w:val="0"/>
              <w:autoSpaceDN w:val="0"/>
              <w:adjustRightInd w:val="0"/>
              <w:spacing w:after="180" w:line="280" w:lineRule="atLeast"/>
              <w:textAlignment w:val="center"/>
              <w:rPr>
                <w:rFonts w:cs="MuseoSans-300"/>
                <w:color w:val="000000"/>
                <w:sz w:val="20"/>
                <w:szCs w:val="20"/>
              </w:rPr>
            </w:pPr>
            <w:r w:rsidRPr="000A15ED">
              <w:rPr>
                <w:sz w:val="20"/>
              </w:rPr>
              <w:t xml:space="preserve">How often is your data dictionary updated, and who </w:t>
            </w:r>
            <w:r>
              <w:rPr>
                <w:sz w:val="20"/>
              </w:rPr>
              <w:t>is</w:t>
            </w:r>
            <w:r w:rsidRPr="000A15ED">
              <w:rPr>
                <w:sz w:val="20"/>
              </w:rPr>
              <w:t xml:space="preserve"> responsib</w:t>
            </w:r>
            <w:r>
              <w:rPr>
                <w:sz w:val="20"/>
              </w:rPr>
              <w:t>le</w:t>
            </w:r>
            <w:r w:rsidRPr="000A15ED">
              <w:rPr>
                <w:sz w:val="20"/>
              </w:rPr>
              <w:t xml:space="preserve"> for this process?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34788619" w14:textId="77777777" w:rsidR="00C14DBB" w:rsidRPr="00591FFF" w:rsidRDefault="00C14DBB" w:rsidP="00C14DBB">
            <w:pPr>
              <w:widowControl w:val="0"/>
              <w:autoSpaceDE w:val="0"/>
              <w:autoSpaceDN w:val="0"/>
              <w:adjustRightInd w:val="0"/>
              <w:rPr>
                <w:rFonts w:cs="Times New Roman"/>
                <w:sz w:val="24"/>
                <w:szCs w:val="24"/>
              </w:rPr>
            </w:pPr>
          </w:p>
        </w:tc>
      </w:tr>
      <w:tr w:rsidR="00C14DBB" w:rsidRPr="00591FFF" w14:paraId="35FB5E0D" w14:textId="77777777" w:rsidTr="00D32511">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7816F0E2" w14:textId="0753EBE6" w:rsidR="00C14DBB" w:rsidRPr="000A15ED" w:rsidRDefault="00C14DBB" w:rsidP="00C14DBB">
            <w:pPr>
              <w:widowControl w:val="0"/>
              <w:autoSpaceDE w:val="0"/>
              <w:autoSpaceDN w:val="0"/>
              <w:adjustRightInd w:val="0"/>
              <w:spacing w:after="180" w:line="280" w:lineRule="atLeast"/>
              <w:textAlignment w:val="center"/>
              <w:rPr>
                <w:sz w:val="20"/>
              </w:rPr>
            </w:pPr>
            <w:r w:rsidRPr="000A15ED">
              <w:rPr>
                <w:sz w:val="20"/>
              </w:rPr>
              <w:t>Do local providers have access</w:t>
            </w:r>
            <w:r>
              <w:rPr>
                <w:sz w:val="20"/>
              </w:rPr>
              <w:t xml:space="preserve"> to</w:t>
            </w:r>
            <w:r w:rsidRPr="000A15ED">
              <w:rPr>
                <w:sz w:val="20"/>
              </w:rPr>
              <w:t xml:space="preserve"> the dictionary</w:t>
            </w:r>
            <w:r>
              <w:rPr>
                <w:sz w:val="20"/>
              </w:rPr>
              <w:t>,</w:t>
            </w:r>
            <w:r w:rsidRPr="000A15ED">
              <w:rPr>
                <w:sz w:val="20"/>
              </w:rPr>
              <w:t xml:space="preserve"> and if so, have they received training on how to enter data into their local systems or CTE reporting templates to ensure </w:t>
            </w:r>
            <w:proofErr w:type="spellStart"/>
            <w:r w:rsidRPr="000A15ED">
              <w:rPr>
                <w:sz w:val="20"/>
              </w:rPr>
              <w:t>codings</w:t>
            </w:r>
            <w:proofErr w:type="spellEnd"/>
            <w:r w:rsidRPr="000A15ED">
              <w:rPr>
                <w:sz w:val="20"/>
              </w:rPr>
              <w:t xml:space="preserve"> match the state</w:t>
            </w:r>
            <w:r>
              <w:rPr>
                <w:sz w:val="20"/>
              </w:rPr>
              <w:t>’</w:t>
            </w:r>
            <w:r w:rsidRPr="000A15ED">
              <w:rPr>
                <w:sz w:val="20"/>
              </w:rPr>
              <w:t>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2323F85A" w14:textId="77777777" w:rsidR="00C14DBB" w:rsidRPr="00591FFF" w:rsidRDefault="00C14DBB" w:rsidP="00C14DBB">
            <w:pPr>
              <w:widowControl w:val="0"/>
              <w:autoSpaceDE w:val="0"/>
              <w:autoSpaceDN w:val="0"/>
              <w:adjustRightInd w:val="0"/>
              <w:rPr>
                <w:rFonts w:cs="Times New Roman"/>
                <w:sz w:val="24"/>
                <w:szCs w:val="24"/>
              </w:rPr>
            </w:pPr>
          </w:p>
        </w:tc>
      </w:tr>
      <w:tr w:rsidR="004B093E" w:rsidRPr="00591FFF" w14:paraId="0DDEE010" w14:textId="77777777" w:rsidTr="00D32511">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10AB962F" w14:textId="3A467791" w:rsidR="004B093E" w:rsidRPr="000A15ED" w:rsidRDefault="004B093E" w:rsidP="00C14DBB">
            <w:pPr>
              <w:widowControl w:val="0"/>
              <w:autoSpaceDE w:val="0"/>
              <w:autoSpaceDN w:val="0"/>
              <w:adjustRightInd w:val="0"/>
              <w:spacing w:after="180" w:line="280" w:lineRule="atLeast"/>
              <w:textAlignment w:val="center"/>
              <w:rPr>
                <w:sz w:val="20"/>
              </w:rPr>
            </w:pPr>
            <w:r>
              <w:rPr>
                <w:sz w:val="20"/>
              </w:rPr>
              <w:t>Has the CTE data dictionary used in your state been cross-walked with other data dictionaries to ensure alignment and consistency?</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14:paraId="21AD3BE1" w14:textId="77777777" w:rsidR="004B093E" w:rsidRPr="00591FFF" w:rsidRDefault="004B093E" w:rsidP="00C14DBB">
            <w:pPr>
              <w:widowControl w:val="0"/>
              <w:autoSpaceDE w:val="0"/>
              <w:autoSpaceDN w:val="0"/>
              <w:adjustRightInd w:val="0"/>
              <w:rPr>
                <w:rFonts w:cs="Times New Roman"/>
                <w:sz w:val="24"/>
                <w:szCs w:val="24"/>
              </w:rPr>
            </w:pPr>
          </w:p>
        </w:tc>
      </w:tr>
    </w:tbl>
    <w:p w14:paraId="09FE2F75" w14:textId="77777777" w:rsidR="00C14DBB" w:rsidRPr="00591FFF" w:rsidRDefault="00C14DBB" w:rsidP="00C14DBB">
      <w:pPr>
        <w:spacing w:line="276" w:lineRule="auto"/>
        <w:rPr>
          <w:rFonts w:cs="MuseoSans-300"/>
          <w:color w:val="000000"/>
          <w:sz w:val="20"/>
          <w:szCs w:val="20"/>
        </w:rPr>
      </w:pPr>
    </w:p>
    <w:p w14:paraId="0FBA8BC1" w14:textId="025FE87F" w:rsidR="00431A28" w:rsidRPr="004F76C7" w:rsidRDefault="00431A28" w:rsidP="00A26257">
      <w:pPr>
        <w:spacing w:line="276" w:lineRule="auto"/>
        <w:rPr>
          <w:rFonts w:eastAsia="MS Mincho" w:cs="Times"/>
        </w:rPr>
      </w:pPr>
    </w:p>
    <w:p w14:paraId="016050EE" w14:textId="77777777" w:rsidR="00D32511" w:rsidRPr="00D32511" w:rsidRDefault="00D32511" w:rsidP="00D32511">
      <w:pPr>
        <w:pStyle w:val="Heading2"/>
      </w:pPr>
      <w:bookmarkStart w:id="32" w:name="_Toc10551696"/>
      <w:bookmarkStart w:id="33" w:name="_Toc11611127"/>
      <w:r w:rsidRPr="00D32511">
        <w:t>Adopting Rigorous Data Collection Methods</w:t>
      </w:r>
      <w:bookmarkEnd w:id="32"/>
      <w:bookmarkEnd w:id="33"/>
      <w:r w:rsidRPr="00D32511">
        <w:t xml:space="preserve"> </w:t>
      </w:r>
    </w:p>
    <w:p w14:paraId="1DC4661E" w14:textId="77777777" w:rsidR="00D32511" w:rsidRDefault="00D32511" w:rsidP="00D32511">
      <w:pPr>
        <w:spacing w:line="276" w:lineRule="auto"/>
        <w:rPr>
          <w:rFonts w:eastAsia="MS Mincho" w:cs="Times"/>
        </w:rPr>
      </w:pPr>
      <w:r w:rsidRPr="00D32511">
        <w:rPr>
          <w:rFonts w:eastAsia="MS Mincho" w:cs="Times"/>
        </w:rPr>
        <w:t xml:space="preserve">As State Director, you need to trust your data to make high-stakes decisions and inform state policy. If you do not trust your data, making decisions that are in the best interest of learners is a lot harder. </w:t>
      </w:r>
    </w:p>
    <w:p w14:paraId="7C803634" w14:textId="77777777" w:rsidR="0082361D" w:rsidRPr="00D32511" w:rsidRDefault="0082361D" w:rsidP="00D32511">
      <w:pPr>
        <w:spacing w:line="276" w:lineRule="auto"/>
        <w:rPr>
          <w:rFonts w:eastAsia="MS Mincho" w:cs="Times"/>
        </w:rPr>
      </w:pPr>
    </w:p>
    <w:p w14:paraId="128E5848" w14:textId="5376582E" w:rsidR="00D32511" w:rsidRDefault="00D32511" w:rsidP="00D32511">
      <w:pPr>
        <w:spacing w:line="276" w:lineRule="auto"/>
        <w:rPr>
          <w:rFonts w:eastAsia="MS Mincho" w:cs="Times"/>
        </w:rPr>
      </w:pPr>
      <w:r w:rsidRPr="00D32511">
        <w:rPr>
          <w:rFonts w:eastAsia="MS Mincho" w:cs="Times"/>
        </w:rPr>
        <w:t xml:space="preserve">One place to start is by looking at your statewide practices for collecting data. What guidance — if any — has your office provided to local leaders around collecting data? Are these practices being used consistently across the state, or is it more like the Wild West? How often do you audit local recipients’ data to ensure that they are valid? </w:t>
      </w:r>
    </w:p>
    <w:p w14:paraId="45345695" w14:textId="77777777" w:rsidR="00D32511" w:rsidRPr="00D32511" w:rsidRDefault="00D32511" w:rsidP="00D32511">
      <w:pPr>
        <w:spacing w:line="276" w:lineRule="auto"/>
        <w:rPr>
          <w:rFonts w:eastAsia="MS Mincho" w:cs="Times"/>
        </w:rPr>
      </w:pPr>
    </w:p>
    <w:p w14:paraId="79DD6B4A" w14:textId="77777777" w:rsidR="00D32511" w:rsidRPr="00D32511" w:rsidRDefault="00D32511" w:rsidP="00D32511">
      <w:pPr>
        <w:spacing w:line="276" w:lineRule="auto"/>
        <w:rPr>
          <w:rFonts w:eastAsia="MS Mincho" w:cs="Times"/>
        </w:rPr>
      </w:pPr>
      <w:r w:rsidRPr="00D32511">
        <w:rPr>
          <w:rFonts w:eastAsia="MS Mincho" w:cs="Times"/>
        </w:rPr>
        <w:t xml:space="preserve">Often, local schools and institutions — which have limited resources and time — rely on self-reported data to obtain information about learner achievement in CTE programs and after completion. This challenge surfaces most often when measuring post-program outcomes. The chart below shows that many states are using surveys to determine if graduates go on to further education or gainful employment. </w:t>
      </w:r>
    </w:p>
    <w:p w14:paraId="3E69EB5F" w14:textId="77777777" w:rsidR="00D32511" w:rsidRDefault="00D32511" w:rsidP="00D32511">
      <w:pPr>
        <w:spacing w:line="276" w:lineRule="auto"/>
        <w:rPr>
          <w:rFonts w:eastAsia="MS Mincho" w:cs="Times"/>
        </w:rPr>
      </w:pPr>
      <w:r w:rsidRPr="00D32511">
        <w:rPr>
          <w:rFonts w:eastAsia="MS Mincho" w:cs="Times"/>
          <w:noProof/>
        </w:rPr>
        <w:lastRenderedPageBreak/>
        <w:drawing>
          <wp:anchor distT="0" distB="0" distL="114300" distR="114300" simplePos="0" relativeHeight="251727872" behindDoc="0" locked="0" layoutInCell="1" allowOverlap="1" wp14:anchorId="5B016D09" wp14:editId="6F614D18">
            <wp:simplePos x="0" y="0"/>
            <wp:positionH relativeFrom="margin">
              <wp:align>right</wp:align>
            </wp:positionH>
            <wp:positionV relativeFrom="paragraph">
              <wp:posOffset>6350</wp:posOffset>
            </wp:positionV>
            <wp:extent cx="3171825" cy="245745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D32511">
        <w:rPr>
          <w:rFonts w:eastAsia="MS Mincho" w:cs="Times"/>
        </w:rPr>
        <w:t xml:space="preserve">Using surveys to collect information about learner outcomes is not a best practice. Surveys are subject to low response rates, they are burdensome to administer, and they are difficult to validate. A better approach is using administrative data on postsecondary enrollment and employment — information that is already available at the state level — to identify outcomes for CTE graduates. Accessing these data requires time, patience and strong cross-sector partnerships, but it is worth the effort if you can obtain reliable outcome data in a timely manner. </w:t>
      </w:r>
    </w:p>
    <w:p w14:paraId="7E21B067" w14:textId="77777777" w:rsidR="00D32511" w:rsidRPr="00D32511" w:rsidRDefault="00D32511" w:rsidP="00D32511">
      <w:pPr>
        <w:spacing w:line="276" w:lineRule="auto"/>
        <w:rPr>
          <w:rFonts w:eastAsia="MS Mincho" w:cs="Times"/>
        </w:rPr>
      </w:pPr>
    </w:p>
    <w:p w14:paraId="00776E29" w14:textId="77777777" w:rsidR="00D32511" w:rsidRDefault="00D32511" w:rsidP="00D32511">
      <w:pPr>
        <w:spacing w:line="276" w:lineRule="auto"/>
        <w:rPr>
          <w:rFonts w:eastAsia="MS Mincho" w:cs="Times"/>
        </w:rPr>
      </w:pPr>
      <w:r w:rsidRPr="00D32511">
        <w:rPr>
          <w:rFonts w:eastAsia="MS Mincho" w:cs="Times"/>
        </w:rPr>
        <w:t xml:space="preserve">Overall, leveraging partnerships and aligning processes and protocols around data collection with other state agencies is advisable. Different sectors have different needs and uses for data, but these needs can overlap. If your state education agency is already collecting information on industry-recognized credential attainment for ESSA, you should not need to conduct a separate data collection for Perkins. You can reduce the burden for local leaders by aligning data collection timelines, cycles and definitions; using the same technology and systems to submit and warehouse data; and whenever possible tapping into data that are already available at the state level before going back to your local recipients. </w:t>
      </w:r>
    </w:p>
    <w:p w14:paraId="6D795B7F" w14:textId="77777777" w:rsidR="00D32511" w:rsidRPr="00D32511" w:rsidRDefault="00D32511" w:rsidP="00D32511">
      <w:pPr>
        <w:spacing w:line="276" w:lineRule="auto"/>
        <w:rPr>
          <w:rFonts w:eastAsia="MS Mincho" w:cs="Times"/>
        </w:rPr>
      </w:pPr>
    </w:p>
    <w:p w14:paraId="00C9DBC9" w14:textId="77777777" w:rsidR="00D32511" w:rsidRPr="00D32511" w:rsidRDefault="00D32511" w:rsidP="00D32511">
      <w:pPr>
        <w:spacing w:line="276" w:lineRule="auto"/>
        <w:rPr>
          <w:rFonts w:eastAsia="MS Mincho" w:cs="Times"/>
        </w:rPr>
      </w:pPr>
      <w:r w:rsidRPr="00D32511">
        <w:rPr>
          <w:rFonts w:eastAsia="MS Mincho" w:cs="Times"/>
        </w:rPr>
        <w:t xml:space="preserve">Understanding how your data are collected and aligning processes and protocols across sectors can help improve the quality of data at the input stage. The downstream effect is that you and your stakeholders can trust your data more and you can spend less time questioning, auditing and cleaning your data after they have been submitted. </w:t>
      </w:r>
    </w:p>
    <w:p w14:paraId="0290348C" w14:textId="5A6DEA63" w:rsidR="00431A28" w:rsidRPr="004F76C7" w:rsidRDefault="00431A28" w:rsidP="00A26257">
      <w:pPr>
        <w:spacing w:line="276" w:lineRule="auto"/>
        <w:rPr>
          <w:rFonts w:eastAsia="MS Mincho" w:cs="Times"/>
        </w:rPr>
      </w:pPr>
    </w:p>
    <w:p w14:paraId="713C92A2" w14:textId="559C315C" w:rsidR="00431A28" w:rsidRPr="004F76C7" w:rsidRDefault="00F70089" w:rsidP="00A26257">
      <w:pPr>
        <w:spacing w:line="276" w:lineRule="auto"/>
        <w:rPr>
          <w:rFonts w:eastAsia="MS Mincho" w:cs="Times"/>
        </w:rPr>
      </w:pPr>
      <w:r w:rsidRPr="00F70089">
        <w:rPr>
          <w:rFonts w:eastAsia="MS Mincho" w:cs="Times"/>
          <w:noProof/>
        </w:rPr>
        <mc:AlternateContent>
          <mc:Choice Requires="wps">
            <w:drawing>
              <wp:anchor distT="0" distB="0" distL="114300" distR="114300" simplePos="0" relativeHeight="251729920" behindDoc="0" locked="0" layoutInCell="1" allowOverlap="1" wp14:anchorId="35504107" wp14:editId="1D60955F">
                <wp:simplePos x="0" y="0"/>
                <wp:positionH relativeFrom="column">
                  <wp:posOffset>-2540</wp:posOffset>
                </wp:positionH>
                <wp:positionV relativeFrom="paragraph">
                  <wp:posOffset>39370</wp:posOffset>
                </wp:positionV>
                <wp:extent cx="5981700" cy="1590675"/>
                <wp:effectExtent l="0" t="0" r="0" b="9525"/>
                <wp:wrapThrough wrapText="bothSides">
                  <wp:wrapPolygon edited="0">
                    <wp:start x="0" y="0"/>
                    <wp:lineTo x="0" y="21471"/>
                    <wp:lineTo x="21531" y="21471"/>
                    <wp:lineTo x="21531"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5981700" cy="159067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F5CAE" id="Rectangle 17" o:spid="_x0000_s1026" style="position:absolute;margin-left:-.2pt;margin-top:3.1pt;width:471pt;height:12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" fillcolor="#40a7c4" stroked="f" strokeweight=".5pt">
                <v:fill opacity="6682f"/>
                <w10:wrap type="through"/>
              </v:rect>
            </w:pict>
          </mc:Fallback>
        </mc:AlternateContent>
      </w:r>
    </w:p>
    <w:p w14:paraId="3BD23E66" w14:textId="5D5F8B92" w:rsidR="00431A28" w:rsidRPr="004F76C7" w:rsidRDefault="00F70089" w:rsidP="00A26257">
      <w:pPr>
        <w:spacing w:line="276" w:lineRule="auto"/>
        <w:rPr>
          <w:rFonts w:eastAsia="MS Mincho" w:cs="Times"/>
        </w:rPr>
      </w:pPr>
      <w:r w:rsidRPr="00F70089">
        <w:rPr>
          <w:rFonts w:eastAsia="MS Mincho" w:cs="Times"/>
          <w:noProof/>
        </w:rPr>
        <mc:AlternateContent>
          <mc:Choice Requires="wps">
            <w:drawing>
              <wp:anchor distT="0" distB="0" distL="114300" distR="114300" simplePos="0" relativeHeight="251730944" behindDoc="0" locked="0" layoutInCell="1" allowOverlap="1" wp14:anchorId="1B7FAA70" wp14:editId="1E1F7F97">
                <wp:simplePos x="0" y="0"/>
                <wp:positionH relativeFrom="column">
                  <wp:posOffset>128270</wp:posOffset>
                </wp:positionH>
                <wp:positionV relativeFrom="paragraph">
                  <wp:posOffset>12065</wp:posOffset>
                </wp:positionV>
                <wp:extent cx="5556250" cy="1210945"/>
                <wp:effectExtent l="0" t="0" r="0" b="8255"/>
                <wp:wrapSquare wrapText="bothSides"/>
                <wp:docPr id="18" name="Text Box 18"/>
                <wp:cNvGraphicFramePr/>
                <a:graphic xmlns:a="http://schemas.openxmlformats.org/drawingml/2006/main">
                  <a:graphicData uri="http://schemas.microsoft.com/office/word/2010/wordprocessingShape">
                    <wps:wsp>
                      <wps:cNvSpPr txBox="1"/>
                      <wps:spPr>
                        <a:xfrm>
                          <a:off x="0" y="0"/>
                          <a:ext cx="5556250" cy="1210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B9E12" w14:textId="49025B3A" w:rsidR="0082361D" w:rsidRPr="00F70089" w:rsidRDefault="0082361D" w:rsidP="00F70089">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14:paraId="688572CD" w14:textId="77777777" w:rsidR="0082361D" w:rsidRPr="00F70089" w:rsidRDefault="0082361D" w:rsidP="00F70089">
                            <w:pPr>
                              <w:ind w:left="270"/>
                              <w:rPr>
                                <w:rFonts w:cs="Times New Roman"/>
                                <w:bCs/>
                                <w:color w:val="24408E"/>
                                <w:spacing w:val="-2"/>
                                <w:sz w:val="18"/>
                                <w:szCs w:val="15"/>
                              </w:rPr>
                            </w:pPr>
                            <w:r w:rsidRPr="00F70089">
                              <w:rPr>
                                <w:rFonts w:cs="Times New Roman"/>
                                <w:bCs/>
                                <w:color w:val="24408E"/>
                                <w:spacing w:val="-2"/>
                                <w:sz w:val="18"/>
                                <w:szCs w:val="15"/>
                              </w:rPr>
                              <w:t xml:space="preserve">The </w:t>
                            </w:r>
                            <w:hyperlink r:id="rId47" w:history="1">
                              <w:r w:rsidRPr="00F70089">
                                <w:rPr>
                                  <w:rStyle w:val="Hyperlink"/>
                                  <w:rFonts w:cs="Times New Roman"/>
                                  <w:b/>
                                  <w:bCs/>
                                  <w:spacing w:val="-2"/>
                                  <w:sz w:val="18"/>
                                  <w:szCs w:val="15"/>
                                </w:rPr>
                                <w:t>Kentucky</w:t>
                              </w:r>
                              <w:r w:rsidRPr="00F70089">
                                <w:rPr>
                                  <w:rStyle w:val="Hyperlink"/>
                                  <w:rFonts w:cs="Times New Roman"/>
                                  <w:bCs/>
                                  <w:spacing w:val="-2"/>
                                  <w:sz w:val="18"/>
                                  <w:szCs w:val="15"/>
                                </w:rPr>
                                <w:t xml:space="preserve"> Center for Statistics</w:t>
                              </w:r>
                            </w:hyperlink>
                            <w:r w:rsidRPr="00F70089">
                              <w:rPr>
                                <w:rFonts w:cs="Times New Roman"/>
                                <w:bCs/>
                                <w:color w:val="24408E"/>
                                <w:spacing w:val="-2"/>
                                <w:sz w:val="18"/>
                                <w:szCs w:val="15"/>
                              </w:rPr>
                              <w:t xml:space="preserve"> (</w:t>
                            </w:r>
                            <w:proofErr w:type="spellStart"/>
                            <w:r w:rsidRPr="00F70089">
                              <w:rPr>
                                <w:rFonts w:cs="Times New Roman"/>
                                <w:bCs/>
                                <w:color w:val="24408E"/>
                                <w:spacing w:val="-2"/>
                                <w:sz w:val="18"/>
                                <w:szCs w:val="15"/>
                              </w:rPr>
                              <w:t>KYStats</w:t>
                            </w:r>
                            <w:proofErr w:type="spellEnd"/>
                            <w:r w:rsidRPr="00F70089">
                              <w:rPr>
                                <w:rFonts w:cs="Times New Roman"/>
                                <w:bCs/>
                                <w:color w:val="24408E"/>
                                <w:spacing w:val="-2"/>
                                <w:sz w:val="18"/>
                                <w:szCs w:val="15"/>
                              </w:rPr>
                              <w:t xml:space="preserve">) is an independent agency with authority over all education, workforce and labor data across the state. The agency was established in 2012 after decades of work establishing data sharing agreements, gaining buy-in from agency heads, and getting legal approval to obtain and use data. </w:t>
                            </w:r>
                            <w:proofErr w:type="spellStart"/>
                            <w:r w:rsidRPr="00F70089">
                              <w:rPr>
                                <w:rFonts w:cs="Times New Roman"/>
                                <w:bCs/>
                                <w:color w:val="24408E"/>
                                <w:spacing w:val="-2"/>
                                <w:sz w:val="18"/>
                                <w:szCs w:val="15"/>
                              </w:rPr>
                              <w:t>KYStats</w:t>
                            </w:r>
                            <w:proofErr w:type="spellEnd"/>
                            <w:r w:rsidRPr="00F70089">
                              <w:rPr>
                                <w:rFonts w:cs="Times New Roman"/>
                                <w:bCs/>
                                <w:color w:val="24408E"/>
                                <w:spacing w:val="-2"/>
                                <w:sz w:val="18"/>
                                <w:szCs w:val="15"/>
                              </w:rPr>
                              <w:t xml:space="preserve"> matches learner-level data across sectors, allowing state leaders to reliably access information about outcomes for CTE completers from across the education system. </w:t>
                            </w:r>
                          </w:p>
                          <w:p w14:paraId="228A29E4" w14:textId="77777777" w:rsidR="0082361D" w:rsidRPr="00C14DBB" w:rsidRDefault="0082361D" w:rsidP="00F70089">
                            <w:pPr>
                              <w:ind w:left="270"/>
                              <w:rPr>
                                <w:rFonts w:cs="Times New Roman"/>
                                <w:bCs/>
                                <w:color w:val="24408E"/>
                                <w:spacing w:val="-2"/>
                                <w:sz w:val="18"/>
                                <w:szCs w:val="15"/>
                              </w:rPr>
                            </w:pPr>
                          </w:p>
                          <w:p w14:paraId="2975DA62" w14:textId="77777777" w:rsidR="0082361D" w:rsidRPr="009724C3" w:rsidRDefault="0082361D" w:rsidP="00F70089">
                            <w:pPr>
                              <w:rPr>
                                <w:rFonts w:eastAsia="Times New Roman" w:cs="Times New Roman"/>
                                <w:sz w:val="20"/>
                                <w:szCs w:val="20"/>
                              </w:rPr>
                            </w:pPr>
                          </w:p>
                          <w:p w14:paraId="2947B12D" w14:textId="77777777" w:rsidR="0082361D" w:rsidRPr="00273AE5" w:rsidRDefault="0082361D" w:rsidP="00F70089">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FAA70" id="Text Box 18" o:spid="_x0000_s1044" type="#_x0000_t202" style="position:absolute;margin-left:10.1pt;margin-top:.95pt;width:437.5pt;height:95.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l0rQIAAK4FAAAOAAAAZHJzL2Uyb0RvYy54bWysVN9P2zAQfp+0/8Hye0lSJUAj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" filled="f" stroked="f">
                <v:textbox>
                  <w:txbxContent>
                    <w:p w14:paraId="25CB9E12" w14:textId="49025B3A" w:rsidR="0082361D" w:rsidRPr="00F70089" w:rsidRDefault="0082361D" w:rsidP="00F70089">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14:paraId="688572CD" w14:textId="77777777" w:rsidR="0082361D" w:rsidRPr="00F70089" w:rsidRDefault="0082361D" w:rsidP="00F70089">
                      <w:pPr>
                        <w:ind w:left="270"/>
                        <w:rPr>
                          <w:rFonts w:cs="Times New Roman"/>
                          <w:bCs/>
                          <w:color w:val="24408E"/>
                          <w:spacing w:val="-2"/>
                          <w:sz w:val="18"/>
                          <w:szCs w:val="15"/>
                        </w:rPr>
                      </w:pPr>
                      <w:r w:rsidRPr="00F70089">
                        <w:rPr>
                          <w:rFonts w:cs="Times New Roman"/>
                          <w:bCs/>
                          <w:color w:val="24408E"/>
                          <w:spacing w:val="-2"/>
                          <w:sz w:val="18"/>
                          <w:szCs w:val="15"/>
                        </w:rPr>
                        <w:t xml:space="preserve">The </w:t>
                      </w:r>
                      <w:hyperlink r:id="rId48" w:history="1">
                        <w:r w:rsidRPr="00F70089">
                          <w:rPr>
                            <w:rStyle w:val="Hyperlink"/>
                            <w:rFonts w:cs="Times New Roman"/>
                            <w:b/>
                            <w:bCs/>
                            <w:spacing w:val="-2"/>
                            <w:sz w:val="18"/>
                            <w:szCs w:val="15"/>
                          </w:rPr>
                          <w:t>Kentucky</w:t>
                        </w:r>
                        <w:r w:rsidRPr="00F70089">
                          <w:rPr>
                            <w:rStyle w:val="Hyperlink"/>
                            <w:rFonts w:cs="Times New Roman"/>
                            <w:bCs/>
                            <w:spacing w:val="-2"/>
                            <w:sz w:val="18"/>
                            <w:szCs w:val="15"/>
                          </w:rPr>
                          <w:t xml:space="preserve"> Center for Statistics</w:t>
                        </w:r>
                      </w:hyperlink>
                      <w:r w:rsidRPr="00F70089">
                        <w:rPr>
                          <w:rFonts w:cs="Times New Roman"/>
                          <w:bCs/>
                          <w:color w:val="24408E"/>
                          <w:spacing w:val="-2"/>
                          <w:sz w:val="18"/>
                          <w:szCs w:val="15"/>
                        </w:rPr>
                        <w:t xml:space="preserve"> (</w:t>
                      </w:r>
                      <w:proofErr w:type="spellStart"/>
                      <w:r w:rsidRPr="00F70089">
                        <w:rPr>
                          <w:rFonts w:cs="Times New Roman"/>
                          <w:bCs/>
                          <w:color w:val="24408E"/>
                          <w:spacing w:val="-2"/>
                          <w:sz w:val="18"/>
                          <w:szCs w:val="15"/>
                        </w:rPr>
                        <w:t>KYStats</w:t>
                      </w:r>
                      <w:proofErr w:type="spellEnd"/>
                      <w:r w:rsidRPr="00F70089">
                        <w:rPr>
                          <w:rFonts w:cs="Times New Roman"/>
                          <w:bCs/>
                          <w:color w:val="24408E"/>
                          <w:spacing w:val="-2"/>
                          <w:sz w:val="18"/>
                          <w:szCs w:val="15"/>
                        </w:rPr>
                        <w:t xml:space="preserve">) is an independent agency with authority over all education, workforce and labor data across the state. The agency was established in 2012 after decades of work establishing data sharing agreements, gaining buy-in from agency heads, and getting legal approval to obtain and use data. </w:t>
                      </w:r>
                      <w:proofErr w:type="spellStart"/>
                      <w:r w:rsidRPr="00F70089">
                        <w:rPr>
                          <w:rFonts w:cs="Times New Roman"/>
                          <w:bCs/>
                          <w:color w:val="24408E"/>
                          <w:spacing w:val="-2"/>
                          <w:sz w:val="18"/>
                          <w:szCs w:val="15"/>
                        </w:rPr>
                        <w:t>KYStats</w:t>
                      </w:r>
                      <w:proofErr w:type="spellEnd"/>
                      <w:r w:rsidRPr="00F70089">
                        <w:rPr>
                          <w:rFonts w:cs="Times New Roman"/>
                          <w:bCs/>
                          <w:color w:val="24408E"/>
                          <w:spacing w:val="-2"/>
                          <w:sz w:val="18"/>
                          <w:szCs w:val="15"/>
                        </w:rPr>
                        <w:t xml:space="preserve"> matches learner-level data across sectors, allowing state leaders to reliably access information about outcomes for CTE completers from across the education system. </w:t>
                      </w:r>
                    </w:p>
                    <w:p w14:paraId="228A29E4" w14:textId="77777777" w:rsidR="0082361D" w:rsidRPr="00C14DBB" w:rsidRDefault="0082361D" w:rsidP="00F70089">
                      <w:pPr>
                        <w:ind w:left="270"/>
                        <w:rPr>
                          <w:rFonts w:cs="Times New Roman"/>
                          <w:bCs/>
                          <w:color w:val="24408E"/>
                          <w:spacing w:val="-2"/>
                          <w:sz w:val="18"/>
                          <w:szCs w:val="15"/>
                        </w:rPr>
                      </w:pPr>
                    </w:p>
                    <w:p w14:paraId="2975DA62" w14:textId="77777777" w:rsidR="0082361D" w:rsidRPr="009724C3" w:rsidRDefault="0082361D" w:rsidP="00F70089">
                      <w:pPr>
                        <w:rPr>
                          <w:rFonts w:eastAsia="Times New Roman" w:cs="Times New Roman"/>
                          <w:sz w:val="20"/>
                          <w:szCs w:val="20"/>
                        </w:rPr>
                      </w:pPr>
                    </w:p>
                    <w:p w14:paraId="2947B12D" w14:textId="77777777" w:rsidR="0082361D" w:rsidRPr="00273AE5" w:rsidRDefault="0082361D" w:rsidP="00F70089">
                      <w:pPr>
                        <w:rPr>
                          <w:rFonts w:ascii="Museo 700" w:hAnsi="Museo 700"/>
                        </w:rPr>
                      </w:pPr>
                    </w:p>
                  </w:txbxContent>
                </v:textbox>
                <w10:wrap type="square"/>
              </v:shape>
            </w:pict>
          </mc:Fallback>
        </mc:AlternateContent>
      </w:r>
      <w:r w:rsidRPr="00F70089">
        <w:rPr>
          <w:rFonts w:eastAsia="MS Mincho" w:cs="Times"/>
          <w:noProof/>
        </w:rPr>
        <w:drawing>
          <wp:anchor distT="0" distB="0" distL="114300" distR="114300" simplePos="0" relativeHeight="251731968" behindDoc="0" locked="0" layoutInCell="1" allowOverlap="1" wp14:anchorId="05C6E237" wp14:editId="60DAF7B9">
            <wp:simplePos x="0" y="0"/>
            <wp:positionH relativeFrom="column">
              <wp:posOffset>375920</wp:posOffset>
            </wp:positionH>
            <wp:positionV relativeFrom="paragraph">
              <wp:posOffset>117665</wp:posOffset>
            </wp:positionV>
            <wp:extent cx="323215" cy="271145"/>
            <wp:effectExtent l="0" t="0" r="635" b="0"/>
            <wp:wrapThrough wrapText="bothSides">
              <wp:wrapPolygon edited="0">
                <wp:start x="0" y="0"/>
                <wp:lineTo x="0" y="19728"/>
                <wp:lineTo x="2546" y="19728"/>
                <wp:lineTo x="20369" y="16693"/>
                <wp:lineTo x="20369" y="3035"/>
                <wp:lineTo x="3819" y="0"/>
                <wp:lineTo x="0" y="0"/>
              </wp:wrapPolygon>
            </wp:wrapThrough>
            <wp:docPr id="19"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1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0AF0B" w14:textId="79348F35" w:rsidR="00431A28" w:rsidRPr="004F76C7" w:rsidRDefault="00431A28" w:rsidP="00A26257">
      <w:pPr>
        <w:spacing w:line="276" w:lineRule="auto"/>
        <w:rPr>
          <w:rFonts w:eastAsia="MS Mincho" w:cs="Times"/>
        </w:rPr>
      </w:pPr>
    </w:p>
    <w:p w14:paraId="1437E043" w14:textId="4A0A1BE6" w:rsidR="00431A28" w:rsidRPr="004F76C7" w:rsidRDefault="00431A28" w:rsidP="00A26257">
      <w:pPr>
        <w:spacing w:line="276" w:lineRule="auto"/>
        <w:rPr>
          <w:rFonts w:eastAsia="MS Mincho" w:cs="Times"/>
        </w:rPr>
      </w:pPr>
    </w:p>
    <w:p w14:paraId="3EA324B6" w14:textId="10315B7D" w:rsidR="00431A28" w:rsidRPr="004F76C7" w:rsidRDefault="00431A28" w:rsidP="00A26257">
      <w:pPr>
        <w:spacing w:line="276" w:lineRule="auto"/>
        <w:rPr>
          <w:rFonts w:eastAsia="MS Mincho" w:cs="Times"/>
        </w:rPr>
      </w:pPr>
    </w:p>
    <w:p w14:paraId="13C420B4" w14:textId="0CADB7F5" w:rsidR="00431A28" w:rsidRPr="004F76C7" w:rsidRDefault="00431A28" w:rsidP="00A26257">
      <w:pPr>
        <w:spacing w:line="276" w:lineRule="auto"/>
        <w:rPr>
          <w:rFonts w:eastAsia="MS Mincho" w:cs="Times"/>
        </w:rPr>
      </w:pPr>
    </w:p>
    <w:p w14:paraId="662750E9" w14:textId="77777777" w:rsidR="00431A28" w:rsidRPr="004F76C7" w:rsidRDefault="00431A28" w:rsidP="00A26257">
      <w:pPr>
        <w:spacing w:line="276" w:lineRule="auto"/>
        <w:rPr>
          <w:rFonts w:eastAsia="MS Mincho" w:cs="Times"/>
        </w:rPr>
      </w:pPr>
    </w:p>
    <w:p w14:paraId="0D57EB57" w14:textId="77777777" w:rsidR="00431A28" w:rsidRPr="004F76C7" w:rsidRDefault="00431A28" w:rsidP="00A26257">
      <w:pPr>
        <w:spacing w:line="276" w:lineRule="auto"/>
        <w:rPr>
          <w:rFonts w:eastAsia="MS Mincho" w:cs="Times"/>
        </w:rPr>
      </w:pPr>
    </w:p>
    <w:p w14:paraId="00EC2347" w14:textId="77777777" w:rsidR="00273AE5" w:rsidRPr="004F76C7" w:rsidRDefault="00273AE5" w:rsidP="00A26257">
      <w:pPr>
        <w:spacing w:line="276" w:lineRule="auto"/>
        <w:rPr>
          <w:rFonts w:eastAsia="MS Mincho" w:cs="Times"/>
        </w:rPr>
      </w:pPr>
    </w:p>
    <w:p w14:paraId="7E1216E2" w14:textId="77777777" w:rsidR="00273AE5" w:rsidRPr="004F76C7" w:rsidRDefault="00273AE5" w:rsidP="00A26257">
      <w:pPr>
        <w:spacing w:line="276" w:lineRule="auto"/>
        <w:rPr>
          <w:rFonts w:eastAsia="MS Mincho" w:cs="Times"/>
        </w:rPr>
      </w:pPr>
    </w:p>
    <w:p w14:paraId="1704CFDF" w14:textId="77777777" w:rsidR="00273AE5" w:rsidRPr="004F76C7" w:rsidRDefault="00273AE5" w:rsidP="00A26257">
      <w:pPr>
        <w:spacing w:line="276" w:lineRule="auto"/>
        <w:rPr>
          <w:rFonts w:eastAsia="MS Mincho" w:cs="Times"/>
        </w:rPr>
      </w:pPr>
    </w:p>
    <w:p w14:paraId="2EA74F17" w14:textId="77777777" w:rsidR="00273AE5" w:rsidRPr="004F76C7" w:rsidRDefault="00273AE5" w:rsidP="00A26257">
      <w:pPr>
        <w:spacing w:line="276" w:lineRule="auto"/>
        <w:rPr>
          <w:rFonts w:eastAsia="MS Mincho" w:cs="Times"/>
        </w:rPr>
      </w:pPr>
    </w:p>
    <w:p w14:paraId="6391FE38" w14:textId="77777777" w:rsidR="00273AE5" w:rsidRPr="00591FFF" w:rsidRDefault="00273AE5" w:rsidP="00A26257">
      <w:pPr>
        <w:spacing w:line="276" w:lineRule="auto"/>
        <w:rPr>
          <w:rFonts w:eastAsia="MS Mincho" w:cs="Times"/>
        </w:rPr>
      </w:pPr>
    </w:p>
    <w:p w14:paraId="72D29484" w14:textId="77777777" w:rsidR="00A815EF" w:rsidRPr="00591FFF" w:rsidRDefault="00A815EF" w:rsidP="00A26257">
      <w:pPr>
        <w:spacing w:line="276" w:lineRule="auto"/>
        <w:rPr>
          <w:rFonts w:eastAsia="MS Mincho" w:cs="Times"/>
        </w:rPr>
      </w:pPr>
    </w:p>
    <w:p w14:paraId="6046F83D" w14:textId="77777777" w:rsidR="00F70089" w:rsidRPr="00591FFF" w:rsidRDefault="00F70089" w:rsidP="00F70089">
      <w:pPr>
        <w:widowControl w:val="0"/>
        <w:suppressAutoHyphens/>
        <w:autoSpaceDE w:val="0"/>
        <w:autoSpaceDN w:val="0"/>
        <w:adjustRightInd w:val="0"/>
        <w:spacing w:before="360" w:after="180" w:line="280" w:lineRule="atLeast"/>
        <w:textAlignment w:val="center"/>
        <w:rPr>
          <w:rFonts w:cs="MuseoSans-900Italic"/>
          <w:b/>
          <w:i/>
          <w:iCs/>
          <w:caps/>
          <w:color w:val="A6CE3A"/>
          <w:sz w:val="24"/>
          <w:szCs w:val="24"/>
        </w:rPr>
      </w:pPr>
      <w:r w:rsidRPr="00591FFF">
        <w:rPr>
          <w:rFonts w:cs="MuseoSans-900Italic"/>
          <w:b/>
          <w:i/>
          <w:iCs/>
          <w:caps/>
          <w:color w:val="A6CE3A"/>
          <w:sz w:val="24"/>
          <w:szCs w:val="24"/>
        </w:rPr>
        <w:lastRenderedPageBreak/>
        <w:t>Key Questions</w:t>
      </w:r>
    </w:p>
    <w:p w14:paraId="1DAE34DF" w14:textId="77777777" w:rsidR="00F70089" w:rsidRPr="00591FFF" w:rsidRDefault="00F70089" w:rsidP="00F70089">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p w14:paraId="3F2F1A64" w14:textId="0F3D9F5A" w:rsidR="00F70089" w:rsidRPr="00420E1F" w:rsidRDefault="00F70089" w:rsidP="00420E1F">
      <w:pPr>
        <w:widowControl w:val="0"/>
        <w:suppressAutoHyphens/>
        <w:autoSpaceDE w:val="0"/>
        <w:autoSpaceDN w:val="0"/>
        <w:adjustRightInd w:val="0"/>
        <w:spacing w:before="180" w:after="180" w:line="280" w:lineRule="atLeast"/>
        <w:textAlignment w:val="center"/>
        <w:rPr>
          <w:rFonts w:cs="MuseoSans-700Italic"/>
          <w:b/>
          <w:i/>
          <w:iCs/>
          <w:color w:val="A6CE3A"/>
          <w:sz w:val="24"/>
          <w:szCs w:val="24"/>
        </w:rPr>
      </w:pPr>
      <w:r w:rsidRPr="00420E1F">
        <w:rPr>
          <w:rFonts w:cs="MuseoSans-700Italic"/>
          <w:b/>
          <w:i/>
          <w:iCs/>
          <w:color w:val="A6CE3A"/>
          <w:sz w:val="24"/>
          <w:szCs w:val="24"/>
        </w:rPr>
        <w:t>Adopting Rigorous Data Collection Methods</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F70089" w:rsidRPr="00591FFF" w14:paraId="5128E0B9"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0D143DD5" w14:textId="77777777" w:rsidR="00F70089" w:rsidRPr="00591FFF" w:rsidRDefault="00F70089" w:rsidP="0082361D">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5C94BD23" w14:textId="77777777" w:rsidR="00F70089" w:rsidRPr="00591FFF" w:rsidRDefault="00F70089" w:rsidP="0082361D">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420E1F" w:rsidRPr="00591FFF" w14:paraId="088974EB"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02C3FEC1" w14:textId="53087083" w:rsidR="00420E1F" w:rsidRPr="00420E1F" w:rsidRDefault="00420E1F" w:rsidP="00420E1F">
            <w:pPr>
              <w:pStyle w:val="NoSpacing"/>
              <w:rPr>
                <w:sz w:val="20"/>
              </w:rPr>
            </w:pPr>
            <w:r>
              <w:rPr>
                <w:sz w:val="20"/>
              </w:rPr>
              <w:t xml:space="preserve">How are data being collected at the local level? Are the same methods used consistently across the state?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3410EE0F" w14:textId="77777777" w:rsidR="00420E1F" w:rsidRPr="00591FFF" w:rsidRDefault="00420E1F" w:rsidP="00420E1F">
            <w:pPr>
              <w:widowControl w:val="0"/>
              <w:autoSpaceDE w:val="0"/>
              <w:autoSpaceDN w:val="0"/>
              <w:adjustRightInd w:val="0"/>
              <w:rPr>
                <w:rFonts w:cs="Times New Roman"/>
                <w:sz w:val="24"/>
                <w:szCs w:val="24"/>
              </w:rPr>
            </w:pPr>
          </w:p>
        </w:tc>
      </w:tr>
      <w:tr w:rsidR="00420E1F" w:rsidRPr="00591FFF" w14:paraId="5E823BBA"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404F8D1B" w14:textId="6D8FF14E" w:rsidR="00420E1F" w:rsidRPr="00591FFF" w:rsidRDefault="00420E1F" w:rsidP="00420E1F">
            <w:pPr>
              <w:widowControl w:val="0"/>
              <w:autoSpaceDE w:val="0"/>
              <w:autoSpaceDN w:val="0"/>
              <w:adjustRightInd w:val="0"/>
              <w:spacing w:after="180" w:line="280" w:lineRule="atLeast"/>
              <w:textAlignment w:val="center"/>
              <w:rPr>
                <w:rFonts w:cs="MuseoSans-300"/>
                <w:color w:val="000000"/>
                <w:sz w:val="20"/>
                <w:szCs w:val="20"/>
              </w:rPr>
            </w:pPr>
            <w:r>
              <w:rPr>
                <w:sz w:val="20"/>
              </w:rPr>
              <w:t xml:space="preserve">Are other agencies in your state collecting data that you might need or benefit from?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46E51C79" w14:textId="77777777" w:rsidR="00420E1F" w:rsidRPr="00591FFF" w:rsidRDefault="00420E1F" w:rsidP="00420E1F">
            <w:pPr>
              <w:widowControl w:val="0"/>
              <w:autoSpaceDE w:val="0"/>
              <w:autoSpaceDN w:val="0"/>
              <w:adjustRightInd w:val="0"/>
              <w:rPr>
                <w:rFonts w:cs="Times New Roman"/>
                <w:sz w:val="24"/>
                <w:szCs w:val="24"/>
              </w:rPr>
            </w:pPr>
          </w:p>
        </w:tc>
      </w:tr>
      <w:tr w:rsidR="00420E1F" w:rsidRPr="00591FFF" w14:paraId="35C2EB2E"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423EA72D" w14:textId="11C52426" w:rsidR="00420E1F" w:rsidRDefault="00420E1F" w:rsidP="00420E1F">
            <w:pPr>
              <w:widowControl w:val="0"/>
              <w:autoSpaceDE w:val="0"/>
              <w:autoSpaceDN w:val="0"/>
              <w:adjustRightInd w:val="0"/>
              <w:spacing w:after="180" w:line="280" w:lineRule="atLeast"/>
              <w:textAlignment w:val="center"/>
              <w:rPr>
                <w:sz w:val="20"/>
              </w:rPr>
            </w:pPr>
            <w:r>
              <w:rPr>
                <w:sz w:val="20"/>
              </w:rPr>
              <w:t xml:space="preserve">How many of your data elements are self-reported? Can you independently verify the data with external databases?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78A0394B" w14:textId="77777777" w:rsidR="00420E1F" w:rsidRPr="00591FFF" w:rsidRDefault="00420E1F" w:rsidP="00420E1F">
            <w:pPr>
              <w:widowControl w:val="0"/>
              <w:autoSpaceDE w:val="0"/>
              <w:autoSpaceDN w:val="0"/>
              <w:adjustRightInd w:val="0"/>
              <w:rPr>
                <w:rFonts w:cs="Times New Roman"/>
                <w:sz w:val="24"/>
                <w:szCs w:val="24"/>
              </w:rPr>
            </w:pPr>
          </w:p>
        </w:tc>
      </w:tr>
    </w:tbl>
    <w:p w14:paraId="1D4F20E0" w14:textId="77777777" w:rsidR="00F70089" w:rsidRDefault="00F70089" w:rsidP="00A26257">
      <w:pPr>
        <w:spacing w:line="276" w:lineRule="auto"/>
        <w:rPr>
          <w:rFonts w:eastAsia="MS Mincho" w:cs="Times"/>
        </w:rPr>
      </w:pPr>
    </w:p>
    <w:p w14:paraId="478F8933" w14:textId="460B4DB2" w:rsidR="00420E1F" w:rsidRPr="00C944E4" w:rsidRDefault="0082361D" w:rsidP="00420E1F">
      <w:pPr>
        <w:pStyle w:val="Heading2"/>
      </w:pPr>
      <w:bookmarkStart w:id="34" w:name="_Toc10551699"/>
      <w:bookmarkStart w:id="35" w:name="_Toc11611128"/>
      <w:r w:rsidRPr="001B6C3C">
        <w:rPr>
          <w:rFonts w:cs="Times New Roman"/>
          <w:noProof/>
          <w:color w:val="222222"/>
        </w:rPr>
        <mc:AlternateContent>
          <mc:Choice Requires="wps">
            <w:drawing>
              <wp:anchor distT="0" distB="0" distL="228600" distR="228600" simplePos="0" relativeHeight="251736064" behindDoc="0" locked="0" layoutInCell="1" allowOverlap="1" wp14:anchorId="4122E77A" wp14:editId="4EBFDB13">
                <wp:simplePos x="0" y="0"/>
                <wp:positionH relativeFrom="margin">
                  <wp:posOffset>4023360</wp:posOffset>
                </wp:positionH>
                <wp:positionV relativeFrom="margin">
                  <wp:posOffset>4164520</wp:posOffset>
                </wp:positionV>
                <wp:extent cx="2389505" cy="2000885"/>
                <wp:effectExtent l="1905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389505" cy="200088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54615ADB" w14:textId="4EA429FD" w:rsidR="0082361D" w:rsidRDefault="0082361D" w:rsidP="0021248E">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It Doesn’t Come Easy</w:t>
                            </w:r>
                          </w:p>
                          <w:p w14:paraId="0BB138CB" w14:textId="64912153" w:rsidR="0082361D" w:rsidRDefault="0082361D" w:rsidP="0021248E">
                            <w:pPr>
                              <w:rPr>
                                <w:color w:val="808080" w:themeColor="background1" w:themeShade="80"/>
                              </w:rPr>
                            </w:pPr>
                            <w:r w:rsidRPr="0021248E">
                              <w:rPr>
                                <w:i/>
                                <w:color w:val="808080" w:themeColor="background1" w:themeShade="80"/>
                              </w:rPr>
                              <w:t>Recognize that data analysts, pressured for time, facing multiple requests, and often lacking background in CTE, will require your patience and support if they are to produce accurate data.</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E77A" id="Text Box 24" o:spid="_x0000_s1045" type="#_x0000_t202" style="position:absolute;margin-left:316.8pt;margin-top:327.9pt;width:188.15pt;height:157.55pt;z-index:251736064;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" fillcolor="white [3212]" stroked="f" strokeweight=".5pt">
                <v:shadow on="t" color="#ed7d31 [3205]" origin=".5" offset="-1.5pt,0"/>
                <v:textbox inset="18pt,10.8pt,0,10.8pt">
                  <w:txbxContent>
                    <w:p w14:paraId="54615ADB" w14:textId="4EA429FD" w:rsidR="0082361D" w:rsidRDefault="0082361D" w:rsidP="0021248E">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It Doesn’t Come Easy</w:t>
                      </w:r>
                    </w:p>
                    <w:p w14:paraId="0BB138CB" w14:textId="64912153" w:rsidR="0082361D" w:rsidRDefault="0082361D" w:rsidP="0021248E">
                      <w:pPr>
                        <w:rPr>
                          <w:color w:val="808080" w:themeColor="background1" w:themeShade="80"/>
                        </w:rPr>
                      </w:pPr>
                      <w:r w:rsidRPr="0021248E">
                        <w:rPr>
                          <w:i/>
                          <w:color w:val="808080" w:themeColor="background1" w:themeShade="80"/>
                        </w:rPr>
                        <w:t>Recognize that data analysts, pressured for time, facing multiple requests, and often lacking background in CTE, will require your patience and support if they are to produce accurate data.</w:t>
                      </w:r>
                    </w:p>
                  </w:txbxContent>
                </v:textbox>
                <w10:wrap type="square" anchorx="margin" anchory="margin"/>
              </v:shape>
            </w:pict>
          </mc:Fallback>
        </mc:AlternateContent>
      </w:r>
      <w:r w:rsidR="00420E1F">
        <w:t>Creating Procedures for Analyzing Data</w:t>
      </w:r>
      <w:bookmarkEnd w:id="34"/>
      <w:bookmarkEnd w:id="35"/>
    </w:p>
    <w:p w14:paraId="60003D99" w14:textId="08FBFC50" w:rsidR="00420E1F" w:rsidRDefault="00420E1F" w:rsidP="00420E1F">
      <w:pPr>
        <w:spacing w:line="276" w:lineRule="auto"/>
        <w:rPr>
          <w:rFonts w:eastAsia="MS Mincho" w:cs="Times"/>
        </w:rPr>
      </w:pPr>
      <w:r w:rsidRPr="00420E1F">
        <w:rPr>
          <w:rFonts w:eastAsia="MS Mincho" w:cs="Times"/>
        </w:rPr>
        <w:t xml:space="preserve">Running data inquiries can be a complicated process, made all the more challenging if the individual tasked with performing the analysis is not familiar with CTE jargon or convention. To reduce error, states develop business rules to describe the procedures used to produce outcome data. This effort includes identifying the data elements that should be sourced to populate analysis databases, the programming codes used to formulate inquiries, and the years of data to respond to a given indicator. </w:t>
      </w:r>
    </w:p>
    <w:p w14:paraId="5595FCC0" w14:textId="28A19B8B" w:rsidR="00420E1F" w:rsidRPr="00420E1F" w:rsidRDefault="00420E1F" w:rsidP="00420E1F">
      <w:pPr>
        <w:spacing w:line="276" w:lineRule="auto"/>
        <w:rPr>
          <w:rFonts w:eastAsia="MS Mincho" w:cs="Times"/>
        </w:rPr>
      </w:pPr>
    </w:p>
    <w:p w14:paraId="7FACF029" w14:textId="68581EEE" w:rsidR="00F70089" w:rsidRDefault="00420E1F" w:rsidP="00420E1F">
      <w:pPr>
        <w:spacing w:line="276" w:lineRule="auto"/>
        <w:rPr>
          <w:rFonts w:eastAsia="MS Mincho" w:cs="Times"/>
        </w:rPr>
      </w:pPr>
      <w:r w:rsidRPr="00420E1F">
        <w:rPr>
          <w:rFonts w:eastAsia="MS Mincho" w:cs="Times"/>
        </w:rPr>
        <w:t>Well-annotated rules combined with a well-documented data dictionary can help ensure that CTE data are reliable across years, irrespective of who runs the data. These rules also need to be developed for reporting purposes that may transcend CTE. For example, states reporting on students’ career readiness under ESSA will need to have business rules that ensure that the correct data are used to report on student performances.</w:t>
      </w:r>
    </w:p>
    <w:p w14:paraId="760E3879" w14:textId="77777777" w:rsidR="00420E1F" w:rsidRDefault="00420E1F" w:rsidP="00420E1F">
      <w:pPr>
        <w:spacing w:line="276" w:lineRule="auto"/>
        <w:rPr>
          <w:rFonts w:eastAsia="MS Mincho" w:cs="Times"/>
        </w:rPr>
      </w:pPr>
    </w:p>
    <w:p w14:paraId="1A997B49" w14:textId="2EB8475E" w:rsidR="00420E1F" w:rsidRDefault="00420E1F" w:rsidP="00420E1F">
      <w:pPr>
        <w:spacing w:line="276" w:lineRule="auto"/>
        <w:rPr>
          <w:noProof/>
        </w:rPr>
      </w:pPr>
      <w:r w:rsidRPr="00420E1F">
        <w:rPr>
          <w:rFonts w:eastAsia="MS Mincho" w:cs="Times"/>
        </w:rPr>
        <w:t xml:space="preserve">There are multiple reasons to review your business rules to ensure that they are clearly articulated, easily understandable and readily accessible. If the analyst charged with running data is not housed in your unit, there is a good chance that he or she lacks awareness of CTE programming, which may lead to incorrect </w:t>
      </w:r>
      <w:r w:rsidRPr="00420E1F">
        <w:rPr>
          <w:rFonts w:eastAsia="MS Mincho" w:cs="Times"/>
        </w:rPr>
        <w:lastRenderedPageBreak/>
        <w:t>assumptions being applied. Given the infrequent nature of reporting — analyses typically are conducted only once a year — even seasoned staff may forget how they constructed measures year over year. Staff turnover is an ongoing challenge in many states, and newly hired individuals often are destined to fail.</w:t>
      </w:r>
      <w:r w:rsidR="0021248E" w:rsidRPr="0021248E">
        <w:rPr>
          <w:noProof/>
        </w:rPr>
        <w:t xml:space="preserve"> </w:t>
      </w:r>
    </w:p>
    <w:p w14:paraId="1E2AF3BD" w14:textId="0E2D3E0D" w:rsidR="0021248E" w:rsidRDefault="0021248E" w:rsidP="00420E1F">
      <w:pPr>
        <w:spacing w:line="276" w:lineRule="auto"/>
        <w:rPr>
          <w:rFonts w:eastAsia="MS Mincho" w:cs="Times"/>
        </w:rPr>
      </w:pPr>
      <w:r w:rsidRPr="0021248E">
        <w:rPr>
          <w:rFonts w:eastAsia="MS Mincho" w:cs="Times"/>
          <w:noProof/>
        </w:rPr>
        <mc:AlternateContent>
          <mc:Choice Requires="wps">
            <w:drawing>
              <wp:anchor distT="0" distB="0" distL="114300" distR="114300" simplePos="0" relativeHeight="251738112" behindDoc="0" locked="0" layoutInCell="1" allowOverlap="1" wp14:anchorId="406D4F68" wp14:editId="56350A35">
                <wp:simplePos x="0" y="0"/>
                <wp:positionH relativeFrom="column">
                  <wp:posOffset>-2540</wp:posOffset>
                </wp:positionH>
                <wp:positionV relativeFrom="paragraph">
                  <wp:posOffset>193040</wp:posOffset>
                </wp:positionV>
                <wp:extent cx="5981700" cy="1389380"/>
                <wp:effectExtent l="0" t="0" r="0" b="1270"/>
                <wp:wrapThrough wrapText="bothSides">
                  <wp:wrapPolygon edited="0">
                    <wp:start x="0" y="0"/>
                    <wp:lineTo x="0" y="21324"/>
                    <wp:lineTo x="21531" y="21324"/>
                    <wp:lineTo x="21531" y="0"/>
                    <wp:lineTo x="0" y="0"/>
                  </wp:wrapPolygon>
                </wp:wrapThrough>
                <wp:docPr id="129" name="Rectangle 129"/>
                <wp:cNvGraphicFramePr/>
                <a:graphic xmlns:a="http://schemas.openxmlformats.org/drawingml/2006/main">
                  <a:graphicData uri="http://schemas.microsoft.com/office/word/2010/wordprocessingShape">
                    <wps:wsp>
                      <wps:cNvSpPr/>
                      <wps:spPr>
                        <a:xfrm>
                          <a:off x="0" y="0"/>
                          <a:ext cx="5981700" cy="138938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97BB6" id="Rectangle 129" o:spid="_x0000_s1026" style="position:absolute;margin-left:-.2pt;margin-top:15.2pt;width:471pt;height:10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" fillcolor="#40a7c4" stroked="f" strokeweight=".5pt">
                <v:fill opacity="6682f"/>
                <w10:wrap type="through"/>
              </v:rect>
            </w:pict>
          </mc:Fallback>
        </mc:AlternateContent>
      </w:r>
      <w:r w:rsidRPr="0021248E">
        <w:rPr>
          <w:rFonts w:eastAsia="MS Mincho" w:cs="Times"/>
          <w:noProof/>
        </w:rPr>
        <w:drawing>
          <wp:anchor distT="0" distB="0" distL="114300" distR="114300" simplePos="0" relativeHeight="251740160" behindDoc="0" locked="0" layoutInCell="1" allowOverlap="1" wp14:anchorId="2CC664B0" wp14:editId="65621D31">
            <wp:simplePos x="0" y="0"/>
            <wp:positionH relativeFrom="column">
              <wp:posOffset>375920</wp:posOffset>
            </wp:positionH>
            <wp:positionV relativeFrom="paragraph">
              <wp:posOffset>382905</wp:posOffset>
            </wp:positionV>
            <wp:extent cx="323215" cy="271145"/>
            <wp:effectExtent l="0" t="0" r="635" b="0"/>
            <wp:wrapThrough wrapText="bothSides">
              <wp:wrapPolygon edited="0">
                <wp:start x="0" y="0"/>
                <wp:lineTo x="0" y="19728"/>
                <wp:lineTo x="2546" y="19728"/>
                <wp:lineTo x="20369" y="16693"/>
                <wp:lineTo x="20369" y="3035"/>
                <wp:lineTo x="3819" y="0"/>
                <wp:lineTo x="0" y="0"/>
              </wp:wrapPolygon>
            </wp:wrapThrough>
            <wp:docPr id="134"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1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65D57" w14:textId="78B225D4" w:rsidR="00F70089" w:rsidRPr="00591FFF" w:rsidRDefault="0021248E" w:rsidP="00A26257">
      <w:pPr>
        <w:spacing w:line="276" w:lineRule="auto"/>
        <w:rPr>
          <w:rFonts w:eastAsia="MS Mincho" w:cs="Times"/>
        </w:rPr>
      </w:pPr>
      <w:r w:rsidRPr="0021248E">
        <w:rPr>
          <w:rFonts w:eastAsia="MS Mincho" w:cs="Times"/>
          <w:noProof/>
        </w:rPr>
        <mc:AlternateContent>
          <mc:Choice Requires="wps">
            <w:drawing>
              <wp:anchor distT="0" distB="0" distL="114300" distR="114300" simplePos="0" relativeHeight="251739136" behindDoc="0" locked="0" layoutInCell="1" allowOverlap="1" wp14:anchorId="63C625B6" wp14:editId="3DE9A7CF">
                <wp:simplePos x="0" y="0"/>
                <wp:positionH relativeFrom="column">
                  <wp:posOffset>128270</wp:posOffset>
                </wp:positionH>
                <wp:positionV relativeFrom="paragraph">
                  <wp:posOffset>142240</wp:posOffset>
                </wp:positionV>
                <wp:extent cx="5556250" cy="1115695"/>
                <wp:effectExtent l="0" t="0" r="0" b="8255"/>
                <wp:wrapSquare wrapText="bothSides"/>
                <wp:docPr id="130" name="Text Box 130"/>
                <wp:cNvGraphicFramePr/>
                <a:graphic xmlns:a="http://schemas.openxmlformats.org/drawingml/2006/main">
                  <a:graphicData uri="http://schemas.microsoft.com/office/word/2010/wordprocessingShape">
                    <wps:wsp>
                      <wps:cNvSpPr txBox="1"/>
                      <wps:spPr>
                        <a:xfrm>
                          <a:off x="0" y="0"/>
                          <a:ext cx="5556250" cy="1115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872B9" w14:textId="559065D9" w:rsidR="0082361D" w:rsidRPr="009724C3" w:rsidRDefault="0082361D" w:rsidP="0021248E">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p>
                          <w:p w14:paraId="0FBD4D3D" w14:textId="5814D25C" w:rsidR="0082361D" w:rsidRPr="0021248E" w:rsidRDefault="0082361D" w:rsidP="0021248E">
                            <w:pPr>
                              <w:ind w:left="270"/>
                              <w:rPr>
                                <w:rFonts w:cs="Times New Roman"/>
                                <w:bCs/>
                                <w:color w:val="24408E"/>
                                <w:spacing w:val="-2"/>
                                <w:sz w:val="18"/>
                                <w:szCs w:val="15"/>
                              </w:rPr>
                            </w:pPr>
                            <w:r w:rsidRPr="0021248E">
                              <w:rPr>
                                <w:rFonts w:cs="Times New Roman"/>
                                <w:b/>
                                <w:bCs/>
                                <w:color w:val="24408E"/>
                                <w:spacing w:val="-2"/>
                                <w:sz w:val="18"/>
                                <w:szCs w:val="15"/>
                              </w:rPr>
                              <w:t>Florida</w:t>
                            </w:r>
                            <w:r w:rsidRPr="0021248E">
                              <w:rPr>
                                <w:rFonts w:cs="Times New Roman"/>
                                <w:bCs/>
                                <w:color w:val="24408E"/>
                                <w:spacing w:val="-2"/>
                                <w:sz w:val="18"/>
                                <w:szCs w:val="15"/>
                              </w:rPr>
                              <w:t xml:space="preserve"> maintains a set of business rules for </w:t>
                            </w:r>
                            <w:hyperlink r:id="rId49" w:history="1">
                              <w:r w:rsidRPr="0021248E">
                                <w:rPr>
                                  <w:rStyle w:val="Hyperlink"/>
                                  <w:rFonts w:cs="Times New Roman"/>
                                  <w:bCs/>
                                  <w:spacing w:val="-2"/>
                                  <w:sz w:val="18"/>
                                  <w:szCs w:val="15"/>
                                </w:rPr>
                                <w:t>secondary</w:t>
                              </w:r>
                            </w:hyperlink>
                            <w:r w:rsidRPr="0021248E">
                              <w:rPr>
                                <w:rFonts w:cs="Times New Roman"/>
                                <w:bCs/>
                                <w:color w:val="24408E"/>
                                <w:spacing w:val="-2"/>
                                <w:sz w:val="18"/>
                                <w:szCs w:val="15"/>
                              </w:rPr>
                              <w:t xml:space="preserve"> and </w:t>
                            </w:r>
                            <w:hyperlink r:id="rId50" w:history="1">
                              <w:r w:rsidRPr="0021248E">
                                <w:rPr>
                                  <w:rStyle w:val="Hyperlink"/>
                                  <w:rFonts w:cs="Times New Roman"/>
                                  <w:bCs/>
                                  <w:spacing w:val="-2"/>
                                  <w:sz w:val="18"/>
                                  <w:szCs w:val="15"/>
                                </w:rPr>
                                <w:t>postsecondary CTE</w:t>
                              </w:r>
                            </w:hyperlink>
                            <w:r w:rsidRPr="0021248E">
                              <w:rPr>
                                <w:rFonts w:cs="Times New Roman"/>
                                <w:bCs/>
                                <w:color w:val="24408E"/>
                                <w:spacing w:val="-2"/>
                                <w:sz w:val="18"/>
                                <w:szCs w:val="15"/>
                              </w:rPr>
                              <w:t xml:space="preserve"> that describe the operational definitions and procedures that state analysts use to analyze the Perkins core indicators. The instructions include detailed flow charts that describe the steps used to identify CTE concentrators; the data elements used to calculate measures; and how to construct the measure, including numerators and denominators.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625B6" id="Text Box 130" o:spid="_x0000_s1046" type="#_x0000_t202" style="position:absolute;margin-left:10.1pt;margin-top:11.2pt;width:437.5pt;height:87.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7RrgIAALAFAAAOAAAAZHJzL2Uyb0RvYy54bWysVE1v2zAMvQ/YfxB0T21ncd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" filled="f" stroked="f">
                <v:textbox>
                  <w:txbxContent>
                    <w:p w14:paraId="3D4872B9" w14:textId="559065D9" w:rsidR="0082361D" w:rsidRPr="009724C3" w:rsidRDefault="0082361D" w:rsidP="0021248E">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p>
                    <w:p w14:paraId="0FBD4D3D" w14:textId="5814D25C" w:rsidR="0082361D" w:rsidRPr="0021248E" w:rsidRDefault="0082361D" w:rsidP="0021248E">
                      <w:pPr>
                        <w:ind w:left="270"/>
                        <w:rPr>
                          <w:rFonts w:cs="Times New Roman"/>
                          <w:bCs/>
                          <w:color w:val="24408E"/>
                          <w:spacing w:val="-2"/>
                          <w:sz w:val="18"/>
                          <w:szCs w:val="15"/>
                        </w:rPr>
                      </w:pPr>
                      <w:r w:rsidRPr="0021248E">
                        <w:rPr>
                          <w:rFonts w:cs="Times New Roman"/>
                          <w:b/>
                          <w:bCs/>
                          <w:color w:val="24408E"/>
                          <w:spacing w:val="-2"/>
                          <w:sz w:val="18"/>
                          <w:szCs w:val="15"/>
                        </w:rPr>
                        <w:t>Florida</w:t>
                      </w:r>
                      <w:r w:rsidRPr="0021248E">
                        <w:rPr>
                          <w:rFonts w:cs="Times New Roman"/>
                          <w:bCs/>
                          <w:color w:val="24408E"/>
                          <w:spacing w:val="-2"/>
                          <w:sz w:val="18"/>
                          <w:szCs w:val="15"/>
                        </w:rPr>
                        <w:t xml:space="preserve"> maintains a set of business rules for </w:t>
                      </w:r>
                      <w:hyperlink r:id="rId51" w:history="1">
                        <w:r w:rsidRPr="0021248E">
                          <w:rPr>
                            <w:rStyle w:val="Hyperlink"/>
                            <w:rFonts w:cs="Times New Roman"/>
                            <w:bCs/>
                            <w:spacing w:val="-2"/>
                            <w:sz w:val="18"/>
                            <w:szCs w:val="15"/>
                          </w:rPr>
                          <w:t>secondary</w:t>
                        </w:r>
                      </w:hyperlink>
                      <w:r w:rsidRPr="0021248E">
                        <w:rPr>
                          <w:rFonts w:cs="Times New Roman"/>
                          <w:bCs/>
                          <w:color w:val="24408E"/>
                          <w:spacing w:val="-2"/>
                          <w:sz w:val="18"/>
                          <w:szCs w:val="15"/>
                        </w:rPr>
                        <w:t xml:space="preserve"> and </w:t>
                      </w:r>
                      <w:hyperlink r:id="rId52" w:history="1">
                        <w:r w:rsidRPr="0021248E">
                          <w:rPr>
                            <w:rStyle w:val="Hyperlink"/>
                            <w:rFonts w:cs="Times New Roman"/>
                            <w:bCs/>
                            <w:spacing w:val="-2"/>
                            <w:sz w:val="18"/>
                            <w:szCs w:val="15"/>
                          </w:rPr>
                          <w:t>postsecondary CTE</w:t>
                        </w:r>
                      </w:hyperlink>
                      <w:r w:rsidRPr="0021248E">
                        <w:rPr>
                          <w:rFonts w:cs="Times New Roman"/>
                          <w:bCs/>
                          <w:color w:val="24408E"/>
                          <w:spacing w:val="-2"/>
                          <w:sz w:val="18"/>
                          <w:szCs w:val="15"/>
                        </w:rPr>
                        <w:t xml:space="preserve"> that describe the operational definitions and procedures that state analysts use to analyze the Perkins core indicators. The instructions include detailed flow charts that describe the steps used to identify CTE concentrators; the data elements used to calculate measures; and how to construct the measure, including numerators and denominators. </w:t>
                      </w:r>
                    </w:p>
                  </w:txbxContent>
                </v:textbox>
                <w10:wrap type="square"/>
              </v:shape>
            </w:pict>
          </mc:Fallback>
        </mc:AlternateContent>
      </w:r>
    </w:p>
    <w:p w14:paraId="5ABC34F0" w14:textId="77777777" w:rsidR="009724C3" w:rsidRPr="00591FFF" w:rsidRDefault="009724C3" w:rsidP="00A26257">
      <w:pPr>
        <w:spacing w:line="276" w:lineRule="auto"/>
        <w:rPr>
          <w:rFonts w:eastAsia="MS Mincho" w:cs="Times"/>
        </w:rPr>
      </w:pPr>
    </w:p>
    <w:p w14:paraId="0147D4BA" w14:textId="77777777" w:rsidR="00A815EF" w:rsidRPr="00591FFF" w:rsidRDefault="00A815EF" w:rsidP="00C805BB">
      <w:pPr>
        <w:spacing w:line="276" w:lineRule="auto"/>
        <w:rPr>
          <w:rFonts w:eastAsia="MS Mincho" w:cs="Times"/>
        </w:rPr>
      </w:pPr>
    </w:p>
    <w:p w14:paraId="3BB88883" w14:textId="77777777" w:rsidR="00A815EF" w:rsidRDefault="00A815EF" w:rsidP="00A26257">
      <w:pPr>
        <w:spacing w:line="276" w:lineRule="auto"/>
        <w:rPr>
          <w:rFonts w:eastAsia="MS Mincho" w:cs="Times"/>
        </w:rPr>
      </w:pPr>
    </w:p>
    <w:p w14:paraId="6C302268" w14:textId="77777777" w:rsidR="006C3433" w:rsidRDefault="006C3433" w:rsidP="00A26257">
      <w:pPr>
        <w:spacing w:line="276" w:lineRule="auto"/>
        <w:rPr>
          <w:rFonts w:eastAsia="MS Mincho" w:cs="Times"/>
        </w:rPr>
      </w:pPr>
    </w:p>
    <w:p w14:paraId="0DA4F096" w14:textId="77777777" w:rsidR="006C3433" w:rsidRDefault="006C3433" w:rsidP="00A26257">
      <w:pPr>
        <w:spacing w:line="276" w:lineRule="auto"/>
        <w:rPr>
          <w:rFonts w:eastAsia="MS Mincho" w:cs="Times"/>
        </w:rPr>
      </w:pPr>
    </w:p>
    <w:p w14:paraId="0BAE6743" w14:textId="77777777" w:rsidR="006C3433" w:rsidRDefault="006C3433" w:rsidP="00A26257">
      <w:pPr>
        <w:spacing w:line="276" w:lineRule="auto"/>
        <w:rPr>
          <w:rFonts w:eastAsia="MS Mincho" w:cs="Times"/>
        </w:rPr>
      </w:pPr>
    </w:p>
    <w:p w14:paraId="3CBC34BB" w14:textId="77777777" w:rsidR="006C3433" w:rsidRDefault="006C3433" w:rsidP="00A26257">
      <w:pPr>
        <w:spacing w:line="276" w:lineRule="auto"/>
        <w:rPr>
          <w:rFonts w:eastAsia="MS Mincho" w:cs="Times"/>
        </w:rPr>
      </w:pPr>
    </w:p>
    <w:p w14:paraId="2AD33038" w14:textId="77777777" w:rsidR="006C3433" w:rsidRPr="00591FFF" w:rsidRDefault="006C3433" w:rsidP="006C3433">
      <w:pPr>
        <w:widowControl w:val="0"/>
        <w:suppressAutoHyphens/>
        <w:autoSpaceDE w:val="0"/>
        <w:autoSpaceDN w:val="0"/>
        <w:adjustRightInd w:val="0"/>
        <w:spacing w:before="360" w:after="180" w:line="280" w:lineRule="atLeast"/>
        <w:textAlignment w:val="center"/>
        <w:rPr>
          <w:rFonts w:cs="MuseoSans-900Italic"/>
          <w:b/>
          <w:i/>
          <w:iCs/>
          <w:caps/>
          <w:color w:val="A6CE3A"/>
          <w:sz w:val="24"/>
          <w:szCs w:val="24"/>
        </w:rPr>
      </w:pPr>
      <w:r w:rsidRPr="00591FFF">
        <w:rPr>
          <w:rFonts w:cs="MuseoSans-900Italic"/>
          <w:b/>
          <w:i/>
          <w:iCs/>
          <w:caps/>
          <w:color w:val="A6CE3A"/>
          <w:sz w:val="24"/>
          <w:szCs w:val="24"/>
        </w:rPr>
        <w:t>Key Questions</w:t>
      </w:r>
    </w:p>
    <w:p w14:paraId="02ED911D" w14:textId="77777777" w:rsidR="006C3433" w:rsidRPr="00591FFF" w:rsidRDefault="006C3433" w:rsidP="006C3433">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p w14:paraId="6EE4C4EC" w14:textId="6A663574" w:rsidR="006C3433" w:rsidRPr="00420E1F" w:rsidRDefault="006C3433" w:rsidP="006C3433">
      <w:pPr>
        <w:widowControl w:val="0"/>
        <w:suppressAutoHyphens/>
        <w:autoSpaceDE w:val="0"/>
        <w:autoSpaceDN w:val="0"/>
        <w:adjustRightInd w:val="0"/>
        <w:spacing w:before="180" w:after="180" w:line="280" w:lineRule="atLeast"/>
        <w:textAlignment w:val="center"/>
        <w:rPr>
          <w:rFonts w:cs="MuseoSans-700Italic"/>
          <w:b/>
          <w:i/>
          <w:iCs/>
          <w:color w:val="A6CE3A"/>
          <w:sz w:val="24"/>
          <w:szCs w:val="24"/>
        </w:rPr>
      </w:pPr>
      <w:r w:rsidRPr="006C3433">
        <w:rPr>
          <w:rFonts w:cs="MuseoSans-700Italic"/>
          <w:b/>
          <w:i/>
          <w:iCs/>
          <w:color w:val="A6CE3A"/>
          <w:sz w:val="24"/>
          <w:szCs w:val="24"/>
        </w:rPr>
        <w:t>Creating Procedures for Analyzing Data</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6C3433" w:rsidRPr="00591FFF" w14:paraId="62807932"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59638533" w14:textId="77777777" w:rsidR="006C3433" w:rsidRPr="00591FFF" w:rsidRDefault="006C3433" w:rsidP="0082361D">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59F9E2D9" w14:textId="77777777" w:rsidR="006C3433" w:rsidRPr="00591FFF" w:rsidRDefault="006C3433" w:rsidP="0082361D">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6C3433" w:rsidRPr="00591FFF" w14:paraId="399E3C2A"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75A9EAC6" w14:textId="00ED46F5" w:rsidR="006C3433" w:rsidRPr="00591FFF" w:rsidRDefault="006C3433" w:rsidP="006C3433">
            <w:pPr>
              <w:widowControl w:val="0"/>
              <w:autoSpaceDE w:val="0"/>
              <w:autoSpaceDN w:val="0"/>
              <w:adjustRightInd w:val="0"/>
              <w:spacing w:after="180" w:line="280" w:lineRule="atLeast"/>
              <w:textAlignment w:val="center"/>
              <w:rPr>
                <w:rFonts w:cs="MuseoSans-300"/>
                <w:color w:val="000000"/>
                <w:sz w:val="20"/>
                <w:szCs w:val="20"/>
              </w:rPr>
            </w:pPr>
            <w:r w:rsidRPr="000A15ED">
              <w:rPr>
                <w:sz w:val="20"/>
              </w:rPr>
              <w:t>Who runs the data for your state agency (i.e., your staff or a unit within the state)? How familiar are they with CTE programming and policies?</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12A0B075" w14:textId="77777777" w:rsidR="006C3433" w:rsidRPr="00591FFF" w:rsidRDefault="006C3433" w:rsidP="006C3433">
            <w:pPr>
              <w:widowControl w:val="0"/>
              <w:autoSpaceDE w:val="0"/>
              <w:autoSpaceDN w:val="0"/>
              <w:adjustRightInd w:val="0"/>
              <w:rPr>
                <w:rFonts w:cs="Times New Roman"/>
                <w:sz w:val="24"/>
                <w:szCs w:val="24"/>
              </w:rPr>
            </w:pPr>
          </w:p>
        </w:tc>
      </w:tr>
      <w:tr w:rsidR="006C3433" w:rsidRPr="00591FFF" w14:paraId="54E4DB4D"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0676F1ED" w14:textId="739D6EC9" w:rsidR="006C3433" w:rsidRDefault="006C3433" w:rsidP="006C3433">
            <w:pPr>
              <w:widowControl w:val="0"/>
              <w:autoSpaceDE w:val="0"/>
              <w:autoSpaceDN w:val="0"/>
              <w:adjustRightInd w:val="0"/>
              <w:spacing w:after="180" w:line="280" w:lineRule="atLeast"/>
              <w:textAlignment w:val="center"/>
              <w:rPr>
                <w:sz w:val="20"/>
              </w:rPr>
            </w:pPr>
            <w:r w:rsidRPr="000A15ED">
              <w:rPr>
                <w:sz w:val="20"/>
              </w:rPr>
              <w:t>If your current CTE data analyst were to leave</w:t>
            </w:r>
            <w:r>
              <w:rPr>
                <w:sz w:val="20"/>
              </w:rPr>
              <w:t>,</w:t>
            </w:r>
            <w:r w:rsidRPr="000A15ED">
              <w:rPr>
                <w:sz w:val="20"/>
              </w:rPr>
              <w:t xml:space="preserve"> how would his</w:t>
            </w:r>
            <w:r>
              <w:rPr>
                <w:sz w:val="20"/>
              </w:rPr>
              <w:t xml:space="preserve"> or </w:t>
            </w:r>
            <w:r w:rsidRPr="000A15ED">
              <w:rPr>
                <w:sz w:val="20"/>
              </w:rPr>
              <w:t>her replacement know how to conduct required statistical analyses?</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1C2BBC55" w14:textId="77777777" w:rsidR="006C3433" w:rsidRPr="00591FFF" w:rsidRDefault="006C3433" w:rsidP="006C3433">
            <w:pPr>
              <w:widowControl w:val="0"/>
              <w:autoSpaceDE w:val="0"/>
              <w:autoSpaceDN w:val="0"/>
              <w:adjustRightInd w:val="0"/>
              <w:rPr>
                <w:rFonts w:cs="Times New Roman"/>
                <w:sz w:val="24"/>
                <w:szCs w:val="24"/>
              </w:rPr>
            </w:pPr>
          </w:p>
        </w:tc>
      </w:tr>
      <w:tr w:rsidR="006C3433" w:rsidRPr="00591FFF" w14:paraId="5CCE8CE5"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03309786" w14:textId="7B00132A" w:rsidR="006C3433" w:rsidRPr="000A15ED" w:rsidRDefault="006C3433" w:rsidP="006C3433">
            <w:pPr>
              <w:widowControl w:val="0"/>
              <w:autoSpaceDE w:val="0"/>
              <w:autoSpaceDN w:val="0"/>
              <w:adjustRightInd w:val="0"/>
              <w:spacing w:after="180" w:line="280" w:lineRule="atLeast"/>
              <w:textAlignment w:val="center"/>
              <w:rPr>
                <w:sz w:val="20"/>
              </w:rPr>
            </w:pPr>
            <w:r w:rsidRPr="000A15ED">
              <w:rPr>
                <w:sz w:val="20"/>
              </w:rPr>
              <w:t>How comprehensible is the technical documentation used to analyze CTE data? What process is followed to ensure that business rules are accurate and up</w:t>
            </w:r>
            <w:r>
              <w:rPr>
                <w:sz w:val="20"/>
              </w:rPr>
              <w:t xml:space="preserve"> </w:t>
            </w:r>
            <w:r w:rsidRPr="000A15ED">
              <w:rPr>
                <w:sz w:val="20"/>
              </w:rPr>
              <w:t>to</w:t>
            </w:r>
            <w:r>
              <w:rPr>
                <w:sz w:val="20"/>
              </w:rPr>
              <w:t xml:space="preserve"> </w:t>
            </w:r>
            <w:r w:rsidRPr="000A15ED">
              <w:rPr>
                <w:sz w:val="20"/>
              </w:rPr>
              <w:t>date with federal/state policies?</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7A319FDB" w14:textId="77777777" w:rsidR="006C3433" w:rsidRPr="00591FFF" w:rsidRDefault="006C3433" w:rsidP="006C3433">
            <w:pPr>
              <w:widowControl w:val="0"/>
              <w:autoSpaceDE w:val="0"/>
              <w:autoSpaceDN w:val="0"/>
              <w:adjustRightInd w:val="0"/>
              <w:rPr>
                <w:rFonts w:cs="Times New Roman"/>
                <w:sz w:val="24"/>
                <w:szCs w:val="24"/>
              </w:rPr>
            </w:pPr>
          </w:p>
        </w:tc>
      </w:tr>
    </w:tbl>
    <w:p w14:paraId="02661FED" w14:textId="77777777" w:rsidR="006C3433" w:rsidRDefault="006C3433" w:rsidP="00A26257">
      <w:pPr>
        <w:spacing w:line="276" w:lineRule="auto"/>
        <w:rPr>
          <w:rFonts w:eastAsia="MS Mincho" w:cs="Times"/>
        </w:rPr>
      </w:pPr>
    </w:p>
    <w:p w14:paraId="048E5F9C" w14:textId="59BC6219" w:rsidR="006C3433" w:rsidRPr="00C944E4" w:rsidRDefault="00E72B46" w:rsidP="006C3433">
      <w:pPr>
        <w:pStyle w:val="Heading2"/>
      </w:pPr>
      <w:bookmarkStart w:id="36" w:name="_Toc10551702"/>
      <w:bookmarkStart w:id="37" w:name="_Toc11611129"/>
      <w:r w:rsidRPr="001B6C3C">
        <w:rPr>
          <w:rFonts w:cs="Times New Roman"/>
          <w:noProof/>
          <w:color w:val="222222"/>
        </w:rPr>
        <w:lastRenderedPageBreak/>
        <mc:AlternateContent>
          <mc:Choice Requires="wps">
            <w:drawing>
              <wp:anchor distT="0" distB="0" distL="228600" distR="228600" simplePos="0" relativeHeight="251744256" behindDoc="0" locked="0" layoutInCell="1" allowOverlap="1" wp14:anchorId="694CF7D5" wp14:editId="303456E1">
                <wp:simplePos x="0" y="0"/>
                <wp:positionH relativeFrom="margin">
                  <wp:posOffset>3833495</wp:posOffset>
                </wp:positionH>
                <wp:positionV relativeFrom="margin">
                  <wp:posOffset>202120</wp:posOffset>
                </wp:positionV>
                <wp:extent cx="2579370" cy="1365250"/>
                <wp:effectExtent l="19050" t="0" r="0" b="6350"/>
                <wp:wrapSquare wrapText="bothSides"/>
                <wp:docPr id="147" name="Text Box 147"/>
                <wp:cNvGraphicFramePr/>
                <a:graphic xmlns:a="http://schemas.openxmlformats.org/drawingml/2006/main">
                  <a:graphicData uri="http://schemas.microsoft.com/office/word/2010/wordprocessingShape">
                    <wps:wsp>
                      <wps:cNvSpPr txBox="1"/>
                      <wps:spPr>
                        <a:xfrm>
                          <a:off x="0" y="0"/>
                          <a:ext cx="2579370" cy="136525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12389A38" w14:textId="289D701C" w:rsidR="0082361D" w:rsidRDefault="0082361D" w:rsidP="006C3433">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Think Human Interest</w:t>
                            </w:r>
                          </w:p>
                          <w:p w14:paraId="0EA57F43" w14:textId="77777777" w:rsidR="0082361D" w:rsidRPr="006C3433" w:rsidRDefault="0082361D" w:rsidP="006C3433">
                            <w:pPr>
                              <w:rPr>
                                <w:i/>
                                <w:color w:val="808080" w:themeColor="background1" w:themeShade="80"/>
                              </w:rPr>
                            </w:pPr>
                            <w:r w:rsidRPr="006C3433">
                              <w:rPr>
                                <w:i/>
                                <w:color w:val="808080" w:themeColor="background1" w:themeShade="80"/>
                              </w:rPr>
                              <w:t>If you do not take the time to write clear guidance that is informative and interesting, odds are, your audience will not take the time to read and interpret it.</w:t>
                            </w:r>
                          </w:p>
                          <w:p w14:paraId="20810806" w14:textId="5C8FAB25" w:rsidR="0082361D" w:rsidRDefault="0082361D" w:rsidP="006C3433">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F7D5" id="Text Box 147" o:spid="_x0000_s1047" type="#_x0000_t202" style="position:absolute;margin-left:301.85pt;margin-top:15.9pt;width:203.1pt;height:107.5pt;z-index:251744256;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" fillcolor="white [3212]" stroked="f" strokeweight=".5pt">
                <v:shadow on="t" color="#ed7d31 [3205]" origin=".5" offset="-1.5pt,0"/>
                <v:textbox inset="18pt,10.8pt,0,10.8pt">
                  <w:txbxContent>
                    <w:p w14:paraId="12389A38" w14:textId="289D701C" w:rsidR="0082361D" w:rsidRDefault="0082361D" w:rsidP="006C3433">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Think Human Interest</w:t>
                      </w:r>
                    </w:p>
                    <w:p w14:paraId="0EA57F43" w14:textId="77777777" w:rsidR="0082361D" w:rsidRPr="006C3433" w:rsidRDefault="0082361D" w:rsidP="006C3433">
                      <w:pPr>
                        <w:rPr>
                          <w:i/>
                          <w:color w:val="808080" w:themeColor="background1" w:themeShade="80"/>
                        </w:rPr>
                      </w:pPr>
                      <w:r w:rsidRPr="006C3433">
                        <w:rPr>
                          <w:i/>
                          <w:color w:val="808080" w:themeColor="background1" w:themeShade="80"/>
                        </w:rPr>
                        <w:t>If you do not take the time to write clear guidance that is informative and interesting, odds are, your audience will not take the time to read and interpret it.</w:t>
                      </w:r>
                    </w:p>
                    <w:p w14:paraId="20810806" w14:textId="5C8FAB25" w:rsidR="0082361D" w:rsidRDefault="0082361D" w:rsidP="006C3433">
                      <w:pPr>
                        <w:rPr>
                          <w:color w:val="808080" w:themeColor="background1" w:themeShade="80"/>
                        </w:rPr>
                      </w:pPr>
                    </w:p>
                  </w:txbxContent>
                </v:textbox>
                <w10:wrap type="square" anchorx="margin" anchory="margin"/>
              </v:shape>
            </w:pict>
          </mc:Fallback>
        </mc:AlternateContent>
      </w:r>
      <w:r w:rsidR="006C3433">
        <w:t>Training Local Recipients on CTE Reporting</w:t>
      </w:r>
      <w:bookmarkEnd w:id="36"/>
      <w:bookmarkEnd w:id="37"/>
    </w:p>
    <w:p w14:paraId="06985FFE" w14:textId="0A041593" w:rsidR="006C3433" w:rsidRDefault="006C3433" w:rsidP="006C3433">
      <w:pPr>
        <w:spacing w:line="276" w:lineRule="auto"/>
        <w:rPr>
          <w:rFonts w:eastAsia="MS Mincho" w:cs="Times"/>
        </w:rPr>
      </w:pPr>
      <w:r w:rsidRPr="006C3433">
        <w:rPr>
          <w:rFonts w:eastAsia="MS Mincho" w:cs="Times"/>
        </w:rPr>
        <w:t xml:space="preserve">The quality of CTE data depends upon the understanding of individuals entering information into district or college databases and/or extracting it for state reporting. In some districts or colleges, the data entry staff member assigned to populate databases or respond to requests may be an entry-level clerical worker with little or no understanding of CTE. </w:t>
      </w:r>
    </w:p>
    <w:p w14:paraId="51EF97C4" w14:textId="51452C5E" w:rsidR="006C3433" w:rsidRPr="006C3433" w:rsidRDefault="006C3433" w:rsidP="006C3433">
      <w:pPr>
        <w:spacing w:line="276" w:lineRule="auto"/>
        <w:rPr>
          <w:rFonts w:eastAsia="MS Mincho" w:cs="Times"/>
        </w:rPr>
      </w:pPr>
    </w:p>
    <w:p w14:paraId="1EA7403C" w14:textId="77777777" w:rsidR="006C3433" w:rsidRDefault="006C3433" w:rsidP="006C3433">
      <w:pPr>
        <w:spacing w:line="276" w:lineRule="auto"/>
        <w:rPr>
          <w:rFonts w:eastAsia="MS Mincho" w:cs="Times"/>
        </w:rPr>
      </w:pPr>
      <w:r w:rsidRPr="006C3433">
        <w:rPr>
          <w:rFonts w:eastAsia="MS Mincho" w:cs="Times"/>
        </w:rPr>
        <w:t xml:space="preserve">Although states often spend considerable time and resources on training educators to improve CTE instruction, similar investments are not always made for district and college staff who have administrative responsibilities. For this reason, you may wish to review the reporting instructions and training materials to confirm their availability to local staff. Beyond confirming their existence, you may also wish to assess their readability. </w:t>
      </w:r>
    </w:p>
    <w:p w14:paraId="6F9E0D72" w14:textId="77777777" w:rsidR="006C3433" w:rsidRPr="006C3433" w:rsidRDefault="006C3433" w:rsidP="006C3433">
      <w:pPr>
        <w:spacing w:line="276" w:lineRule="auto"/>
        <w:rPr>
          <w:rFonts w:eastAsia="MS Mincho" w:cs="Times"/>
        </w:rPr>
      </w:pPr>
    </w:p>
    <w:p w14:paraId="1157F0AD" w14:textId="77777777" w:rsidR="006C3433" w:rsidRPr="006C3433" w:rsidRDefault="006C3433" w:rsidP="006C3433">
      <w:pPr>
        <w:spacing w:line="276" w:lineRule="auto"/>
        <w:rPr>
          <w:rFonts w:eastAsia="MS Mincho" w:cs="Times"/>
        </w:rPr>
      </w:pPr>
      <w:r w:rsidRPr="006C3433">
        <w:rPr>
          <w:rFonts w:eastAsia="MS Mincho" w:cs="Times"/>
        </w:rPr>
        <w:t>One approach State Directors commonly use is to host and record statewide webinars to share CTE data reporting tips. Others have developed robust websites containing an array of materials to address specific reporting issues. While these approaches are excellent ways to support local analysts, creating a clearinghouse of information may not be enough. Consider interviewing a representative sample of data analysts within sites — secondary and postsecondary — to understand the challenges they face in collecting and reporting data and their preferred modes of communication. Use the feedback you receive to target resources to the identified needs or make improvements to your procedures and systems.</w:t>
      </w:r>
    </w:p>
    <w:p w14:paraId="22E37C13" w14:textId="77777777" w:rsidR="006C3433" w:rsidRDefault="006C3433" w:rsidP="00A26257">
      <w:pPr>
        <w:spacing w:line="276" w:lineRule="auto"/>
        <w:rPr>
          <w:rFonts w:eastAsia="MS Mincho" w:cs="Times"/>
        </w:rPr>
      </w:pPr>
    </w:p>
    <w:p w14:paraId="70BF0248" w14:textId="208965D3" w:rsidR="006C3433" w:rsidRDefault="006C3433" w:rsidP="00A26257">
      <w:pPr>
        <w:spacing w:line="276" w:lineRule="auto"/>
        <w:rPr>
          <w:rFonts w:eastAsia="MS Mincho" w:cs="Times"/>
        </w:rPr>
      </w:pPr>
      <w:r w:rsidRPr="006C3433">
        <w:rPr>
          <w:rFonts w:eastAsia="MS Mincho" w:cs="Times"/>
        </w:rPr>
        <w:t>Moreover, not everything developed is worth maintaining. Periodically review your website postings, ideally before you anticipate traffic to the site, to cull outdated materials. In some instances, less is more. Reviewing statistics on website usage can help you determine the types of resources that are most popular and your investment of time.</w:t>
      </w:r>
    </w:p>
    <w:p w14:paraId="0C1BA87E" w14:textId="552509E1" w:rsidR="006C3433" w:rsidRDefault="00E72B46" w:rsidP="00A26257">
      <w:pPr>
        <w:spacing w:line="276" w:lineRule="auto"/>
        <w:rPr>
          <w:rFonts w:eastAsia="MS Mincho" w:cs="Times"/>
        </w:rPr>
      </w:pPr>
      <w:r w:rsidRPr="00E72B46">
        <w:rPr>
          <w:rFonts w:eastAsia="MS Mincho" w:cs="Times"/>
          <w:noProof/>
        </w:rPr>
        <mc:AlternateContent>
          <mc:Choice Requires="wps">
            <w:drawing>
              <wp:anchor distT="0" distB="0" distL="114300" distR="114300" simplePos="0" relativeHeight="251746304" behindDoc="0" locked="0" layoutInCell="1" allowOverlap="1" wp14:anchorId="03F5859F" wp14:editId="623A8BE3">
                <wp:simplePos x="0" y="0"/>
                <wp:positionH relativeFrom="column">
                  <wp:posOffset>-2540</wp:posOffset>
                </wp:positionH>
                <wp:positionV relativeFrom="paragraph">
                  <wp:posOffset>114935</wp:posOffset>
                </wp:positionV>
                <wp:extent cx="5981700" cy="2564765"/>
                <wp:effectExtent l="0" t="0" r="0" b="6985"/>
                <wp:wrapThrough wrapText="bothSides">
                  <wp:wrapPolygon edited="0">
                    <wp:start x="0" y="0"/>
                    <wp:lineTo x="0" y="21498"/>
                    <wp:lineTo x="21531" y="21498"/>
                    <wp:lineTo x="21531" y="0"/>
                    <wp:lineTo x="0" y="0"/>
                  </wp:wrapPolygon>
                </wp:wrapThrough>
                <wp:docPr id="148" name="Rectangle 148"/>
                <wp:cNvGraphicFramePr/>
                <a:graphic xmlns:a="http://schemas.openxmlformats.org/drawingml/2006/main">
                  <a:graphicData uri="http://schemas.microsoft.com/office/word/2010/wordprocessingShape">
                    <wps:wsp>
                      <wps:cNvSpPr/>
                      <wps:spPr>
                        <a:xfrm>
                          <a:off x="0" y="0"/>
                          <a:ext cx="5981700" cy="256476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1258E" id="Rectangle 148" o:spid="_x0000_s1026" style="position:absolute;margin-left:-.2pt;margin-top:9.05pt;width:471pt;height:20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" fillcolor="#40a7c4" stroked="f" strokeweight=".5pt">
                <v:fill opacity="6682f"/>
                <w10:wrap type="through"/>
              </v:rect>
            </w:pict>
          </mc:Fallback>
        </mc:AlternateContent>
      </w:r>
    </w:p>
    <w:p w14:paraId="1C1BAE1C" w14:textId="68A3208F" w:rsidR="006C3433" w:rsidRDefault="00E72B46" w:rsidP="00A26257">
      <w:pPr>
        <w:spacing w:line="276" w:lineRule="auto"/>
        <w:rPr>
          <w:rFonts w:eastAsia="MS Mincho" w:cs="Times"/>
        </w:rPr>
      </w:pPr>
      <w:r w:rsidRPr="00E72B46">
        <w:rPr>
          <w:rFonts w:eastAsia="MS Mincho" w:cs="Times"/>
          <w:noProof/>
        </w:rPr>
        <mc:AlternateContent>
          <mc:Choice Requires="wps">
            <w:drawing>
              <wp:anchor distT="0" distB="0" distL="114300" distR="114300" simplePos="0" relativeHeight="251747328" behindDoc="0" locked="0" layoutInCell="1" allowOverlap="1" wp14:anchorId="7A870E6B" wp14:editId="043F307E">
                <wp:simplePos x="0" y="0"/>
                <wp:positionH relativeFrom="column">
                  <wp:posOffset>128270</wp:posOffset>
                </wp:positionH>
                <wp:positionV relativeFrom="paragraph">
                  <wp:posOffset>63500</wp:posOffset>
                </wp:positionV>
                <wp:extent cx="5556250" cy="2362835"/>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5556250" cy="2362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777D1" w14:textId="68952FEC" w:rsidR="0082361D" w:rsidRPr="009724C3" w:rsidRDefault="0082361D" w:rsidP="00E72B46">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p>
                          <w:p w14:paraId="16521993" w14:textId="77777777" w:rsidR="0082361D" w:rsidRPr="00E72B46" w:rsidRDefault="0082361D" w:rsidP="00E72B46">
                            <w:pPr>
                              <w:ind w:left="270"/>
                              <w:rPr>
                                <w:rFonts w:cs="Times New Roman"/>
                                <w:bCs/>
                                <w:color w:val="24408E"/>
                                <w:spacing w:val="-2"/>
                                <w:sz w:val="18"/>
                                <w:szCs w:val="15"/>
                              </w:rPr>
                            </w:pPr>
                            <w:r w:rsidRPr="00E72B46">
                              <w:rPr>
                                <w:rFonts w:cs="Times New Roman"/>
                                <w:b/>
                                <w:bCs/>
                                <w:color w:val="24408E"/>
                                <w:spacing w:val="-2"/>
                                <w:sz w:val="18"/>
                                <w:szCs w:val="15"/>
                              </w:rPr>
                              <w:t>Ohio</w:t>
                            </w:r>
                            <w:r w:rsidRPr="00E72B46">
                              <w:rPr>
                                <w:rFonts w:cs="Times New Roman"/>
                                <w:bCs/>
                                <w:color w:val="24408E"/>
                                <w:spacing w:val="-2"/>
                                <w:sz w:val="18"/>
                                <w:szCs w:val="15"/>
                              </w:rPr>
                              <w:t xml:space="preserve"> has recorded a 17-minute </w:t>
                            </w:r>
                            <w:hyperlink r:id="rId53" w:history="1">
                              <w:r w:rsidRPr="00E72B46">
                                <w:rPr>
                                  <w:rStyle w:val="Hyperlink"/>
                                  <w:rFonts w:cs="Times New Roman"/>
                                  <w:bCs/>
                                  <w:spacing w:val="-2"/>
                                  <w:sz w:val="18"/>
                                  <w:szCs w:val="15"/>
                                </w:rPr>
                                <w:t>YouTube video</w:t>
                              </w:r>
                            </w:hyperlink>
                            <w:r w:rsidRPr="00E72B46">
                              <w:rPr>
                                <w:rFonts w:cs="Times New Roman"/>
                                <w:bCs/>
                                <w:color w:val="24408E"/>
                                <w:spacing w:val="-2"/>
                                <w:sz w:val="18"/>
                                <w:szCs w:val="15"/>
                              </w:rPr>
                              <w:t xml:space="preserve"> to support districts in reporting CTE data using the state’s Education Management Information System. Reporting guidance, presented in webinar format, touches on key issues related to data entry, procedures for identifying student populations, data collection and reporting strategies, and approaches for resolving common reporting problems. The video presentation supplements a wealth of resources maintained on the state’s </w:t>
                            </w:r>
                            <w:hyperlink r:id="rId54" w:history="1">
                              <w:r w:rsidRPr="00E72B46">
                                <w:rPr>
                                  <w:rStyle w:val="Hyperlink"/>
                                  <w:rFonts w:cs="Times New Roman"/>
                                  <w:bCs/>
                                  <w:spacing w:val="-2"/>
                                  <w:sz w:val="18"/>
                                  <w:szCs w:val="15"/>
                                </w:rPr>
                                <w:t>Career Technical Education Data and Accountability</w:t>
                              </w:r>
                            </w:hyperlink>
                            <w:r w:rsidRPr="00E72B46">
                              <w:rPr>
                                <w:rFonts w:cs="Times New Roman"/>
                                <w:bCs/>
                                <w:color w:val="24408E"/>
                                <w:spacing w:val="-2"/>
                                <w:sz w:val="18"/>
                                <w:szCs w:val="15"/>
                              </w:rPr>
                              <w:t xml:space="preserve"> website. </w:t>
                            </w:r>
                          </w:p>
                          <w:p w14:paraId="728F2904" w14:textId="77777777" w:rsidR="0082361D" w:rsidRDefault="0082361D" w:rsidP="00E72B46">
                            <w:pPr>
                              <w:ind w:left="270"/>
                              <w:rPr>
                                <w:rFonts w:cs="Times New Roman"/>
                                <w:bCs/>
                                <w:color w:val="24408E"/>
                                <w:spacing w:val="-2"/>
                                <w:sz w:val="18"/>
                                <w:szCs w:val="15"/>
                              </w:rPr>
                            </w:pPr>
                          </w:p>
                          <w:p w14:paraId="66ABC862" w14:textId="77777777" w:rsidR="0082361D" w:rsidRPr="00E72B46" w:rsidRDefault="0082361D" w:rsidP="00E72B46">
                            <w:pPr>
                              <w:ind w:left="270"/>
                              <w:rPr>
                                <w:rFonts w:cs="Times New Roman"/>
                                <w:bCs/>
                                <w:color w:val="24408E"/>
                                <w:spacing w:val="-2"/>
                                <w:sz w:val="18"/>
                                <w:szCs w:val="15"/>
                              </w:rPr>
                            </w:pPr>
                            <w:r w:rsidRPr="00E72B46">
                              <w:rPr>
                                <w:rFonts w:cs="Times New Roman"/>
                                <w:b/>
                                <w:bCs/>
                                <w:color w:val="24408E"/>
                                <w:spacing w:val="-2"/>
                                <w:sz w:val="18"/>
                                <w:szCs w:val="15"/>
                              </w:rPr>
                              <w:t>Oklahoma</w:t>
                            </w:r>
                            <w:r w:rsidRPr="00E72B46">
                              <w:rPr>
                                <w:rFonts w:cs="Times New Roman"/>
                                <w:bCs/>
                                <w:color w:val="24408E"/>
                                <w:spacing w:val="-2"/>
                                <w:sz w:val="18"/>
                                <w:szCs w:val="15"/>
                              </w:rPr>
                              <w:t xml:space="preserve"> also provides a </w:t>
                            </w:r>
                            <w:hyperlink r:id="rId55" w:history="1">
                              <w:r w:rsidRPr="00E72B46">
                                <w:rPr>
                                  <w:rStyle w:val="Hyperlink"/>
                                  <w:rFonts w:cs="Times New Roman"/>
                                  <w:bCs/>
                                  <w:spacing w:val="-2"/>
                                  <w:sz w:val="18"/>
                                  <w:szCs w:val="15"/>
                                </w:rPr>
                                <w:t>series of training videos</w:t>
                              </w:r>
                            </w:hyperlink>
                            <w:r w:rsidRPr="00E72B46">
                              <w:rPr>
                                <w:rFonts w:cs="Times New Roman"/>
                                <w:bCs/>
                                <w:color w:val="24408E"/>
                                <w:spacing w:val="-2"/>
                                <w:sz w:val="18"/>
                                <w:szCs w:val="15"/>
                              </w:rPr>
                              <w:t xml:space="preserve"> to help local providers use its data system.</w:t>
                            </w:r>
                          </w:p>
                          <w:p w14:paraId="7925615C" w14:textId="77777777" w:rsidR="0082361D" w:rsidRDefault="0082361D" w:rsidP="00E72B46">
                            <w:pPr>
                              <w:ind w:left="270"/>
                              <w:rPr>
                                <w:rFonts w:cs="Times New Roman"/>
                                <w:bCs/>
                                <w:color w:val="24408E"/>
                                <w:spacing w:val="-2"/>
                                <w:sz w:val="18"/>
                                <w:szCs w:val="15"/>
                              </w:rPr>
                            </w:pPr>
                          </w:p>
                          <w:p w14:paraId="67334957" w14:textId="77777777" w:rsidR="0082361D" w:rsidRPr="00E72B46" w:rsidRDefault="0082361D" w:rsidP="00E72B46">
                            <w:pPr>
                              <w:ind w:left="270"/>
                              <w:rPr>
                                <w:rFonts w:cs="Times New Roman"/>
                                <w:bCs/>
                                <w:color w:val="24408E"/>
                                <w:spacing w:val="-2"/>
                                <w:sz w:val="18"/>
                                <w:szCs w:val="15"/>
                              </w:rPr>
                            </w:pPr>
                            <w:r w:rsidRPr="00E72B46">
                              <w:rPr>
                                <w:rFonts w:cs="Times New Roman"/>
                                <w:b/>
                                <w:bCs/>
                                <w:color w:val="24408E"/>
                                <w:spacing w:val="-2"/>
                                <w:sz w:val="18"/>
                                <w:szCs w:val="15"/>
                              </w:rPr>
                              <w:t>Nebraska</w:t>
                            </w:r>
                            <w:r w:rsidRPr="00E72B46">
                              <w:rPr>
                                <w:rFonts w:cs="Times New Roman"/>
                                <w:bCs/>
                                <w:color w:val="24408E"/>
                                <w:spacing w:val="-2"/>
                                <w:sz w:val="18"/>
                                <w:szCs w:val="15"/>
                              </w:rPr>
                              <w:t xml:space="preserve"> offers a </w:t>
                            </w:r>
                            <w:hyperlink r:id="rId56" w:history="1">
                              <w:r w:rsidRPr="00E72B46">
                                <w:rPr>
                                  <w:rStyle w:val="Hyperlink"/>
                                  <w:rFonts w:cs="Times New Roman"/>
                                  <w:bCs/>
                                  <w:spacing w:val="-2"/>
                                  <w:sz w:val="18"/>
                                  <w:szCs w:val="15"/>
                                </w:rPr>
                                <w:t>data reporting website</w:t>
                              </w:r>
                            </w:hyperlink>
                            <w:r w:rsidRPr="00E72B46">
                              <w:rPr>
                                <w:rFonts w:cs="Times New Roman"/>
                                <w:bCs/>
                                <w:color w:val="24408E"/>
                                <w:spacing w:val="-2"/>
                                <w:sz w:val="18"/>
                                <w:szCs w:val="15"/>
                              </w:rPr>
                              <w:t xml:space="preserve"> for both secondary and postsecondary CTE as well as frequently asked questions to help providers when submitting their data.</w:t>
                            </w:r>
                          </w:p>
                          <w:p w14:paraId="2A14EE59" w14:textId="77777777" w:rsidR="0082361D" w:rsidRDefault="0082361D" w:rsidP="00E72B46">
                            <w:pPr>
                              <w:ind w:left="270"/>
                              <w:rPr>
                                <w:rFonts w:cs="Times New Roman"/>
                                <w:bCs/>
                                <w:color w:val="24408E"/>
                                <w:spacing w:val="-2"/>
                                <w:sz w:val="18"/>
                                <w:szCs w:val="15"/>
                              </w:rPr>
                            </w:pPr>
                          </w:p>
                          <w:p w14:paraId="35918478" w14:textId="77777777" w:rsidR="0082361D" w:rsidRPr="00E72B46" w:rsidRDefault="0082361D" w:rsidP="00E72B46">
                            <w:pPr>
                              <w:ind w:left="270"/>
                              <w:rPr>
                                <w:rFonts w:cs="Times New Roman"/>
                                <w:bCs/>
                                <w:color w:val="24408E"/>
                                <w:spacing w:val="-2"/>
                                <w:sz w:val="18"/>
                                <w:szCs w:val="15"/>
                              </w:rPr>
                            </w:pPr>
                            <w:r w:rsidRPr="00E72B46">
                              <w:rPr>
                                <w:rFonts w:cs="Times New Roman"/>
                                <w:b/>
                                <w:bCs/>
                                <w:color w:val="24408E"/>
                                <w:spacing w:val="-2"/>
                                <w:sz w:val="18"/>
                                <w:szCs w:val="15"/>
                              </w:rPr>
                              <w:t>West Virginia</w:t>
                            </w:r>
                            <w:r w:rsidRPr="00E72B46">
                              <w:rPr>
                                <w:rFonts w:cs="Times New Roman"/>
                                <w:bCs/>
                                <w:color w:val="24408E"/>
                                <w:spacing w:val="-2"/>
                                <w:sz w:val="18"/>
                                <w:szCs w:val="15"/>
                              </w:rPr>
                              <w:t xml:space="preserve"> posts a </w:t>
                            </w:r>
                            <w:hyperlink r:id="rId57" w:history="1">
                              <w:r w:rsidRPr="00E72B46">
                                <w:rPr>
                                  <w:rStyle w:val="Hyperlink"/>
                                  <w:rFonts w:cs="Times New Roman"/>
                                  <w:bCs/>
                                  <w:spacing w:val="-2"/>
                                  <w:sz w:val="18"/>
                                  <w:szCs w:val="15"/>
                                </w:rPr>
                                <w:t>comprehensive calendar</w:t>
                              </w:r>
                            </w:hyperlink>
                            <w:r w:rsidRPr="00E72B46">
                              <w:rPr>
                                <w:rFonts w:cs="Times New Roman"/>
                                <w:bCs/>
                                <w:color w:val="24408E"/>
                                <w:spacing w:val="-2"/>
                                <w:sz w:val="18"/>
                                <w:szCs w:val="15"/>
                              </w:rPr>
                              <w:t xml:space="preserve"> for all data collections on its website, including for CTE-related reporting. </w:t>
                            </w:r>
                          </w:p>
                          <w:p w14:paraId="3F2C316B" w14:textId="3E5C6326" w:rsidR="0082361D" w:rsidRPr="0021248E" w:rsidRDefault="0082361D" w:rsidP="00E72B46">
                            <w:pPr>
                              <w:ind w:left="270"/>
                              <w:rPr>
                                <w:rFonts w:cs="Times New Roman"/>
                                <w:bCs/>
                                <w:color w:val="24408E"/>
                                <w:spacing w:val="-2"/>
                                <w:sz w:val="18"/>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70E6B" id="Text Box 149" o:spid="_x0000_s1048" type="#_x0000_t202" style="position:absolute;margin-left:10.1pt;margin-top:5pt;width:437.5pt;height:186.0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" filled="f" stroked="f">
                <v:textbox>
                  <w:txbxContent>
                    <w:p w14:paraId="022777D1" w14:textId="68952FEC" w:rsidR="0082361D" w:rsidRPr="009724C3" w:rsidRDefault="0082361D" w:rsidP="00E72B46">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p>
                    <w:p w14:paraId="16521993" w14:textId="77777777" w:rsidR="0082361D" w:rsidRPr="00E72B46" w:rsidRDefault="0082361D" w:rsidP="00E72B46">
                      <w:pPr>
                        <w:ind w:left="270"/>
                        <w:rPr>
                          <w:rFonts w:cs="Times New Roman"/>
                          <w:bCs/>
                          <w:color w:val="24408E"/>
                          <w:spacing w:val="-2"/>
                          <w:sz w:val="18"/>
                          <w:szCs w:val="15"/>
                        </w:rPr>
                      </w:pPr>
                      <w:r w:rsidRPr="00E72B46">
                        <w:rPr>
                          <w:rFonts w:cs="Times New Roman"/>
                          <w:b/>
                          <w:bCs/>
                          <w:color w:val="24408E"/>
                          <w:spacing w:val="-2"/>
                          <w:sz w:val="18"/>
                          <w:szCs w:val="15"/>
                        </w:rPr>
                        <w:t>Ohio</w:t>
                      </w:r>
                      <w:r w:rsidRPr="00E72B46">
                        <w:rPr>
                          <w:rFonts w:cs="Times New Roman"/>
                          <w:bCs/>
                          <w:color w:val="24408E"/>
                          <w:spacing w:val="-2"/>
                          <w:sz w:val="18"/>
                          <w:szCs w:val="15"/>
                        </w:rPr>
                        <w:t xml:space="preserve"> has recorded a 17-minute </w:t>
                      </w:r>
                      <w:hyperlink r:id="rId58" w:history="1">
                        <w:r w:rsidRPr="00E72B46">
                          <w:rPr>
                            <w:rStyle w:val="Hyperlink"/>
                            <w:rFonts w:cs="Times New Roman"/>
                            <w:bCs/>
                            <w:spacing w:val="-2"/>
                            <w:sz w:val="18"/>
                            <w:szCs w:val="15"/>
                          </w:rPr>
                          <w:t>YouTube video</w:t>
                        </w:r>
                      </w:hyperlink>
                      <w:r w:rsidRPr="00E72B46">
                        <w:rPr>
                          <w:rFonts w:cs="Times New Roman"/>
                          <w:bCs/>
                          <w:color w:val="24408E"/>
                          <w:spacing w:val="-2"/>
                          <w:sz w:val="18"/>
                          <w:szCs w:val="15"/>
                        </w:rPr>
                        <w:t xml:space="preserve"> to support districts in reporting CTE data using the state’s Education Management Information System. Reporting guidance, presented in webinar format, touches on key issues related to data entry, procedures for identifying student populations, data collection and reporting strategies, and approaches for resolving common reporting problems. The video presentation supplements a wealth of resources maintained on the state’s </w:t>
                      </w:r>
                      <w:hyperlink r:id="rId59" w:history="1">
                        <w:r w:rsidRPr="00E72B46">
                          <w:rPr>
                            <w:rStyle w:val="Hyperlink"/>
                            <w:rFonts w:cs="Times New Roman"/>
                            <w:bCs/>
                            <w:spacing w:val="-2"/>
                            <w:sz w:val="18"/>
                            <w:szCs w:val="15"/>
                          </w:rPr>
                          <w:t>Career Technical Education Data and Accountability</w:t>
                        </w:r>
                      </w:hyperlink>
                      <w:r w:rsidRPr="00E72B46">
                        <w:rPr>
                          <w:rFonts w:cs="Times New Roman"/>
                          <w:bCs/>
                          <w:color w:val="24408E"/>
                          <w:spacing w:val="-2"/>
                          <w:sz w:val="18"/>
                          <w:szCs w:val="15"/>
                        </w:rPr>
                        <w:t xml:space="preserve"> website. </w:t>
                      </w:r>
                    </w:p>
                    <w:p w14:paraId="728F2904" w14:textId="77777777" w:rsidR="0082361D" w:rsidRDefault="0082361D" w:rsidP="00E72B46">
                      <w:pPr>
                        <w:ind w:left="270"/>
                        <w:rPr>
                          <w:rFonts w:cs="Times New Roman"/>
                          <w:bCs/>
                          <w:color w:val="24408E"/>
                          <w:spacing w:val="-2"/>
                          <w:sz w:val="18"/>
                          <w:szCs w:val="15"/>
                        </w:rPr>
                      </w:pPr>
                    </w:p>
                    <w:p w14:paraId="66ABC862" w14:textId="77777777" w:rsidR="0082361D" w:rsidRPr="00E72B46" w:rsidRDefault="0082361D" w:rsidP="00E72B46">
                      <w:pPr>
                        <w:ind w:left="270"/>
                        <w:rPr>
                          <w:rFonts w:cs="Times New Roman"/>
                          <w:bCs/>
                          <w:color w:val="24408E"/>
                          <w:spacing w:val="-2"/>
                          <w:sz w:val="18"/>
                          <w:szCs w:val="15"/>
                        </w:rPr>
                      </w:pPr>
                      <w:r w:rsidRPr="00E72B46">
                        <w:rPr>
                          <w:rFonts w:cs="Times New Roman"/>
                          <w:b/>
                          <w:bCs/>
                          <w:color w:val="24408E"/>
                          <w:spacing w:val="-2"/>
                          <w:sz w:val="18"/>
                          <w:szCs w:val="15"/>
                        </w:rPr>
                        <w:t>Oklahoma</w:t>
                      </w:r>
                      <w:r w:rsidRPr="00E72B46">
                        <w:rPr>
                          <w:rFonts w:cs="Times New Roman"/>
                          <w:bCs/>
                          <w:color w:val="24408E"/>
                          <w:spacing w:val="-2"/>
                          <w:sz w:val="18"/>
                          <w:szCs w:val="15"/>
                        </w:rPr>
                        <w:t xml:space="preserve"> also provides a </w:t>
                      </w:r>
                      <w:hyperlink r:id="rId60" w:history="1">
                        <w:r w:rsidRPr="00E72B46">
                          <w:rPr>
                            <w:rStyle w:val="Hyperlink"/>
                            <w:rFonts w:cs="Times New Roman"/>
                            <w:bCs/>
                            <w:spacing w:val="-2"/>
                            <w:sz w:val="18"/>
                            <w:szCs w:val="15"/>
                          </w:rPr>
                          <w:t>series of training videos</w:t>
                        </w:r>
                      </w:hyperlink>
                      <w:r w:rsidRPr="00E72B46">
                        <w:rPr>
                          <w:rFonts w:cs="Times New Roman"/>
                          <w:bCs/>
                          <w:color w:val="24408E"/>
                          <w:spacing w:val="-2"/>
                          <w:sz w:val="18"/>
                          <w:szCs w:val="15"/>
                        </w:rPr>
                        <w:t xml:space="preserve"> to help local providers use its data system.</w:t>
                      </w:r>
                    </w:p>
                    <w:p w14:paraId="7925615C" w14:textId="77777777" w:rsidR="0082361D" w:rsidRDefault="0082361D" w:rsidP="00E72B46">
                      <w:pPr>
                        <w:ind w:left="270"/>
                        <w:rPr>
                          <w:rFonts w:cs="Times New Roman"/>
                          <w:bCs/>
                          <w:color w:val="24408E"/>
                          <w:spacing w:val="-2"/>
                          <w:sz w:val="18"/>
                          <w:szCs w:val="15"/>
                        </w:rPr>
                      </w:pPr>
                    </w:p>
                    <w:p w14:paraId="67334957" w14:textId="77777777" w:rsidR="0082361D" w:rsidRPr="00E72B46" w:rsidRDefault="0082361D" w:rsidP="00E72B46">
                      <w:pPr>
                        <w:ind w:left="270"/>
                        <w:rPr>
                          <w:rFonts w:cs="Times New Roman"/>
                          <w:bCs/>
                          <w:color w:val="24408E"/>
                          <w:spacing w:val="-2"/>
                          <w:sz w:val="18"/>
                          <w:szCs w:val="15"/>
                        </w:rPr>
                      </w:pPr>
                      <w:r w:rsidRPr="00E72B46">
                        <w:rPr>
                          <w:rFonts w:cs="Times New Roman"/>
                          <w:b/>
                          <w:bCs/>
                          <w:color w:val="24408E"/>
                          <w:spacing w:val="-2"/>
                          <w:sz w:val="18"/>
                          <w:szCs w:val="15"/>
                        </w:rPr>
                        <w:t>Nebraska</w:t>
                      </w:r>
                      <w:r w:rsidRPr="00E72B46">
                        <w:rPr>
                          <w:rFonts w:cs="Times New Roman"/>
                          <w:bCs/>
                          <w:color w:val="24408E"/>
                          <w:spacing w:val="-2"/>
                          <w:sz w:val="18"/>
                          <w:szCs w:val="15"/>
                        </w:rPr>
                        <w:t xml:space="preserve"> offers a </w:t>
                      </w:r>
                      <w:hyperlink r:id="rId61" w:history="1">
                        <w:r w:rsidRPr="00E72B46">
                          <w:rPr>
                            <w:rStyle w:val="Hyperlink"/>
                            <w:rFonts w:cs="Times New Roman"/>
                            <w:bCs/>
                            <w:spacing w:val="-2"/>
                            <w:sz w:val="18"/>
                            <w:szCs w:val="15"/>
                          </w:rPr>
                          <w:t>data reporting website</w:t>
                        </w:r>
                      </w:hyperlink>
                      <w:r w:rsidRPr="00E72B46">
                        <w:rPr>
                          <w:rFonts w:cs="Times New Roman"/>
                          <w:bCs/>
                          <w:color w:val="24408E"/>
                          <w:spacing w:val="-2"/>
                          <w:sz w:val="18"/>
                          <w:szCs w:val="15"/>
                        </w:rPr>
                        <w:t xml:space="preserve"> for both secondary and postsecondary CTE as well as frequently asked questions to help providers when submitting their data.</w:t>
                      </w:r>
                    </w:p>
                    <w:p w14:paraId="2A14EE59" w14:textId="77777777" w:rsidR="0082361D" w:rsidRDefault="0082361D" w:rsidP="00E72B46">
                      <w:pPr>
                        <w:ind w:left="270"/>
                        <w:rPr>
                          <w:rFonts w:cs="Times New Roman"/>
                          <w:bCs/>
                          <w:color w:val="24408E"/>
                          <w:spacing w:val="-2"/>
                          <w:sz w:val="18"/>
                          <w:szCs w:val="15"/>
                        </w:rPr>
                      </w:pPr>
                    </w:p>
                    <w:p w14:paraId="35918478" w14:textId="77777777" w:rsidR="0082361D" w:rsidRPr="00E72B46" w:rsidRDefault="0082361D" w:rsidP="00E72B46">
                      <w:pPr>
                        <w:ind w:left="270"/>
                        <w:rPr>
                          <w:rFonts w:cs="Times New Roman"/>
                          <w:bCs/>
                          <w:color w:val="24408E"/>
                          <w:spacing w:val="-2"/>
                          <w:sz w:val="18"/>
                          <w:szCs w:val="15"/>
                        </w:rPr>
                      </w:pPr>
                      <w:r w:rsidRPr="00E72B46">
                        <w:rPr>
                          <w:rFonts w:cs="Times New Roman"/>
                          <w:b/>
                          <w:bCs/>
                          <w:color w:val="24408E"/>
                          <w:spacing w:val="-2"/>
                          <w:sz w:val="18"/>
                          <w:szCs w:val="15"/>
                        </w:rPr>
                        <w:t>West Virginia</w:t>
                      </w:r>
                      <w:r w:rsidRPr="00E72B46">
                        <w:rPr>
                          <w:rFonts w:cs="Times New Roman"/>
                          <w:bCs/>
                          <w:color w:val="24408E"/>
                          <w:spacing w:val="-2"/>
                          <w:sz w:val="18"/>
                          <w:szCs w:val="15"/>
                        </w:rPr>
                        <w:t xml:space="preserve"> posts a </w:t>
                      </w:r>
                      <w:hyperlink r:id="rId62" w:history="1">
                        <w:r w:rsidRPr="00E72B46">
                          <w:rPr>
                            <w:rStyle w:val="Hyperlink"/>
                            <w:rFonts w:cs="Times New Roman"/>
                            <w:bCs/>
                            <w:spacing w:val="-2"/>
                            <w:sz w:val="18"/>
                            <w:szCs w:val="15"/>
                          </w:rPr>
                          <w:t>comprehensive calendar</w:t>
                        </w:r>
                      </w:hyperlink>
                      <w:r w:rsidRPr="00E72B46">
                        <w:rPr>
                          <w:rFonts w:cs="Times New Roman"/>
                          <w:bCs/>
                          <w:color w:val="24408E"/>
                          <w:spacing w:val="-2"/>
                          <w:sz w:val="18"/>
                          <w:szCs w:val="15"/>
                        </w:rPr>
                        <w:t xml:space="preserve"> for all data collections on its website, including for CTE-related reporting. </w:t>
                      </w:r>
                    </w:p>
                    <w:p w14:paraId="3F2C316B" w14:textId="3E5C6326" w:rsidR="0082361D" w:rsidRPr="0021248E" w:rsidRDefault="0082361D" w:rsidP="00E72B46">
                      <w:pPr>
                        <w:ind w:left="270"/>
                        <w:rPr>
                          <w:rFonts w:cs="Times New Roman"/>
                          <w:bCs/>
                          <w:color w:val="24408E"/>
                          <w:spacing w:val="-2"/>
                          <w:sz w:val="18"/>
                          <w:szCs w:val="15"/>
                        </w:rPr>
                      </w:pPr>
                    </w:p>
                  </w:txbxContent>
                </v:textbox>
                <w10:wrap type="square"/>
              </v:shape>
            </w:pict>
          </mc:Fallback>
        </mc:AlternateContent>
      </w:r>
      <w:r w:rsidRPr="00E72B46">
        <w:rPr>
          <w:rFonts w:eastAsia="MS Mincho" w:cs="Times"/>
          <w:noProof/>
        </w:rPr>
        <w:drawing>
          <wp:anchor distT="0" distB="0" distL="114300" distR="114300" simplePos="0" relativeHeight="251748352" behindDoc="0" locked="0" layoutInCell="1" allowOverlap="1" wp14:anchorId="1FADE983" wp14:editId="08F8E737">
            <wp:simplePos x="0" y="0"/>
            <wp:positionH relativeFrom="column">
              <wp:posOffset>378460</wp:posOffset>
            </wp:positionH>
            <wp:positionV relativeFrom="paragraph">
              <wp:posOffset>135065</wp:posOffset>
            </wp:positionV>
            <wp:extent cx="323215" cy="271145"/>
            <wp:effectExtent l="0" t="0" r="635" b="0"/>
            <wp:wrapThrough wrapText="bothSides">
              <wp:wrapPolygon edited="0">
                <wp:start x="0" y="0"/>
                <wp:lineTo x="0" y="19728"/>
                <wp:lineTo x="2546" y="19728"/>
                <wp:lineTo x="20369" y="16693"/>
                <wp:lineTo x="20369" y="3035"/>
                <wp:lineTo x="3819" y="0"/>
                <wp:lineTo x="0" y="0"/>
              </wp:wrapPolygon>
            </wp:wrapThrough>
            <wp:docPr id="150"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1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334D2" w14:textId="2F20EC29" w:rsidR="006C3433" w:rsidRDefault="006C3433" w:rsidP="00A26257">
      <w:pPr>
        <w:spacing w:line="276" w:lineRule="auto"/>
        <w:rPr>
          <w:rFonts w:eastAsia="MS Mincho" w:cs="Times"/>
        </w:rPr>
      </w:pPr>
    </w:p>
    <w:p w14:paraId="493E5586" w14:textId="77777777" w:rsidR="006C3433" w:rsidRDefault="006C3433" w:rsidP="00A26257">
      <w:pPr>
        <w:spacing w:line="276" w:lineRule="auto"/>
        <w:rPr>
          <w:rFonts w:eastAsia="MS Mincho" w:cs="Times"/>
        </w:rPr>
      </w:pPr>
    </w:p>
    <w:p w14:paraId="7763CB9F" w14:textId="77777777" w:rsidR="006C3433" w:rsidRDefault="006C3433" w:rsidP="00A26257">
      <w:pPr>
        <w:spacing w:line="276" w:lineRule="auto"/>
        <w:rPr>
          <w:rFonts w:eastAsia="MS Mincho" w:cs="Times"/>
        </w:rPr>
      </w:pPr>
    </w:p>
    <w:p w14:paraId="4A8779B6" w14:textId="77777777" w:rsidR="006C3433" w:rsidRDefault="006C3433" w:rsidP="00A26257">
      <w:pPr>
        <w:spacing w:line="276" w:lineRule="auto"/>
        <w:rPr>
          <w:rFonts w:eastAsia="MS Mincho" w:cs="Times"/>
        </w:rPr>
      </w:pPr>
    </w:p>
    <w:p w14:paraId="4A552B22" w14:textId="77777777" w:rsidR="006C3433" w:rsidRDefault="006C3433" w:rsidP="00A26257">
      <w:pPr>
        <w:spacing w:line="276" w:lineRule="auto"/>
        <w:rPr>
          <w:rFonts w:eastAsia="MS Mincho" w:cs="Times"/>
        </w:rPr>
      </w:pPr>
    </w:p>
    <w:p w14:paraId="4064A665" w14:textId="77777777" w:rsidR="006C3433" w:rsidRDefault="006C3433" w:rsidP="00A26257">
      <w:pPr>
        <w:spacing w:line="276" w:lineRule="auto"/>
        <w:rPr>
          <w:rFonts w:eastAsia="MS Mincho" w:cs="Times"/>
        </w:rPr>
      </w:pPr>
    </w:p>
    <w:p w14:paraId="705051DF" w14:textId="77777777" w:rsidR="006C3433" w:rsidRDefault="006C3433" w:rsidP="00A26257">
      <w:pPr>
        <w:spacing w:line="276" w:lineRule="auto"/>
        <w:rPr>
          <w:rFonts w:eastAsia="MS Mincho" w:cs="Times"/>
        </w:rPr>
      </w:pPr>
    </w:p>
    <w:p w14:paraId="5461C867" w14:textId="77777777" w:rsidR="006C3433" w:rsidRDefault="006C3433" w:rsidP="00A26257">
      <w:pPr>
        <w:spacing w:line="276" w:lineRule="auto"/>
        <w:rPr>
          <w:rFonts w:eastAsia="MS Mincho" w:cs="Times"/>
        </w:rPr>
      </w:pPr>
    </w:p>
    <w:p w14:paraId="465202F1" w14:textId="77777777" w:rsidR="006C3433" w:rsidRDefault="006C3433" w:rsidP="00A26257">
      <w:pPr>
        <w:spacing w:line="276" w:lineRule="auto"/>
        <w:rPr>
          <w:rFonts w:eastAsia="MS Mincho" w:cs="Times"/>
        </w:rPr>
      </w:pPr>
    </w:p>
    <w:p w14:paraId="5347A420" w14:textId="77777777" w:rsidR="006C3433" w:rsidRDefault="006C3433" w:rsidP="00A26257">
      <w:pPr>
        <w:spacing w:line="276" w:lineRule="auto"/>
        <w:rPr>
          <w:rFonts w:eastAsia="MS Mincho" w:cs="Times"/>
        </w:rPr>
      </w:pPr>
    </w:p>
    <w:p w14:paraId="7E7051E3" w14:textId="77777777" w:rsidR="006C3433" w:rsidRDefault="006C3433" w:rsidP="00A26257">
      <w:pPr>
        <w:spacing w:line="276" w:lineRule="auto"/>
        <w:rPr>
          <w:rFonts w:eastAsia="MS Mincho" w:cs="Times"/>
        </w:rPr>
      </w:pPr>
    </w:p>
    <w:p w14:paraId="360271BE" w14:textId="77777777" w:rsidR="006C3433" w:rsidRDefault="006C3433" w:rsidP="00A26257">
      <w:pPr>
        <w:spacing w:line="276" w:lineRule="auto"/>
        <w:rPr>
          <w:rFonts w:eastAsia="MS Mincho" w:cs="Times"/>
        </w:rPr>
      </w:pPr>
    </w:p>
    <w:p w14:paraId="72DC46FD" w14:textId="77777777" w:rsidR="002B5130" w:rsidRDefault="002B5130" w:rsidP="00A26257">
      <w:pPr>
        <w:spacing w:line="276" w:lineRule="auto"/>
        <w:rPr>
          <w:rFonts w:eastAsia="MS Mincho" w:cs="Times"/>
        </w:rPr>
      </w:pPr>
    </w:p>
    <w:p w14:paraId="7F682E0E" w14:textId="77777777" w:rsidR="002B5130" w:rsidRPr="00591FFF" w:rsidRDefault="002B5130" w:rsidP="002B5130">
      <w:pPr>
        <w:widowControl w:val="0"/>
        <w:suppressAutoHyphens/>
        <w:autoSpaceDE w:val="0"/>
        <w:autoSpaceDN w:val="0"/>
        <w:adjustRightInd w:val="0"/>
        <w:spacing w:before="360" w:after="180" w:line="280" w:lineRule="atLeast"/>
        <w:textAlignment w:val="center"/>
        <w:rPr>
          <w:rFonts w:cs="MuseoSans-900Italic"/>
          <w:b/>
          <w:i/>
          <w:iCs/>
          <w:caps/>
          <w:color w:val="A6CE3A"/>
          <w:sz w:val="24"/>
          <w:szCs w:val="24"/>
        </w:rPr>
      </w:pPr>
      <w:r w:rsidRPr="00591FFF">
        <w:rPr>
          <w:rFonts w:cs="MuseoSans-900Italic"/>
          <w:b/>
          <w:i/>
          <w:iCs/>
          <w:caps/>
          <w:color w:val="A6CE3A"/>
          <w:sz w:val="24"/>
          <w:szCs w:val="24"/>
        </w:rPr>
        <w:lastRenderedPageBreak/>
        <w:t>Key Questions</w:t>
      </w:r>
    </w:p>
    <w:p w14:paraId="5ABBBC8E" w14:textId="77777777" w:rsidR="002B5130" w:rsidRPr="00591FFF" w:rsidRDefault="002B5130" w:rsidP="002B5130">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p w14:paraId="6F3D7BF5" w14:textId="2F1B2EF2" w:rsidR="002B5130" w:rsidRPr="00420E1F" w:rsidRDefault="002B5130" w:rsidP="002B5130">
      <w:pPr>
        <w:widowControl w:val="0"/>
        <w:suppressAutoHyphens/>
        <w:autoSpaceDE w:val="0"/>
        <w:autoSpaceDN w:val="0"/>
        <w:adjustRightInd w:val="0"/>
        <w:spacing w:before="180" w:after="180" w:line="280" w:lineRule="atLeast"/>
        <w:textAlignment w:val="center"/>
        <w:rPr>
          <w:rFonts w:cs="MuseoSans-700Italic"/>
          <w:b/>
          <w:i/>
          <w:iCs/>
          <w:color w:val="A6CE3A"/>
          <w:sz w:val="24"/>
          <w:szCs w:val="24"/>
        </w:rPr>
      </w:pPr>
      <w:r w:rsidRPr="002B5130">
        <w:rPr>
          <w:rFonts w:cs="MuseoSans-700Italic"/>
          <w:b/>
          <w:i/>
          <w:iCs/>
          <w:color w:val="A6CE3A"/>
          <w:sz w:val="24"/>
          <w:szCs w:val="24"/>
        </w:rPr>
        <w:t>Training Local Recipients on CTE Reporting</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2B5130" w:rsidRPr="00591FFF" w14:paraId="4C894E11"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24C9672F" w14:textId="77777777" w:rsidR="002B5130" w:rsidRPr="00591FFF" w:rsidRDefault="002B5130" w:rsidP="0082361D">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5D882F3E" w14:textId="77777777" w:rsidR="002B5130" w:rsidRPr="00591FFF" w:rsidRDefault="002B5130" w:rsidP="0082361D">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2B5130" w:rsidRPr="00591FFF" w14:paraId="6D15E5DA"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4A84B545" w14:textId="64373B3C" w:rsidR="002B5130" w:rsidRPr="00591FFF" w:rsidRDefault="002B5130" w:rsidP="002B5130">
            <w:pPr>
              <w:widowControl w:val="0"/>
              <w:autoSpaceDE w:val="0"/>
              <w:autoSpaceDN w:val="0"/>
              <w:adjustRightInd w:val="0"/>
              <w:spacing w:after="180" w:line="280" w:lineRule="atLeast"/>
              <w:textAlignment w:val="center"/>
              <w:rPr>
                <w:rFonts w:cs="MuseoSans-300"/>
                <w:color w:val="000000"/>
                <w:sz w:val="20"/>
                <w:szCs w:val="20"/>
              </w:rPr>
            </w:pPr>
            <w:r w:rsidRPr="000A15ED">
              <w:rPr>
                <w:sz w:val="20"/>
              </w:rPr>
              <w:t xml:space="preserve">What format(s) are used to provide annual training to local </w:t>
            </w:r>
            <w:r>
              <w:rPr>
                <w:sz w:val="20"/>
              </w:rPr>
              <w:t>recipients</w:t>
            </w:r>
            <w:r w:rsidRPr="000A15ED">
              <w:rPr>
                <w:sz w:val="20"/>
              </w:rPr>
              <w:t xml:space="preserve"> at the secondary and postsecondary levels?</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602B02C3" w14:textId="77777777" w:rsidR="002B5130" w:rsidRPr="00591FFF" w:rsidRDefault="002B5130" w:rsidP="002B5130">
            <w:pPr>
              <w:widowControl w:val="0"/>
              <w:autoSpaceDE w:val="0"/>
              <w:autoSpaceDN w:val="0"/>
              <w:adjustRightInd w:val="0"/>
              <w:rPr>
                <w:rFonts w:cs="Times New Roman"/>
                <w:sz w:val="24"/>
                <w:szCs w:val="24"/>
              </w:rPr>
            </w:pPr>
          </w:p>
        </w:tc>
      </w:tr>
      <w:tr w:rsidR="002B5130" w:rsidRPr="00591FFF" w14:paraId="72EC6497"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6FC54779" w14:textId="1DBEED55" w:rsidR="002B5130" w:rsidRPr="000A15ED" w:rsidRDefault="002B5130" w:rsidP="002B5130">
            <w:pPr>
              <w:widowControl w:val="0"/>
              <w:autoSpaceDE w:val="0"/>
              <w:autoSpaceDN w:val="0"/>
              <w:adjustRightInd w:val="0"/>
              <w:spacing w:after="180" w:line="280" w:lineRule="atLeast"/>
              <w:textAlignment w:val="center"/>
              <w:rPr>
                <w:sz w:val="20"/>
              </w:rPr>
            </w:pPr>
            <w:r w:rsidRPr="000A15ED">
              <w:rPr>
                <w:sz w:val="20"/>
              </w:rPr>
              <w:t xml:space="preserve">Where can local providers access written reporting instructions and guidance?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7E53E104" w14:textId="77777777" w:rsidR="002B5130" w:rsidRPr="00591FFF" w:rsidRDefault="002B5130" w:rsidP="002B5130">
            <w:pPr>
              <w:widowControl w:val="0"/>
              <w:autoSpaceDE w:val="0"/>
              <w:autoSpaceDN w:val="0"/>
              <w:adjustRightInd w:val="0"/>
              <w:rPr>
                <w:rFonts w:cs="Times New Roman"/>
                <w:sz w:val="24"/>
                <w:szCs w:val="24"/>
              </w:rPr>
            </w:pPr>
          </w:p>
        </w:tc>
      </w:tr>
      <w:tr w:rsidR="002B5130" w:rsidRPr="00591FFF" w14:paraId="727BBC98"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58B1BC6E" w14:textId="40A39C63" w:rsidR="002B5130" w:rsidRPr="000A15ED" w:rsidRDefault="002B5130" w:rsidP="002B5130">
            <w:pPr>
              <w:widowControl w:val="0"/>
              <w:autoSpaceDE w:val="0"/>
              <w:autoSpaceDN w:val="0"/>
              <w:adjustRightInd w:val="0"/>
              <w:spacing w:after="180" w:line="280" w:lineRule="atLeast"/>
              <w:textAlignment w:val="center"/>
              <w:rPr>
                <w:sz w:val="20"/>
              </w:rPr>
            </w:pPr>
            <w:r w:rsidRPr="000A15ED">
              <w:rPr>
                <w:sz w:val="20"/>
              </w:rPr>
              <w:t>When was the last time you reviewed your state’s data collection guidance and supports to ensure that materials are up</w:t>
            </w:r>
            <w:r>
              <w:rPr>
                <w:sz w:val="20"/>
              </w:rPr>
              <w:t xml:space="preserve"> </w:t>
            </w:r>
            <w:r w:rsidRPr="000A15ED">
              <w:rPr>
                <w:sz w:val="20"/>
              </w:rPr>
              <w:t>to</w:t>
            </w:r>
            <w:r>
              <w:rPr>
                <w:sz w:val="20"/>
              </w:rPr>
              <w:t xml:space="preserve"> </w:t>
            </w:r>
            <w:r w:rsidRPr="000A15ED">
              <w:rPr>
                <w:sz w:val="20"/>
              </w:rPr>
              <w:t>date with current reporting requirements?</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3596BA74" w14:textId="77777777" w:rsidR="002B5130" w:rsidRPr="00591FFF" w:rsidRDefault="002B5130" w:rsidP="002B5130">
            <w:pPr>
              <w:widowControl w:val="0"/>
              <w:autoSpaceDE w:val="0"/>
              <w:autoSpaceDN w:val="0"/>
              <w:adjustRightInd w:val="0"/>
              <w:rPr>
                <w:rFonts w:cs="Times New Roman"/>
                <w:sz w:val="24"/>
                <w:szCs w:val="24"/>
              </w:rPr>
            </w:pPr>
          </w:p>
        </w:tc>
      </w:tr>
      <w:tr w:rsidR="002B5130" w:rsidRPr="00591FFF" w14:paraId="6AC3F87C"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58426A33" w14:textId="5FB358E1" w:rsidR="002B5130" w:rsidRPr="000A15ED" w:rsidRDefault="002B5130" w:rsidP="002B5130">
            <w:pPr>
              <w:widowControl w:val="0"/>
              <w:autoSpaceDE w:val="0"/>
              <w:autoSpaceDN w:val="0"/>
              <w:adjustRightInd w:val="0"/>
              <w:spacing w:after="180" w:line="280" w:lineRule="atLeast"/>
              <w:textAlignment w:val="center"/>
              <w:rPr>
                <w:sz w:val="20"/>
              </w:rPr>
            </w:pPr>
            <w:r w:rsidRPr="000A15ED">
              <w:rPr>
                <w:sz w:val="20"/>
              </w:rPr>
              <w:t>Is the length of the materials and manner in which they are offered appropriate for the content being offered? Put another way, if you were to take the training, would you find it useful and engaging?</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06F11BCB" w14:textId="77777777" w:rsidR="002B5130" w:rsidRPr="00591FFF" w:rsidRDefault="002B5130" w:rsidP="002B5130">
            <w:pPr>
              <w:widowControl w:val="0"/>
              <w:autoSpaceDE w:val="0"/>
              <w:autoSpaceDN w:val="0"/>
              <w:adjustRightInd w:val="0"/>
              <w:rPr>
                <w:rFonts w:cs="Times New Roman"/>
                <w:sz w:val="24"/>
                <w:szCs w:val="24"/>
              </w:rPr>
            </w:pPr>
          </w:p>
        </w:tc>
      </w:tr>
      <w:tr w:rsidR="002B5130" w:rsidRPr="00591FFF" w14:paraId="16B5FDBE"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46EF56A4" w14:textId="7E65A48C" w:rsidR="002B5130" w:rsidRPr="000A15ED" w:rsidRDefault="002B5130" w:rsidP="002B5130">
            <w:pPr>
              <w:widowControl w:val="0"/>
              <w:autoSpaceDE w:val="0"/>
              <w:autoSpaceDN w:val="0"/>
              <w:adjustRightInd w:val="0"/>
              <w:spacing w:after="180" w:line="280" w:lineRule="atLeast"/>
              <w:textAlignment w:val="center"/>
              <w:rPr>
                <w:sz w:val="20"/>
              </w:rPr>
            </w:pPr>
            <w:r w:rsidRPr="000A15ED">
              <w:rPr>
                <w:sz w:val="20"/>
              </w:rPr>
              <w:t xml:space="preserve">To what extent are training resources tailored to secondary and postsecondary agencies? Will a singular approach prove useful?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66DBBB86" w14:textId="77777777" w:rsidR="002B5130" w:rsidRPr="00591FFF" w:rsidRDefault="002B5130" w:rsidP="002B5130">
            <w:pPr>
              <w:widowControl w:val="0"/>
              <w:autoSpaceDE w:val="0"/>
              <w:autoSpaceDN w:val="0"/>
              <w:adjustRightInd w:val="0"/>
              <w:rPr>
                <w:rFonts w:cs="Times New Roman"/>
                <w:sz w:val="24"/>
                <w:szCs w:val="24"/>
              </w:rPr>
            </w:pPr>
          </w:p>
        </w:tc>
      </w:tr>
    </w:tbl>
    <w:p w14:paraId="7FDFAC21" w14:textId="77777777" w:rsidR="002B5130" w:rsidRDefault="002B5130" w:rsidP="00A26257">
      <w:pPr>
        <w:spacing w:line="276" w:lineRule="auto"/>
        <w:rPr>
          <w:rFonts w:eastAsia="MS Mincho" w:cs="Times"/>
        </w:rPr>
      </w:pPr>
    </w:p>
    <w:p w14:paraId="42DB5A43" w14:textId="77777777" w:rsidR="002B5130" w:rsidRDefault="002B5130" w:rsidP="00A26257">
      <w:pPr>
        <w:spacing w:line="276" w:lineRule="auto"/>
        <w:rPr>
          <w:rFonts w:eastAsia="MS Mincho" w:cs="Times"/>
        </w:rPr>
      </w:pPr>
    </w:p>
    <w:p w14:paraId="425910D4" w14:textId="77777777" w:rsidR="002B5130" w:rsidRPr="00C944E4" w:rsidRDefault="002B5130" w:rsidP="002B5130">
      <w:pPr>
        <w:pStyle w:val="Heading2"/>
      </w:pPr>
      <w:bookmarkStart w:id="38" w:name="_Toc10551705"/>
      <w:bookmarkStart w:id="39" w:name="_Toc11611130"/>
      <w:r w:rsidRPr="00C944E4">
        <w:t>Quality Assurance</w:t>
      </w:r>
      <w:bookmarkEnd w:id="38"/>
      <w:bookmarkEnd w:id="39"/>
    </w:p>
    <w:p w14:paraId="70B747F8" w14:textId="77777777" w:rsidR="002B5130" w:rsidRPr="002B5130" w:rsidRDefault="002B5130" w:rsidP="002B5130">
      <w:pPr>
        <w:spacing w:line="276" w:lineRule="auto"/>
        <w:rPr>
          <w:rFonts w:eastAsia="MS Mincho" w:cs="Times"/>
        </w:rPr>
      </w:pPr>
      <w:r w:rsidRPr="002B5130">
        <w:rPr>
          <w:rFonts w:eastAsia="MS Mincho" w:cs="Times"/>
        </w:rPr>
        <w:t xml:space="preserve">When the CTE data submission window closes, with few exceptions, you will have a database containing outcome data from all CTE providers in the state. Simply because data have been submitted does not mean that they are correct. To save yourself future grief, taking some simple steps prior to running performance data is a good idea. </w:t>
      </w:r>
    </w:p>
    <w:p w14:paraId="4250E7BC" w14:textId="77777777" w:rsidR="002B5130" w:rsidRPr="002B5130" w:rsidRDefault="002B5130" w:rsidP="002B5130">
      <w:pPr>
        <w:numPr>
          <w:ilvl w:val="0"/>
          <w:numId w:val="30"/>
        </w:numPr>
        <w:spacing w:after="135" w:line="276" w:lineRule="auto"/>
        <w:rPr>
          <w:rFonts w:eastAsia="MS Mincho" w:cs="Times"/>
        </w:rPr>
      </w:pPr>
      <w:r w:rsidRPr="002B5130">
        <w:rPr>
          <w:rFonts w:eastAsia="MS Mincho" w:cs="Times"/>
          <w:i/>
        </w:rPr>
        <w:t xml:space="preserve">Build error-checks into submission templates — </w:t>
      </w:r>
      <w:r w:rsidRPr="002B5130">
        <w:rPr>
          <w:rFonts w:eastAsia="MS Mincho" w:cs="Times"/>
        </w:rPr>
        <w:t xml:space="preserve">Minor errors can easily find their way into reporting documents. To catch issues early, build checks into data submission templates that, for example, </w:t>
      </w:r>
      <w:r w:rsidRPr="002B5130">
        <w:rPr>
          <w:rFonts w:eastAsia="MS Mincho" w:cs="Times"/>
        </w:rPr>
        <w:lastRenderedPageBreak/>
        <w:t>indicate if sub-populations of students sum to more than the total population of students or if the numerator for a measure is larger than its associated denominator.</w:t>
      </w:r>
    </w:p>
    <w:p w14:paraId="34D6EDD7" w14:textId="77777777" w:rsidR="002B5130" w:rsidRPr="002B5130" w:rsidRDefault="002B5130" w:rsidP="002B5130">
      <w:pPr>
        <w:numPr>
          <w:ilvl w:val="0"/>
          <w:numId w:val="30"/>
        </w:numPr>
        <w:spacing w:after="135" w:line="276" w:lineRule="auto"/>
        <w:rPr>
          <w:rFonts w:eastAsia="MS Mincho" w:cs="Times"/>
        </w:rPr>
      </w:pPr>
      <w:r w:rsidRPr="002B5130">
        <w:rPr>
          <w:rFonts w:eastAsia="MS Mincho" w:cs="Times"/>
          <w:i/>
        </w:rPr>
        <w:t xml:space="preserve">Share prior-year data submissions — </w:t>
      </w:r>
      <w:r w:rsidRPr="002B5130">
        <w:rPr>
          <w:rFonts w:eastAsia="MS Mincho" w:cs="Times"/>
        </w:rPr>
        <w:t>Due to the time that elapses between annual reports, most data administrators lack a context for their information. Give local providers the raw data for prior-year reports so that site administrators have a yardstick against which to compare their current numbers.</w:t>
      </w:r>
    </w:p>
    <w:p w14:paraId="346F2314" w14:textId="77777777" w:rsidR="002B5130" w:rsidRPr="002B5130" w:rsidRDefault="002B5130" w:rsidP="002B5130">
      <w:pPr>
        <w:numPr>
          <w:ilvl w:val="0"/>
          <w:numId w:val="30"/>
        </w:numPr>
        <w:spacing w:after="135" w:line="276" w:lineRule="auto"/>
        <w:rPr>
          <w:rFonts w:eastAsia="MS Mincho" w:cs="Times"/>
        </w:rPr>
      </w:pPr>
      <w:r w:rsidRPr="002B5130">
        <w:rPr>
          <w:rFonts w:eastAsia="MS Mincho" w:cs="Times"/>
          <w:i/>
        </w:rPr>
        <w:t xml:space="preserve">Feed calculated results back to site CTE administrators — </w:t>
      </w:r>
      <w:proofErr w:type="gramStart"/>
      <w:r w:rsidRPr="002B5130">
        <w:rPr>
          <w:rFonts w:eastAsia="MS Mincho" w:cs="Times"/>
        </w:rPr>
        <w:t>Raw</w:t>
      </w:r>
      <w:proofErr w:type="gramEnd"/>
      <w:r w:rsidRPr="002B5130">
        <w:rPr>
          <w:rFonts w:eastAsia="MS Mincho" w:cs="Times"/>
        </w:rPr>
        <w:t xml:space="preserve"> numbers can often be difficult to interpret. Once you have calculated local performance, arrange to have sites review the data to see if they raise red flags. Often, administrators will find submission errors due to misunderstandings or entry errors that only they are positioned to catch. </w:t>
      </w:r>
    </w:p>
    <w:p w14:paraId="26A1852B" w14:textId="77777777" w:rsidR="002B5130" w:rsidRPr="002B5130" w:rsidRDefault="002B5130" w:rsidP="002B5130">
      <w:pPr>
        <w:numPr>
          <w:ilvl w:val="0"/>
          <w:numId w:val="30"/>
        </w:numPr>
        <w:spacing w:after="135" w:line="276" w:lineRule="auto"/>
        <w:rPr>
          <w:rFonts w:eastAsia="MS Mincho" w:cs="Times"/>
        </w:rPr>
      </w:pPr>
      <w:r w:rsidRPr="002B5130">
        <w:rPr>
          <w:rFonts w:eastAsia="MS Mincho" w:cs="Times"/>
          <w:i/>
        </w:rPr>
        <w:t xml:space="preserve">Convince yourself — </w:t>
      </w:r>
      <w:r w:rsidRPr="002B5130">
        <w:rPr>
          <w:rFonts w:eastAsia="MS Mincho" w:cs="Times"/>
        </w:rPr>
        <w:t>Odds are that you know a fair amount about how local sites are performing. Eyeball results to see if provider reports match your beliefs. Look for outliers or sites departing from past trends. And conduct your own gut checks, such as seeing if the number of prior-year graduates equates to the number included in subsequent year follow-up.</w:t>
      </w:r>
    </w:p>
    <w:p w14:paraId="1D7E805D" w14:textId="0D794D75" w:rsidR="002B5130" w:rsidRPr="002B5130" w:rsidRDefault="002B5130" w:rsidP="002B5130">
      <w:pPr>
        <w:numPr>
          <w:ilvl w:val="0"/>
          <w:numId w:val="30"/>
        </w:numPr>
        <w:spacing w:after="135" w:line="276" w:lineRule="auto"/>
        <w:rPr>
          <w:rFonts w:eastAsia="MS Mincho" w:cs="Times"/>
        </w:rPr>
      </w:pPr>
      <w:r w:rsidRPr="002B5130">
        <w:rPr>
          <w:rFonts w:eastAsia="MS Mincho" w:cs="Times"/>
          <w:i/>
        </w:rPr>
        <w:t xml:space="preserve">Trust but verify — </w:t>
      </w:r>
      <w:proofErr w:type="gramStart"/>
      <w:r w:rsidRPr="002B5130">
        <w:rPr>
          <w:rFonts w:eastAsia="MS Mincho" w:cs="Times"/>
        </w:rPr>
        <w:t>Whenever</w:t>
      </w:r>
      <w:proofErr w:type="gramEnd"/>
      <w:r w:rsidRPr="002B5130">
        <w:rPr>
          <w:rFonts w:eastAsia="MS Mincho" w:cs="Times"/>
        </w:rPr>
        <w:t xml:space="preserve"> possible, try to cross-reference your data with other data sources to see if there are any discrepancies. For example, if you are collecting data for recognized postsecondary credential attainment, try to verify your numbers directly with the credential provider to see if they are accurate. This work is tough but has immense payoffs by giving you full confidence in your data. </w:t>
      </w:r>
    </w:p>
    <w:p w14:paraId="1742C603" w14:textId="13554B4F" w:rsidR="002B5130" w:rsidRPr="002B5130" w:rsidRDefault="002B5130" w:rsidP="002B5130">
      <w:pPr>
        <w:spacing w:after="135" w:line="276" w:lineRule="auto"/>
        <w:rPr>
          <w:rFonts w:eastAsia="MS Mincho" w:cs="Times"/>
        </w:rPr>
      </w:pPr>
      <w:r>
        <w:rPr>
          <w:rFonts w:eastAsia="MS Mincho" w:cs="Times"/>
        </w:rPr>
        <w:t xml:space="preserve">A helpful resource – </w:t>
      </w:r>
      <w:r w:rsidRPr="002B5130">
        <w:rPr>
          <w:rFonts w:eastAsia="MS Mincho" w:cs="Times"/>
          <w:i/>
        </w:rPr>
        <w:t xml:space="preserve">Defining High-Quality CTE: Quality CTE Program of Study Framework, v. 4.0 </w:t>
      </w:r>
      <w:r>
        <w:rPr>
          <w:rFonts w:eastAsia="MS Mincho" w:cs="Times"/>
          <w:i/>
        </w:rPr>
        <w:t xml:space="preserve">– </w:t>
      </w:r>
      <w:r>
        <w:rPr>
          <w:rFonts w:eastAsia="MS Mincho" w:cs="Times"/>
        </w:rPr>
        <w:t xml:space="preserve">is a </w:t>
      </w:r>
      <w:hyperlink r:id="rId63" w:history="1">
        <w:r w:rsidRPr="002B5130">
          <w:rPr>
            <w:rStyle w:val="Hyperlink"/>
            <w:rFonts w:eastAsia="MS Mincho" w:cs="Times"/>
          </w:rPr>
          <w:t>framework</w:t>
        </w:r>
      </w:hyperlink>
      <w:r>
        <w:rPr>
          <w:rFonts w:eastAsia="MS Mincho" w:cs="Times"/>
        </w:rPr>
        <w:t xml:space="preserve"> developed by the </w:t>
      </w:r>
      <w:r>
        <w:t>Association for Career and Technical Education that contains</w:t>
      </w:r>
      <w:r w:rsidRPr="002B5130">
        <w:t xml:space="preserve"> elements and criteria that states may use to promote local development of functional CTE programs of study. Among the 12 elements identified is a section on Data and Program Improvement, which offers nine criteria that states may use to promote the collection of accurate data.   </w:t>
      </w:r>
    </w:p>
    <w:p w14:paraId="1F605099" w14:textId="50CE0CFF" w:rsidR="002B5130" w:rsidRPr="002B5130" w:rsidRDefault="002B5130" w:rsidP="002B5130">
      <w:pPr>
        <w:spacing w:after="135" w:line="276" w:lineRule="auto"/>
        <w:rPr>
          <w:rFonts w:eastAsia="MS Mincho" w:cs="Times"/>
        </w:rPr>
      </w:pPr>
      <w:r w:rsidRPr="002B5130">
        <w:rPr>
          <w:rFonts w:eastAsia="MS Mincho" w:cs="Times"/>
          <w:noProof/>
        </w:rPr>
        <mc:AlternateContent>
          <mc:Choice Requires="wps">
            <w:drawing>
              <wp:anchor distT="0" distB="0" distL="114300" distR="114300" simplePos="0" relativeHeight="251750400" behindDoc="0" locked="0" layoutInCell="1" allowOverlap="1" wp14:anchorId="3BE40581" wp14:editId="0B8E2DAA">
                <wp:simplePos x="0" y="0"/>
                <wp:positionH relativeFrom="column">
                  <wp:posOffset>-2540</wp:posOffset>
                </wp:positionH>
                <wp:positionV relativeFrom="paragraph">
                  <wp:posOffset>267335</wp:posOffset>
                </wp:positionV>
                <wp:extent cx="5981700" cy="1994535"/>
                <wp:effectExtent l="0" t="0" r="0" b="5715"/>
                <wp:wrapThrough wrapText="bothSides">
                  <wp:wrapPolygon edited="0">
                    <wp:start x="0" y="0"/>
                    <wp:lineTo x="0" y="21456"/>
                    <wp:lineTo x="21531" y="21456"/>
                    <wp:lineTo x="21531" y="0"/>
                    <wp:lineTo x="0" y="0"/>
                  </wp:wrapPolygon>
                </wp:wrapThrough>
                <wp:docPr id="151" name="Rectangle 151"/>
                <wp:cNvGraphicFramePr/>
                <a:graphic xmlns:a="http://schemas.openxmlformats.org/drawingml/2006/main">
                  <a:graphicData uri="http://schemas.microsoft.com/office/word/2010/wordprocessingShape">
                    <wps:wsp>
                      <wps:cNvSpPr/>
                      <wps:spPr>
                        <a:xfrm>
                          <a:off x="0" y="0"/>
                          <a:ext cx="5981700" cy="199453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009AD" id="Rectangle 151" o:spid="_x0000_s1026" style="position:absolute;margin-left:-.2pt;margin-top:21.05pt;width:471pt;height:15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" fillcolor="#40a7c4" stroked="f" strokeweight=".5pt">
                <v:fill opacity="6682f"/>
                <w10:wrap type="through"/>
              </v:rect>
            </w:pict>
          </mc:Fallback>
        </mc:AlternateContent>
      </w:r>
      <w:r w:rsidRPr="002B5130">
        <w:rPr>
          <w:rFonts w:eastAsia="MS Mincho" w:cs="Times"/>
          <w:noProof/>
        </w:rPr>
        <w:drawing>
          <wp:anchor distT="0" distB="0" distL="114300" distR="114300" simplePos="0" relativeHeight="251752448" behindDoc="0" locked="0" layoutInCell="1" allowOverlap="1" wp14:anchorId="74B2E704" wp14:editId="1675AD12">
            <wp:simplePos x="0" y="0"/>
            <wp:positionH relativeFrom="column">
              <wp:posOffset>381000</wp:posOffset>
            </wp:positionH>
            <wp:positionV relativeFrom="paragraph">
              <wp:posOffset>485775</wp:posOffset>
            </wp:positionV>
            <wp:extent cx="323215" cy="271145"/>
            <wp:effectExtent l="0" t="0" r="635" b="0"/>
            <wp:wrapThrough wrapText="bothSides">
              <wp:wrapPolygon edited="0">
                <wp:start x="0" y="0"/>
                <wp:lineTo x="0" y="19728"/>
                <wp:lineTo x="2546" y="19728"/>
                <wp:lineTo x="20369" y="16693"/>
                <wp:lineTo x="20369" y="3035"/>
                <wp:lineTo x="3819" y="0"/>
                <wp:lineTo x="0" y="0"/>
              </wp:wrapPolygon>
            </wp:wrapThrough>
            <wp:docPr id="153"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1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281F2" w14:textId="0BD571A6" w:rsidR="002B5130" w:rsidRDefault="002B5130" w:rsidP="00A26257">
      <w:pPr>
        <w:spacing w:line="276" w:lineRule="auto"/>
        <w:rPr>
          <w:rFonts w:eastAsia="MS Mincho" w:cs="Times"/>
        </w:rPr>
      </w:pPr>
      <w:r w:rsidRPr="002B5130">
        <w:rPr>
          <w:rFonts w:eastAsia="MS Mincho" w:cs="Times"/>
          <w:noProof/>
        </w:rPr>
        <mc:AlternateContent>
          <mc:Choice Requires="wps">
            <w:drawing>
              <wp:anchor distT="0" distB="0" distL="114300" distR="114300" simplePos="0" relativeHeight="251751424" behindDoc="0" locked="0" layoutInCell="1" allowOverlap="1" wp14:anchorId="52910EA7" wp14:editId="006FC8B1">
                <wp:simplePos x="0" y="0"/>
                <wp:positionH relativeFrom="column">
                  <wp:posOffset>128270</wp:posOffset>
                </wp:positionH>
                <wp:positionV relativeFrom="paragraph">
                  <wp:posOffset>130810</wp:posOffset>
                </wp:positionV>
                <wp:extent cx="5556250" cy="1852295"/>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5556250" cy="1852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9B2AD" w14:textId="77777777" w:rsidR="0082361D" w:rsidRPr="009724C3" w:rsidRDefault="0082361D" w:rsidP="002B5130">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p>
                          <w:p w14:paraId="65CD9EB8" w14:textId="77777777" w:rsidR="0082361D" w:rsidRDefault="0082361D" w:rsidP="002B5130">
                            <w:pPr>
                              <w:ind w:left="270"/>
                              <w:rPr>
                                <w:rFonts w:cs="Times New Roman"/>
                                <w:bCs/>
                                <w:color w:val="24408E"/>
                                <w:spacing w:val="-2"/>
                                <w:sz w:val="18"/>
                                <w:szCs w:val="15"/>
                              </w:rPr>
                            </w:pPr>
                            <w:r w:rsidRPr="002B5130">
                              <w:rPr>
                                <w:rFonts w:cs="Times New Roman"/>
                                <w:bCs/>
                                <w:color w:val="24408E"/>
                                <w:spacing w:val="-2"/>
                                <w:sz w:val="18"/>
                                <w:szCs w:val="15"/>
                              </w:rPr>
                              <w:t xml:space="preserve">The </w:t>
                            </w:r>
                            <w:r w:rsidRPr="002B5130">
                              <w:rPr>
                                <w:rFonts w:cs="Times New Roman"/>
                                <w:b/>
                                <w:bCs/>
                                <w:color w:val="24408E"/>
                                <w:spacing w:val="-2"/>
                                <w:sz w:val="18"/>
                                <w:szCs w:val="15"/>
                              </w:rPr>
                              <w:t>Pennsylvania</w:t>
                            </w:r>
                            <w:r w:rsidRPr="002B5130">
                              <w:rPr>
                                <w:rFonts w:cs="Times New Roman"/>
                                <w:bCs/>
                                <w:color w:val="24408E"/>
                                <w:spacing w:val="-2"/>
                                <w:sz w:val="18"/>
                                <w:szCs w:val="15"/>
                              </w:rPr>
                              <w:t xml:space="preserve"> Department of Education has created a </w:t>
                            </w:r>
                            <w:hyperlink r:id="rId64" w:history="1">
                              <w:r w:rsidRPr="002B5130">
                                <w:rPr>
                                  <w:rStyle w:val="Hyperlink"/>
                                  <w:rFonts w:cs="Times New Roman"/>
                                  <w:bCs/>
                                  <w:spacing w:val="-2"/>
                                  <w:sz w:val="18"/>
                                  <w:szCs w:val="15"/>
                                </w:rPr>
                                <w:t>Data Quality Curriculum</w:t>
                              </w:r>
                            </w:hyperlink>
                            <w:r w:rsidRPr="002B5130">
                              <w:rPr>
                                <w:rFonts w:cs="Times New Roman"/>
                                <w:bCs/>
                                <w:color w:val="24408E"/>
                                <w:spacing w:val="-2"/>
                                <w:sz w:val="18"/>
                                <w:szCs w:val="15"/>
                              </w:rPr>
                              <w:t xml:space="preserve"> to provide detailed, data-related information to CTE provider staff responsible for collecting, entering and uploading data into the state’s education longitudinal data system. The training module is delivered online, using the platform of Moodle. Coursework includes an online exercise, resource review and optional forum discussion. </w:t>
                            </w:r>
                          </w:p>
                          <w:p w14:paraId="564E6077" w14:textId="77777777" w:rsidR="0082361D" w:rsidRPr="002B5130" w:rsidRDefault="0082361D" w:rsidP="002B5130">
                            <w:pPr>
                              <w:ind w:left="270"/>
                              <w:rPr>
                                <w:rFonts w:cs="Times New Roman"/>
                                <w:bCs/>
                                <w:color w:val="24408E"/>
                                <w:spacing w:val="-2"/>
                                <w:sz w:val="18"/>
                                <w:szCs w:val="15"/>
                              </w:rPr>
                            </w:pPr>
                          </w:p>
                          <w:p w14:paraId="1C4EE438" w14:textId="77777777" w:rsidR="0082361D" w:rsidRPr="002B5130" w:rsidRDefault="0082361D" w:rsidP="002B5130">
                            <w:pPr>
                              <w:ind w:left="270"/>
                              <w:rPr>
                                <w:rFonts w:cs="Times New Roman"/>
                                <w:bCs/>
                                <w:color w:val="24408E"/>
                                <w:spacing w:val="-2"/>
                                <w:sz w:val="18"/>
                                <w:szCs w:val="15"/>
                              </w:rPr>
                            </w:pPr>
                            <w:r w:rsidRPr="002B5130">
                              <w:rPr>
                                <w:rFonts w:cs="Times New Roman"/>
                                <w:bCs/>
                                <w:color w:val="24408E"/>
                                <w:spacing w:val="-2"/>
                                <w:sz w:val="18"/>
                                <w:szCs w:val="15"/>
                              </w:rPr>
                              <w:t xml:space="preserve">In </w:t>
                            </w:r>
                            <w:r w:rsidRPr="002B5130">
                              <w:rPr>
                                <w:rFonts w:cs="Times New Roman"/>
                                <w:b/>
                                <w:bCs/>
                                <w:color w:val="24408E"/>
                                <w:spacing w:val="-2"/>
                                <w:sz w:val="18"/>
                                <w:szCs w:val="15"/>
                              </w:rPr>
                              <w:t>Virginia</w:t>
                            </w:r>
                            <w:r w:rsidRPr="002B5130">
                              <w:rPr>
                                <w:rFonts w:cs="Times New Roman"/>
                                <w:bCs/>
                                <w:color w:val="24408E"/>
                                <w:spacing w:val="-2"/>
                                <w:sz w:val="18"/>
                                <w:szCs w:val="15"/>
                              </w:rPr>
                              <w:t>, the Department of Education uses reports from credential providers to verify and audit credential attainment data. The department conducts an electronic and manual analysis to identify discrepancies, such as irregular variances in the number of learners earning industry-recognized credentials, and will request additional information from the local institution if necessary.</w:t>
                            </w:r>
                          </w:p>
                          <w:p w14:paraId="32135161" w14:textId="77777777" w:rsidR="0082361D" w:rsidRPr="0021248E" w:rsidRDefault="0082361D" w:rsidP="002B5130">
                            <w:pPr>
                              <w:ind w:left="270"/>
                              <w:rPr>
                                <w:rFonts w:cs="Times New Roman"/>
                                <w:bCs/>
                                <w:color w:val="24408E"/>
                                <w:spacing w:val="-2"/>
                                <w:sz w:val="18"/>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10EA7" id="Text Box 152" o:spid="_x0000_s1049" type="#_x0000_t202" style="position:absolute;margin-left:10.1pt;margin-top:10.3pt;width:437.5pt;height:145.8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zcrgIAALAFAAAOAAAAZHJzL2Uyb0RvYy54bWysVEtv2zAMvg/YfxB0T/1A3D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" filled="f" stroked="f">
                <v:textbox>
                  <w:txbxContent>
                    <w:p w14:paraId="5A99B2AD" w14:textId="77777777" w:rsidR="0082361D" w:rsidRPr="009724C3" w:rsidRDefault="0082361D" w:rsidP="002B5130">
                      <w:pPr>
                        <w:spacing w:before="135" w:after="135"/>
                        <w:ind w:left="270"/>
                        <w:rPr>
                          <w:rFonts w:cs="Times New Roman"/>
                          <w:b/>
                          <w:caps/>
                          <w:color w:val="24408E"/>
                          <w:sz w:val="20"/>
                          <w:szCs w:val="20"/>
                        </w:rPr>
                      </w:pPr>
                      <w:r>
                        <w:rPr>
                          <w:rFonts w:cs="Times New Roman"/>
                          <w:b/>
                          <w:caps/>
                          <w:color w:val="24408E"/>
                          <w:sz w:val="20"/>
                          <w:szCs w:val="20"/>
                        </w:rPr>
                        <w:t xml:space="preserve">     </w:t>
                      </w:r>
                      <w:r>
                        <w:rPr>
                          <w:rFonts w:cs="Times New Roman"/>
                          <w:b/>
                          <w:caps/>
                          <w:color w:val="24408E"/>
                          <w:sz w:val="20"/>
                          <w:szCs w:val="20"/>
                        </w:rPr>
                        <w:tab/>
                        <w:t xml:space="preserve">    </w:t>
                      </w:r>
                      <w:r w:rsidRPr="009724C3">
                        <w:rPr>
                          <w:rFonts w:cs="Times New Roman"/>
                          <w:b/>
                          <w:caps/>
                          <w:color w:val="24408E"/>
                          <w:sz w:val="20"/>
                          <w:szCs w:val="20"/>
                        </w:rPr>
                        <w:t>State Example</w:t>
                      </w:r>
                      <w:r>
                        <w:rPr>
                          <w:rFonts w:cs="Times New Roman"/>
                          <w:b/>
                          <w:caps/>
                          <w:color w:val="24408E"/>
                          <w:sz w:val="20"/>
                          <w:szCs w:val="20"/>
                        </w:rPr>
                        <w:t>s</w:t>
                      </w:r>
                    </w:p>
                    <w:p w14:paraId="65CD9EB8" w14:textId="77777777" w:rsidR="0082361D" w:rsidRDefault="0082361D" w:rsidP="002B5130">
                      <w:pPr>
                        <w:ind w:left="270"/>
                        <w:rPr>
                          <w:rFonts w:cs="Times New Roman"/>
                          <w:bCs/>
                          <w:color w:val="24408E"/>
                          <w:spacing w:val="-2"/>
                          <w:sz w:val="18"/>
                          <w:szCs w:val="15"/>
                        </w:rPr>
                      </w:pPr>
                      <w:r w:rsidRPr="002B5130">
                        <w:rPr>
                          <w:rFonts w:cs="Times New Roman"/>
                          <w:bCs/>
                          <w:color w:val="24408E"/>
                          <w:spacing w:val="-2"/>
                          <w:sz w:val="18"/>
                          <w:szCs w:val="15"/>
                        </w:rPr>
                        <w:t xml:space="preserve">The </w:t>
                      </w:r>
                      <w:r w:rsidRPr="002B5130">
                        <w:rPr>
                          <w:rFonts w:cs="Times New Roman"/>
                          <w:b/>
                          <w:bCs/>
                          <w:color w:val="24408E"/>
                          <w:spacing w:val="-2"/>
                          <w:sz w:val="18"/>
                          <w:szCs w:val="15"/>
                        </w:rPr>
                        <w:t>Pennsylvania</w:t>
                      </w:r>
                      <w:r w:rsidRPr="002B5130">
                        <w:rPr>
                          <w:rFonts w:cs="Times New Roman"/>
                          <w:bCs/>
                          <w:color w:val="24408E"/>
                          <w:spacing w:val="-2"/>
                          <w:sz w:val="18"/>
                          <w:szCs w:val="15"/>
                        </w:rPr>
                        <w:t xml:space="preserve"> Department of Education has created a </w:t>
                      </w:r>
                      <w:hyperlink r:id="rId65" w:history="1">
                        <w:r w:rsidRPr="002B5130">
                          <w:rPr>
                            <w:rStyle w:val="Hyperlink"/>
                            <w:rFonts w:cs="Times New Roman"/>
                            <w:bCs/>
                            <w:spacing w:val="-2"/>
                            <w:sz w:val="18"/>
                            <w:szCs w:val="15"/>
                          </w:rPr>
                          <w:t>Data Quality Curriculum</w:t>
                        </w:r>
                      </w:hyperlink>
                      <w:r w:rsidRPr="002B5130">
                        <w:rPr>
                          <w:rFonts w:cs="Times New Roman"/>
                          <w:bCs/>
                          <w:color w:val="24408E"/>
                          <w:spacing w:val="-2"/>
                          <w:sz w:val="18"/>
                          <w:szCs w:val="15"/>
                        </w:rPr>
                        <w:t xml:space="preserve"> to provide detailed, data-related information to CTE provider staff responsible for collecting, entering and uploading data into the state’s education longitudinal data system. The training module is delivered online, using the platform of Moodle. Coursework includes an online exercise, resource review and optional forum discussion. </w:t>
                      </w:r>
                    </w:p>
                    <w:p w14:paraId="564E6077" w14:textId="77777777" w:rsidR="0082361D" w:rsidRPr="002B5130" w:rsidRDefault="0082361D" w:rsidP="002B5130">
                      <w:pPr>
                        <w:ind w:left="270"/>
                        <w:rPr>
                          <w:rFonts w:cs="Times New Roman"/>
                          <w:bCs/>
                          <w:color w:val="24408E"/>
                          <w:spacing w:val="-2"/>
                          <w:sz w:val="18"/>
                          <w:szCs w:val="15"/>
                        </w:rPr>
                      </w:pPr>
                    </w:p>
                    <w:p w14:paraId="1C4EE438" w14:textId="77777777" w:rsidR="0082361D" w:rsidRPr="002B5130" w:rsidRDefault="0082361D" w:rsidP="002B5130">
                      <w:pPr>
                        <w:ind w:left="270"/>
                        <w:rPr>
                          <w:rFonts w:cs="Times New Roman"/>
                          <w:bCs/>
                          <w:color w:val="24408E"/>
                          <w:spacing w:val="-2"/>
                          <w:sz w:val="18"/>
                          <w:szCs w:val="15"/>
                        </w:rPr>
                      </w:pPr>
                      <w:r w:rsidRPr="002B5130">
                        <w:rPr>
                          <w:rFonts w:cs="Times New Roman"/>
                          <w:bCs/>
                          <w:color w:val="24408E"/>
                          <w:spacing w:val="-2"/>
                          <w:sz w:val="18"/>
                          <w:szCs w:val="15"/>
                        </w:rPr>
                        <w:t xml:space="preserve">In </w:t>
                      </w:r>
                      <w:r w:rsidRPr="002B5130">
                        <w:rPr>
                          <w:rFonts w:cs="Times New Roman"/>
                          <w:b/>
                          <w:bCs/>
                          <w:color w:val="24408E"/>
                          <w:spacing w:val="-2"/>
                          <w:sz w:val="18"/>
                          <w:szCs w:val="15"/>
                        </w:rPr>
                        <w:t>Virginia</w:t>
                      </w:r>
                      <w:r w:rsidRPr="002B5130">
                        <w:rPr>
                          <w:rFonts w:cs="Times New Roman"/>
                          <w:bCs/>
                          <w:color w:val="24408E"/>
                          <w:spacing w:val="-2"/>
                          <w:sz w:val="18"/>
                          <w:szCs w:val="15"/>
                        </w:rPr>
                        <w:t>, the Department of Education uses reports from credential providers to verify and audit credential attainment data. The department conducts an electronic and manual analysis to identify discrepancies, such as irregular variances in the number of learners earning industry-recognized credentials, and will request additional information from the local institution if necessary.</w:t>
                      </w:r>
                    </w:p>
                    <w:p w14:paraId="32135161" w14:textId="77777777" w:rsidR="0082361D" w:rsidRPr="0021248E" w:rsidRDefault="0082361D" w:rsidP="002B5130">
                      <w:pPr>
                        <w:ind w:left="270"/>
                        <w:rPr>
                          <w:rFonts w:cs="Times New Roman"/>
                          <w:bCs/>
                          <w:color w:val="24408E"/>
                          <w:spacing w:val="-2"/>
                          <w:sz w:val="18"/>
                          <w:szCs w:val="15"/>
                        </w:rPr>
                      </w:pPr>
                    </w:p>
                  </w:txbxContent>
                </v:textbox>
                <w10:wrap type="square"/>
              </v:shape>
            </w:pict>
          </mc:Fallback>
        </mc:AlternateContent>
      </w:r>
    </w:p>
    <w:p w14:paraId="6AE0174C" w14:textId="77777777" w:rsidR="002B5130" w:rsidRDefault="002B5130" w:rsidP="00A26257">
      <w:pPr>
        <w:spacing w:line="276" w:lineRule="auto"/>
        <w:rPr>
          <w:rFonts w:eastAsia="MS Mincho" w:cs="Times"/>
        </w:rPr>
      </w:pPr>
    </w:p>
    <w:p w14:paraId="31EABE83" w14:textId="77777777" w:rsidR="002B5130" w:rsidRDefault="002B5130" w:rsidP="00A26257">
      <w:pPr>
        <w:spacing w:line="276" w:lineRule="auto"/>
        <w:rPr>
          <w:rFonts w:eastAsia="MS Mincho" w:cs="Times"/>
        </w:rPr>
      </w:pPr>
    </w:p>
    <w:p w14:paraId="159B83D4" w14:textId="77777777" w:rsidR="002B5130" w:rsidRDefault="002B5130" w:rsidP="00A26257">
      <w:pPr>
        <w:spacing w:line="276" w:lineRule="auto"/>
        <w:rPr>
          <w:rFonts w:eastAsia="MS Mincho" w:cs="Times"/>
        </w:rPr>
      </w:pPr>
    </w:p>
    <w:p w14:paraId="16D25EAB" w14:textId="77777777" w:rsidR="006C3433" w:rsidRDefault="006C3433" w:rsidP="00A26257">
      <w:pPr>
        <w:spacing w:line="276" w:lineRule="auto"/>
        <w:rPr>
          <w:rFonts w:eastAsia="MS Mincho" w:cs="Times"/>
        </w:rPr>
      </w:pPr>
    </w:p>
    <w:p w14:paraId="1F867507" w14:textId="77777777" w:rsidR="006C3433" w:rsidRDefault="006C3433" w:rsidP="00A26257">
      <w:pPr>
        <w:spacing w:line="276" w:lineRule="auto"/>
        <w:rPr>
          <w:rFonts w:eastAsia="MS Mincho" w:cs="Times"/>
        </w:rPr>
      </w:pPr>
    </w:p>
    <w:p w14:paraId="04445C26" w14:textId="77777777" w:rsidR="006C3433" w:rsidRDefault="006C3433" w:rsidP="00A26257">
      <w:pPr>
        <w:spacing w:line="276" w:lineRule="auto"/>
        <w:rPr>
          <w:rFonts w:eastAsia="MS Mincho" w:cs="Times"/>
        </w:rPr>
      </w:pPr>
    </w:p>
    <w:p w14:paraId="4D8FBFAC" w14:textId="77777777" w:rsidR="006C3433" w:rsidRDefault="006C3433" w:rsidP="00A26257">
      <w:pPr>
        <w:spacing w:line="276" w:lineRule="auto"/>
        <w:rPr>
          <w:rFonts w:eastAsia="MS Mincho" w:cs="Times"/>
        </w:rPr>
      </w:pPr>
    </w:p>
    <w:p w14:paraId="1EB90739" w14:textId="77777777" w:rsidR="006C3433" w:rsidRDefault="006C3433" w:rsidP="00A26257">
      <w:pPr>
        <w:spacing w:line="276" w:lineRule="auto"/>
        <w:rPr>
          <w:rFonts w:eastAsia="MS Mincho" w:cs="Times"/>
        </w:rPr>
      </w:pPr>
    </w:p>
    <w:p w14:paraId="3B56D21A" w14:textId="77777777" w:rsidR="006C3433" w:rsidRDefault="006C3433" w:rsidP="00A26257">
      <w:pPr>
        <w:spacing w:line="276" w:lineRule="auto"/>
        <w:rPr>
          <w:rFonts w:eastAsia="MS Mincho" w:cs="Times"/>
        </w:rPr>
      </w:pPr>
    </w:p>
    <w:p w14:paraId="0CC6F25C" w14:textId="77777777" w:rsidR="006C3433" w:rsidRDefault="006C3433" w:rsidP="00A26257">
      <w:pPr>
        <w:spacing w:line="276" w:lineRule="auto"/>
        <w:rPr>
          <w:rFonts w:eastAsia="MS Mincho" w:cs="Times"/>
        </w:rPr>
      </w:pPr>
    </w:p>
    <w:p w14:paraId="474C6EC4" w14:textId="77777777" w:rsidR="006C3433" w:rsidRDefault="006C3433" w:rsidP="00A26257">
      <w:pPr>
        <w:spacing w:line="276" w:lineRule="auto"/>
        <w:rPr>
          <w:rFonts w:eastAsia="MS Mincho" w:cs="Times"/>
        </w:rPr>
      </w:pPr>
    </w:p>
    <w:p w14:paraId="5A4229A5" w14:textId="77777777" w:rsidR="006C3433" w:rsidRDefault="006C3433" w:rsidP="00A26257">
      <w:pPr>
        <w:spacing w:line="276" w:lineRule="auto"/>
        <w:rPr>
          <w:rFonts w:eastAsia="MS Mincho" w:cs="Times"/>
        </w:rPr>
      </w:pPr>
    </w:p>
    <w:p w14:paraId="687A942B" w14:textId="77777777" w:rsidR="002B5130" w:rsidRDefault="002B5130" w:rsidP="00A26257">
      <w:pPr>
        <w:spacing w:line="276" w:lineRule="auto"/>
        <w:rPr>
          <w:rFonts w:eastAsia="MS Mincho" w:cs="Times"/>
        </w:rPr>
      </w:pPr>
    </w:p>
    <w:p w14:paraId="7A2A00FC" w14:textId="77777777" w:rsidR="002B5130" w:rsidRPr="00591FFF" w:rsidRDefault="002B5130" w:rsidP="002B5130">
      <w:pPr>
        <w:widowControl w:val="0"/>
        <w:suppressAutoHyphens/>
        <w:autoSpaceDE w:val="0"/>
        <w:autoSpaceDN w:val="0"/>
        <w:adjustRightInd w:val="0"/>
        <w:spacing w:before="360" w:after="180" w:line="280" w:lineRule="atLeast"/>
        <w:textAlignment w:val="center"/>
        <w:rPr>
          <w:rFonts w:cs="MuseoSans-900Italic"/>
          <w:b/>
          <w:i/>
          <w:iCs/>
          <w:caps/>
          <w:color w:val="A6CE3A"/>
          <w:sz w:val="24"/>
          <w:szCs w:val="24"/>
        </w:rPr>
      </w:pPr>
      <w:r w:rsidRPr="00591FFF">
        <w:rPr>
          <w:rFonts w:cs="MuseoSans-900Italic"/>
          <w:b/>
          <w:i/>
          <w:iCs/>
          <w:caps/>
          <w:color w:val="A6CE3A"/>
          <w:sz w:val="24"/>
          <w:szCs w:val="24"/>
        </w:rPr>
        <w:lastRenderedPageBreak/>
        <w:t>Key Questions</w:t>
      </w:r>
    </w:p>
    <w:p w14:paraId="3874B537" w14:textId="77777777" w:rsidR="002B5130" w:rsidRPr="00591FFF" w:rsidRDefault="002B5130" w:rsidP="002B5130">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p w14:paraId="7058C795" w14:textId="26A37B86" w:rsidR="002B5130" w:rsidRPr="00420E1F" w:rsidRDefault="002B5130" w:rsidP="002B5130">
      <w:pPr>
        <w:widowControl w:val="0"/>
        <w:suppressAutoHyphens/>
        <w:autoSpaceDE w:val="0"/>
        <w:autoSpaceDN w:val="0"/>
        <w:adjustRightInd w:val="0"/>
        <w:spacing w:before="180" w:after="180" w:line="280" w:lineRule="atLeast"/>
        <w:textAlignment w:val="center"/>
        <w:rPr>
          <w:rFonts w:cs="MuseoSans-700Italic"/>
          <w:b/>
          <w:i/>
          <w:iCs/>
          <w:color w:val="A6CE3A"/>
          <w:sz w:val="24"/>
          <w:szCs w:val="24"/>
        </w:rPr>
      </w:pPr>
      <w:r>
        <w:rPr>
          <w:rFonts w:cs="MuseoSans-700Italic"/>
          <w:b/>
          <w:i/>
          <w:iCs/>
          <w:color w:val="A6CE3A"/>
          <w:sz w:val="24"/>
          <w:szCs w:val="24"/>
        </w:rPr>
        <w:t>Quality Assurance</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2B5130" w:rsidRPr="00591FFF" w14:paraId="07D37912"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18ED9FB5" w14:textId="77777777" w:rsidR="002B5130" w:rsidRPr="00591FFF" w:rsidRDefault="002B5130" w:rsidP="0082361D">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14:paraId="6F14B0E7" w14:textId="77777777" w:rsidR="002B5130" w:rsidRPr="00591FFF" w:rsidRDefault="002B5130" w:rsidP="0082361D">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2B5130" w:rsidRPr="00591FFF" w14:paraId="5415B3AF"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1DA608BA" w14:textId="1C736B7A" w:rsidR="002B5130" w:rsidRPr="000A15ED" w:rsidRDefault="002B5130" w:rsidP="002B5130">
            <w:pPr>
              <w:widowControl w:val="0"/>
              <w:autoSpaceDE w:val="0"/>
              <w:autoSpaceDN w:val="0"/>
              <w:adjustRightInd w:val="0"/>
              <w:spacing w:after="180" w:line="280" w:lineRule="atLeast"/>
              <w:textAlignment w:val="center"/>
              <w:rPr>
                <w:sz w:val="20"/>
              </w:rPr>
            </w:pPr>
            <w:r w:rsidRPr="000A15ED">
              <w:rPr>
                <w:sz w:val="20"/>
              </w:rPr>
              <w:t>What types of internal quality checks or error identifications are programmed into your systems?</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05A989BC" w14:textId="77777777" w:rsidR="002B5130" w:rsidRPr="00591FFF" w:rsidRDefault="002B5130" w:rsidP="002B5130">
            <w:pPr>
              <w:widowControl w:val="0"/>
              <w:autoSpaceDE w:val="0"/>
              <w:autoSpaceDN w:val="0"/>
              <w:adjustRightInd w:val="0"/>
              <w:rPr>
                <w:rFonts w:cs="Times New Roman"/>
                <w:sz w:val="24"/>
                <w:szCs w:val="24"/>
              </w:rPr>
            </w:pPr>
          </w:p>
        </w:tc>
      </w:tr>
      <w:tr w:rsidR="002B5130" w:rsidRPr="00591FFF" w14:paraId="73BA6E5F"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030B0032" w14:textId="12EEE331" w:rsidR="002B5130" w:rsidRPr="000A15ED" w:rsidRDefault="002B5130" w:rsidP="002B5130">
            <w:pPr>
              <w:widowControl w:val="0"/>
              <w:autoSpaceDE w:val="0"/>
              <w:autoSpaceDN w:val="0"/>
              <w:adjustRightInd w:val="0"/>
              <w:spacing w:after="180" w:line="280" w:lineRule="atLeast"/>
              <w:textAlignment w:val="center"/>
              <w:rPr>
                <w:sz w:val="20"/>
              </w:rPr>
            </w:pPr>
            <w:r w:rsidRPr="000A15ED">
              <w:rPr>
                <w:sz w:val="20"/>
              </w:rPr>
              <w:t>Which measures are local programs most likely to have errors in reporting?</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581333E3" w14:textId="77777777" w:rsidR="002B5130" w:rsidRPr="00591FFF" w:rsidRDefault="002B5130" w:rsidP="002B5130">
            <w:pPr>
              <w:widowControl w:val="0"/>
              <w:autoSpaceDE w:val="0"/>
              <w:autoSpaceDN w:val="0"/>
              <w:adjustRightInd w:val="0"/>
              <w:rPr>
                <w:rFonts w:cs="Times New Roman"/>
                <w:sz w:val="24"/>
                <w:szCs w:val="24"/>
              </w:rPr>
            </w:pPr>
          </w:p>
        </w:tc>
      </w:tr>
      <w:tr w:rsidR="002B5130" w:rsidRPr="00591FFF" w14:paraId="3E258C95"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2CC8CAD6" w14:textId="718E874B" w:rsidR="002B5130" w:rsidRPr="000A15ED" w:rsidRDefault="002B5130" w:rsidP="002B5130">
            <w:pPr>
              <w:widowControl w:val="0"/>
              <w:autoSpaceDE w:val="0"/>
              <w:autoSpaceDN w:val="0"/>
              <w:adjustRightInd w:val="0"/>
              <w:spacing w:after="180" w:line="280" w:lineRule="atLeast"/>
              <w:textAlignment w:val="center"/>
              <w:rPr>
                <w:sz w:val="20"/>
              </w:rPr>
            </w:pPr>
            <w:r w:rsidRPr="000A15ED">
              <w:rPr>
                <w:sz w:val="20"/>
              </w:rPr>
              <w:t xml:space="preserve">How </w:t>
            </w:r>
            <w:proofErr w:type="gramStart"/>
            <w:r w:rsidRPr="000A15ED">
              <w:rPr>
                <w:sz w:val="20"/>
              </w:rPr>
              <w:t>is local program staff</w:t>
            </w:r>
            <w:proofErr w:type="gramEnd"/>
            <w:r w:rsidRPr="000A15ED">
              <w:rPr>
                <w:sz w:val="20"/>
              </w:rPr>
              <w:t xml:space="preserve"> provided opportunities to review data before formal submission?</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2E1A330F" w14:textId="77777777" w:rsidR="002B5130" w:rsidRPr="00591FFF" w:rsidRDefault="002B5130" w:rsidP="002B5130">
            <w:pPr>
              <w:widowControl w:val="0"/>
              <w:autoSpaceDE w:val="0"/>
              <w:autoSpaceDN w:val="0"/>
              <w:adjustRightInd w:val="0"/>
              <w:rPr>
                <w:rFonts w:cs="Times New Roman"/>
                <w:sz w:val="24"/>
                <w:szCs w:val="24"/>
              </w:rPr>
            </w:pPr>
          </w:p>
        </w:tc>
      </w:tr>
      <w:tr w:rsidR="002B5130" w:rsidRPr="00591FFF" w14:paraId="2F4887BF" w14:textId="77777777" w:rsidTr="0082361D">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14:paraId="753E1C71" w14:textId="0C8C72D9" w:rsidR="002B5130" w:rsidRPr="000A15ED" w:rsidRDefault="002B5130" w:rsidP="002B5130">
            <w:pPr>
              <w:widowControl w:val="0"/>
              <w:autoSpaceDE w:val="0"/>
              <w:autoSpaceDN w:val="0"/>
              <w:adjustRightInd w:val="0"/>
              <w:spacing w:after="180" w:line="280" w:lineRule="atLeast"/>
              <w:textAlignment w:val="center"/>
              <w:rPr>
                <w:sz w:val="20"/>
              </w:rPr>
            </w:pPr>
            <w:r>
              <w:rPr>
                <w:sz w:val="20"/>
              </w:rPr>
              <w:t xml:space="preserve">What steps are taken to validate the accuracy and reliability of your data?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14:paraId="6AD60346" w14:textId="77777777" w:rsidR="002B5130" w:rsidRPr="00591FFF" w:rsidRDefault="002B5130" w:rsidP="002B5130">
            <w:pPr>
              <w:widowControl w:val="0"/>
              <w:autoSpaceDE w:val="0"/>
              <w:autoSpaceDN w:val="0"/>
              <w:adjustRightInd w:val="0"/>
              <w:rPr>
                <w:rFonts w:cs="Times New Roman"/>
                <w:sz w:val="24"/>
                <w:szCs w:val="24"/>
              </w:rPr>
            </w:pPr>
          </w:p>
        </w:tc>
      </w:tr>
    </w:tbl>
    <w:p w14:paraId="374493FB" w14:textId="77777777" w:rsidR="006C3433" w:rsidRDefault="006C3433" w:rsidP="00A26257">
      <w:pPr>
        <w:spacing w:line="276" w:lineRule="auto"/>
        <w:rPr>
          <w:rFonts w:eastAsia="MS Mincho" w:cs="Times"/>
        </w:rPr>
      </w:pPr>
    </w:p>
    <w:p w14:paraId="5F9B17DD" w14:textId="77777777" w:rsidR="002B5130" w:rsidRDefault="002B5130" w:rsidP="00A26257">
      <w:pPr>
        <w:spacing w:line="276" w:lineRule="auto"/>
        <w:rPr>
          <w:rFonts w:eastAsia="MS Mincho" w:cs="Times"/>
        </w:rPr>
      </w:pPr>
    </w:p>
    <w:p w14:paraId="5BEF6A93" w14:textId="031E94C0" w:rsidR="002B5130" w:rsidRDefault="002B5130">
      <w:pPr>
        <w:rPr>
          <w:rFonts w:eastAsia="MS Mincho" w:cs="Times"/>
        </w:rPr>
      </w:pPr>
      <w:r>
        <w:rPr>
          <w:rFonts w:eastAsia="MS Mincho" w:cs="Times"/>
        </w:rPr>
        <w:br w:type="page"/>
      </w:r>
    </w:p>
    <w:p w14:paraId="2D91CB6F" w14:textId="77777777" w:rsidR="002B5130" w:rsidRPr="002936C2" w:rsidRDefault="002B5130" w:rsidP="002B5130">
      <w:pPr>
        <w:pStyle w:val="Heading1"/>
      </w:pPr>
      <w:bookmarkStart w:id="40" w:name="_Toc10551708"/>
      <w:bookmarkStart w:id="41" w:name="_Toc11611131"/>
      <w:r w:rsidRPr="002936C2">
        <w:lastRenderedPageBreak/>
        <w:t>Final Reflections &amp; Next Steps</w:t>
      </w:r>
      <w:bookmarkEnd w:id="40"/>
      <w:bookmarkEnd w:id="41"/>
      <w:r w:rsidRPr="002936C2">
        <w:t xml:space="preserve"> </w:t>
      </w:r>
    </w:p>
    <w:p w14:paraId="4D362103" w14:textId="77777777" w:rsidR="002B5130" w:rsidRPr="00661129" w:rsidRDefault="002B5130" w:rsidP="002B5130">
      <w:pPr>
        <w:pStyle w:val="Heading2"/>
      </w:pPr>
      <w:bookmarkStart w:id="42" w:name="_Toc10551709"/>
      <w:bookmarkStart w:id="43" w:name="_Toc11611132"/>
      <w:r w:rsidRPr="00661129">
        <w:t>Post-Module Survey</w:t>
      </w:r>
      <w:bookmarkEnd w:id="42"/>
      <w:bookmarkEnd w:id="43"/>
    </w:p>
    <w:p w14:paraId="309D5911" w14:textId="3D139FA6" w:rsidR="002B5130" w:rsidRPr="00661129" w:rsidRDefault="002B5130" w:rsidP="002B5130">
      <w:r w:rsidRPr="00661129">
        <w:t xml:space="preserve">Please take this brief </w:t>
      </w:r>
      <w:hyperlink r:id="rId66" w:history="1">
        <w:r w:rsidRPr="00D75282">
          <w:rPr>
            <w:rStyle w:val="Hyperlink"/>
          </w:rPr>
          <w:t>post-module assessment</w:t>
        </w:r>
      </w:hyperlink>
      <w:r w:rsidRPr="00661129">
        <w:t xml:space="preserve"> to let us know what you learned and how we can help</w:t>
      </w:r>
      <w:r w:rsidR="00D75282">
        <w:t>.</w:t>
      </w:r>
    </w:p>
    <w:p w14:paraId="1F6EA703" w14:textId="77777777" w:rsidR="002B5130" w:rsidRPr="00661129" w:rsidRDefault="002B5130" w:rsidP="002B5130">
      <w:pPr>
        <w:pStyle w:val="Heading2"/>
      </w:pPr>
      <w:bookmarkStart w:id="44" w:name="_Toc10551710"/>
      <w:bookmarkStart w:id="45" w:name="_Toc11611133"/>
      <w:r w:rsidRPr="00661129">
        <w:t>Next Steps</w:t>
      </w:r>
      <w:bookmarkEnd w:id="44"/>
      <w:bookmarkEnd w:id="45"/>
    </w:p>
    <w:p w14:paraId="7309DCA7" w14:textId="77777777" w:rsidR="002B5130" w:rsidRDefault="002B5130" w:rsidP="002B5130">
      <w:r w:rsidRPr="00661129">
        <w:t>The information contained in this module is intended to help you create and institutionalize procedures to improve the accuracy of the CTE data you collect and report on an annual basis. Th</w:t>
      </w:r>
      <w:r>
        <w:t>ese data</w:t>
      </w:r>
      <w:r w:rsidRPr="00661129">
        <w:t xml:space="preserve"> include accountability data you are required to collect for federal and state compliance purposes, as well as information you need to investigate your own researc</w:t>
      </w:r>
      <w:r>
        <w:t xml:space="preserve">h questions. </w:t>
      </w:r>
    </w:p>
    <w:p w14:paraId="299A3E55" w14:textId="77777777" w:rsidR="00F87E25" w:rsidRPr="00661129" w:rsidRDefault="00F87E25" w:rsidP="002B5130"/>
    <w:p w14:paraId="5C62E635" w14:textId="77777777" w:rsidR="002B5130" w:rsidRDefault="002B5130" w:rsidP="002B5130">
      <w:r w:rsidRPr="00661129">
        <w:t xml:space="preserve">Your goal, as </w:t>
      </w:r>
      <w:r>
        <w:t>State D</w:t>
      </w:r>
      <w:r w:rsidRPr="00661129">
        <w:t>irector, is to move toward data-driven decision</w:t>
      </w:r>
      <w:r>
        <w:t>-</w:t>
      </w:r>
      <w:r w:rsidRPr="00661129">
        <w:t>making. In doing so, your emphasis should be on moving from compliance reporting to program improvement. The tools provided are the building blocks for creating a comprehensive and consistent state educational administrative record system to organize your CTE data. Keep in mind that these tools are a necessary, but not sufficient</w:t>
      </w:r>
      <w:r>
        <w:t>,</w:t>
      </w:r>
      <w:r w:rsidRPr="00661129">
        <w:t xml:space="preserve"> condition for en</w:t>
      </w:r>
      <w:r>
        <w:t xml:space="preserve">suring high-quality reporting. </w:t>
      </w:r>
    </w:p>
    <w:p w14:paraId="138409BB" w14:textId="77777777" w:rsidR="00F87E25" w:rsidRPr="00661129" w:rsidRDefault="00F87E25" w:rsidP="002B5130"/>
    <w:p w14:paraId="59265CB0" w14:textId="77777777" w:rsidR="002B5130" w:rsidRPr="00661129" w:rsidRDefault="002B5130" w:rsidP="002B5130">
      <w:r w:rsidRPr="00661129">
        <w:t>Ultimately, data are useful</w:t>
      </w:r>
      <w:r w:rsidRPr="00693C49">
        <w:t xml:space="preserve"> </w:t>
      </w:r>
      <w:r w:rsidRPr="00661129">
        <w:t xml:space="preserve">only if they can be applied. While this module offers guidance that will help to ensure </w:t>
      </w:r>
      <w:r>
        <w:t xml:space="preserve">that </w:t>
      </w:r>
      <w:r w:rsidRPr="00661129">
        <w:t xml:space="preserve">you are collecting and maintaining accurate, high-quality data, what you do with the information will determine its value. We encourage you to use the resources maintained within the </w:t>
      </w:r>
      <w:hyperlink r:id="rId67" w:history="1">
        <w:r w:rsidRPr="00661129">
          <w:rPr>
            <w:rStyle w:val="Hyperlink"/>
            <w:rFonts w:cstheme="minorHAnsi"/>
            <w:szCs w:val="24"/>
          </w:rPr>
          <w:t>Learning that Works Resource Center</w:t>
        </w:r>
      </w:hyperlink>
      <w:r w:rsidRPr="00661129">
        <w:t xml:space="preserve"> and to contact the staff at Advance CTE for support in using data to improve outcomes for all </w:t>
      </w:r>
      <w:r>
        <w:t>learners</w:t>
      </w:r>
      <w:r w:rsidRPr="00661129">
        <w:t xml:space="preserve">.  </w:t>
      </w:r>
    </w:p>
    <w:p w14:paraId="473D39C7" w14:textId="77777777" w:rsidR="002B5130" w:rsidRDefault="002B5130" w:rsidP="00A26257">
      <w:pPr>
        <w:spacing w:line="276" w:lineRule="auto"/>
        <w:rPr>
          <w:rFonts w:eastAsia="MS Mincho" w:cs="Times"/>
        </w:rPr>
      </w:pPr>
    </w:p>
    <w:p w14:paraId="6AE5E401" w14:textId="77777777" w:rsidR="002B5130" w:rsidRDefault="002B5130" w:rsidP="00A26257">
      <w:pPr>
        <w:spacing w:line="276" w:lineRule="auto"/>
        <w:rPr>
          <w:rFonts w:eastAsia="MS Mincho" w:cs="Times"/>
        </w:rPr>
      </w:pPr>
    </w:p>
    <w:p w14:paraId="5CEDD362" w14:textId="77777777" w:rsidR="006C3433" w:rsidRPr="00591FFF" w:rsidRDefault="006C3433" w:rsidP="00A26257">
      <w:pPr>
        <w:spacing w:line="276" w:lineRule="auto"/>
        <w:rPr>
          <w:rFonts w:eastAsia="MS Mincho" w:cs="Times"/>
        </w:rPr>
      </w:pPr>
    </w:p>
    <w:p w14:paraId="17E72A81" w14:textId="77777777" w:rsidR="00C805BB" w:rsidRPr="00591FFF" w:rsidRDefault="00C805BB" w:rsidP="00A26257">
      <w:pPr>
        <w:spacing w:line="276" w:lineRule="auto"/>
        <w:rPr>
          <w:rFonts w:eastAsia="MS Mincho" w:cs="Times"/>
        </w:rPr>
      </w:pPr>
    </w:p>
    <w:p w14:paraId="1A5664F1" w14:textId="77777777" w:rsidR="00765223" w:rsidRPr="00591FFF" w:rsidRDefault="00765223" w:rsidP="00A26257">
      <w:pPr>
        <w:spacing w:line="276" w:lineRule="auto"/>
        <w:rPr>
          <w:rFonts w:eastAsia="MS Mincho" w:cs="Times"/>
        </w:rPr>
      </w:pPr>
    </w:p>
    <w:p w14:paraId="419B5C07" w14:textId="77777777" w:rsidR="005B562C" w:rsidRDefault="005B562C">
      <w:pPr>
        <w:rPr>
          <w:rFonts w:cs="MuseoSans-900"/>
          <w:b/>
          <w:color w:val="0DA3A7"/>
          <w:spacing w:val="-4"/>
          <w:sz w:val="42"/>
          <w:szCs w:val="42"/>
        </w:rPr>
      </w:pPr>
      <w:r>
        <w:br w:type="page"/>
      </w:r>
    </w:p>
    <w:p w14:paraId="72F75B12" w14:textId="132D0812" w:rsidR="00B76038" w:rsidRPr="00591FFF" w:rsidRDefault="00B76038" w:rsidP="004F76C7">
      <w:pPr>
        <w:pStyle w:val="Heading1"/>
      </w:pPr>
      <w:bookmarkStart w:id="46" w:name="_Toc11611134"/>
      <w:r w:rsidRPr="00591FFF">
        <w:lastRenderedPageBreak/>
        <w:t>Appendix A: Planning Chart</w:t>
      </w:r>
      <w:bookmarkEnd w:id="46"/>
    </w:p>
    <w:p w14:paraId="166DA652" w14:textId="77777777" w:rsidR="00B76038" w:rsidRPr="00591FFF" w:rsidRDefault="00B76038" w:rsidP="00B76038">
      <w:pPr>
        <w:widowControl w:val="0"/>
        <w:suppressAutoHyphens/>
        <w:autoSpaceDE w:val="0"/>
        <w:autoSpaceDN w:val="0"/>
        <w:adjustRightInd w:val="0"/>
        <w:spacing w:before="180" w:after="180" w:line="340" w:lineRule="atLeast"/>
        <w:textAlignment w:val="center"/>
        <w:rPr>
          <w:rFonts w:cs="MuseoSans-900"/>
          <w:b/>
          <w:color w:val="F5821F"/>
          <w:spacing w:val="-1"/>
          <w:sz w:val="28"/>
          <w:szCs w:val="28"/>
        </w:rPr>
      </w:pPr>
      <w:r w:rsidRPr="00591FFF">
        <w:rPr>
          <w:rFonts w:cs="MuseoSans-900"/>
          <w:b/>
          <w:color w:val="F5821F"/>
          <w:spacing w:val="-1"/>
          <w:sz w:val="28"/>
          <w:szCs w:val="28"/>
        </w:rPr>
        <w:t>Data &amp; Accountability</w:t>
      </w:r>
    </w:p>
    <w:p w14:paraId="0792571B" w14:textId="77777777" w:rsidR="00B76038" w:rsidRPr="00591FFF" w:rsidRDefault="00B76038" w:rsidP="00B76038">
      <w:pPr>
        <w:widowControl w:val="0"/>
        <w:suppressAutoHyphens/>
        <w:autoSpaceDE w:val="0"/>
        <w:autoSpaceDN w:val="0"/>
        <w:adjustRightInd w:val="0"/>
        <w:spacing w:before="180" w:after="180" w:line="288" w:lineRule="auto"/>
        <w:textAlignment w:val="center"/>
        <w:rPr>
          <w:rFonts w:cs="MuseoSans-900"/>
          <w:b/>
          <w:caps/>
          <w:color w:val="6D6E70"/>
          <w:sz w:val="24"/>
          <w:szCs w:val="24"/>
        </w:rPr>
      </w:pPr>
      <w:r w:rsidRPr="00591FFF">
        <w:rPr>
          <w:rFonts w:cs="MuseoSans-900"/>
          <w:b/>
          <w:caps/>
          <w:color w:val="6D6E70"/>
          <w:sz w:val="24"/>
          <w:szCs w:val="24"/>
        </w:rPr>
        <w:t>High-level Goals and Action Steps</w:t>
      </w:r>
    </w:p>
    <w:tbl>
      <w:tblPr>
        <w:tblW w:w="9990" w:type="dxa"/>
        <w:tblInd w:w="80" w:type="dxa"/>
        <w:tblLayout w:type="fixed"/>
        <w:tblCellMar>
          <w:left w:w="0" w:type="dxa"/>
          <w:right w:w="0" w:type="dxa"/>
        </w:tblCellMar>
        <w:tblLook w:val="0000" w:firstRow="0" w:lastRow="0" w:firstColumn="0" w:lastColumn="0" w:noHBand="0" w:noVBand="0"/>
      </w:tblPr>
      <w:tblGrid>
        <w:gridCol w:w="3600"/>
        <w:gridCol w:w="3600"/>
        <w:gridCol w:w="2790"/>
      </w:tblGrid>
      <w:tr w:rsidR="00B76038" w:rsidRPr="00591FFF" w14:paraId="547433FD" w14:textId="77777777"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14:paraId="14246CF2"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FFFFFF" w:themeColor="background1"/>
                <w:sz w:val="20"/>
                <w:szCs w:val="20"/>
              </w:rPr>
            </w:pPr>
            <w:r w:rsidRPr="00591FFF">
              <w:rPr>
                <w:rFonts w:cs="MuseoSans-700"/>
                <w:b/>
                <w:caps/>
                <w:color w:val="FFFFFF" w:themeColor="background1"/>
                <w:sz w:val="20"/>
                <w:szCs w:val="20"/>
                <w14:textOutline w14:w="0" w14:cap="flat" w14:cmpd="sng" w14:algn="ctr">
                  <w14:solidFill>
                    <w14:srgbClr w14:val="000000"/>
                  </w14:solidFill>
                  <w14:prstDash w14:val="solid"/>
                  <w14:round/>
                </w14:textOutline>
              </w:rPr>
              <w:t>Immediate</w:t>
            </w:r>
            <w:r w:rsidRPr="00591FFF">
              <w:rPr>
                <w:rFonts w:cs="MuseoSans-700"/>
                <w:b/>
                <w:color w:val="FFFFFF" w:themeColor="background1"/>
                <w:sz w:val="20"/>
                <w:szCs w:val="20"/>
                <w14:textOutline w14:w="0" w14:cap="flat" w14:cmpd="sng" w14:algn="ctr">
                  <w14:solidFill>
                    <w14:srgbClr w14:val="000000"/>
                  </w14:solidFill>
                  <w14:prstDash w14:val="solid"/>
                  <w14:round/>
                </w14:textOutline>
              </w:rPr>
              <w:t xml:space="preserve"> (Next 0-3 Months)</w:t>
            </w:r>
          </w:p>
        </w:tc>
      </w:tr>
      <w:tr w:rsidR="00B76038" w:rsidRPr="00591FFF" w14:paraId="10874E40"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14:paraId="08FB53F8"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14:paraId="2CD10984" w14:textId="77777777"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Action Steps</w:t>
            </w:r>
          </w:p>
          <w:p w14:paraId="6A66DE2C"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500"/>
                <w:b/>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14:paraId="07663A4B" w14:textId="77777777"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Potential Concerns</w:t>
            </w:r>
          </w:p>
          <w:p w14:paraId="77D70FD5" w14:textId="77777777" w:rsidR="00B76038" w:rsidRPr="00591FFF" w:rsidRDefault="004B60F5" w:rsidP="004B60F5">
            <w:pPr>
              <w:widowControl w:val="0"/>
              <w:autoSpaceDE w:val="0"/>
              <w:autoSpaceDN w:val="0"/>
              <w:adjustRightInd w:val="0"/>
              <w:spacing w:line="280" w:lineRule="atLeast"/>
              <w:textAlignment w:val="center"/>
              <w:rPr>
                <w:rFonts w:cs="MuseoSans-300"/>
                <w:color w:val="000000"/>
                <w:sz w:val="20"/>
                <w:szCs w:val="20"/>
              </w:rPr>
            </w:pPr>
            <w:r w:rsidRPr="00591FFF">
              <w:rPr>
                <w:rFonts w:cs="MuseoSans-500"/>
                <w:color w:val="000000"/>
                <w:spacing w:val="-2"/>
                <w:sz w:val="20"/>
                <w:szCs w:val="20"/>
              </w:rPr>
              <w:t xml:space="preserve">(Related to goals </w:t>
            </w:r>
            <w:r w:rsidR="00B76038" w:rsidRPr="00591FFF">
              <w:rPr>
                <w:rFonts w:cs="MuseoSans-500"/>
                <w:color w:val="000000"/>
                <w:spacing w:val="-2"/>
                <w:sz w:val="20"/>
                <w:szCs w:val="20"/>
              </w:rPr>
              <w:t>or action</w:t>
            </w:r>
            <w:r w:rsidRPr="00591FFF">
              <w:rPr>
                <w:rFonts w:cs="MuseoSans-500"/>
                <w:color w:val="000000"/>
                <w:spacing w:val="-2"/>
                <w:sz w:val="20"/>
                <w:szCs w:val="20"/>
              </w:rPr>
              <w:t>s</w:t>
            </w:r>
            <w:r w:rsidR="00B76038" w:rsidRPr="00591FFF">
              <w:rPr>
                <w:rFonts w:cs="MuseoSans-500"/>
                <w:color w:val="000000"/>
                <w:spacing w:val="-2"/>
                <w:sz w:val="20"/>
                <w:szCs w:val="20"/>
              </w:rPr>
              <w:t>)</w:t>
            </w:r>
          </w:p>
        </w:tc>
      </w:tr>
      <w:tr w:rsidR="00B76038" w:rsidRPr="00591FFF" w14:paraId="095B631C"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31D1A812"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53298491"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7ACF9A32"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r>
      <w:tr w:rsidR="00B76038" w:rsidRPr="00591FFF" w14:paraId="0A549589"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11F5CEDD"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1E0DB5C6"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0F033D55"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r>
      <w:tr w:rsidR="00B76038" w:rsidRPr="00591FFF" w14:paraId="27EE372C"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69F97053"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21570BE7"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2370580A"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r>
      <w:tr w:rsidR="00B76038" w:rsidRPr="00591FFF" w14:paraId="15D4AA42" w14:textId="77777777"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14:paraId="78C76E05"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FFFFFF" w:themeColor="background1"/>
                <w:sz w:val="20"/>
                <w:szCs w:val="20"/>
                <w14:textOutline w14:w="0" w14:cap="rnd" w14:cmpd="sng" w14:algn="ctr">
                  <w14:solidFill>
                    <w14:srgbClr w14:val="000000"/>
                  </w14:solidFill>
                  <w14:prstDash w14:val="solid"/>
                  <w14:bevel/>
                </w14:textOutline>
              </w:rPr>
            </w:pPr>
            <w:r w:rsidRPr="00591FFF">
              <w:rPr>
                <w:rFonts w:cs="MuseoSans-700"/>
                <w:b/>
                <w:caps/>
                <w:color w:val="FFFFFF" w:themeColor="background1"/>
                <w:sz w:val="20"/>
                <w:szCs w:val="20"/>
                <w14:textOutline w14:w="0" w14:cap="flat" w14:cmpd="sng" w14:algn="ctr">
                  <w14:solidFill>
                    <w14:srgbClr w14:val="000000"/>
                  </w14:solidFill>
                  <w14:prstDash w14:val="solid"/>
                  <w14:round/>
                </w14:textOutline>
              </w:rPr>
              <w:t>Intermediate</w:t>
            </w:r>
            <w:r w:rsidRPr="00591FFF">
              <w:rPr>
                <w:rFonts w:cs="MuseoSans-700"/>
                <w:b/>
                <w:color w:val="FFFFFF" w:themeColor="background1"/>
                <w:sz w:val="20"/>
                <w:szCs w:val="20"/>
                <w14:textOutline w14:w="0" w14:cap="flat" w14:cmpd="sng" w14:algn="ctr">
                  <w14:solidFill>
                    <w14:srgbClr w14:val="000000"/>
                  </w14:solidFill>
                  <w14:prstDash w14:val="solid"/>
                  <w14:round/>
                </w14:textOutline>
              </w:rPr>
              <w:t xml:space="preserve"> (Next 4-9 Months)</w:t>
            </w:r>
          </w:p>
        </w:tc>
      </w:tr>
      <w:tr w:rsidR="00B76038" w:rsidRPr="00591FFF" w14:paraId="43288C4C" w14:textId="77777777" w:rsidTr="005A4203">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14:paraId="1A9463F2"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14:paraId="49CAF6B5" w14:textId="77777777"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Action Steps</w:t>
            </w:r>
          </w:p>
          <w:p w14:paraId="0A6755A6"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500"/>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14:paraId="394D7741" w14:textId="77777777"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Potential Concerns</w:t>
            </w:r>
          </w:p>
          <w:p w14:paraId="6BE4CA0F" w14:textId="77777777" w:rsidR="00B76038" w:rsidRPr="00591FFF" w:rsidRDefault="004B60F5" w:rsidP="00B76038">
            <w:pPr>
              <w:widowControl w:val="0"/>
              <w:autoSpaceDE w:val="0"/>
              <w:autoSpaceDN w:val="0"/>
              <w:adjustRightInd w:val="0"/>
              <w:spacing w:line="280" w:lineRule="atLeast"/>
              <w:textAlignment w:val="center"/>
              <w:rPr>
                <w:rFonts w:cs="MuseoSans-300"/>
                <w:color w:val="000000"/>
                <w:sz w:val="20"/>
                <w:szCs w:val="20"/>
              </w:rPr>
            </w:pPr>
            <w:r w:rsidRPr="00591FFF">
              <w:rPr>
                <w:rFonts w:cs="MuseoSans-500"/>
                <w:color w:val="000000"/>
                <w:spacing w:val="-2"/>
                <w:sz w:val="20"/>
                <w:szCs w:val="20"/>
              </w:rPr>
              <w:t>(Related to goals or actions)</w:t>
            </w:r>
          </w:p>
        </w:tc>
      </w:tr>
      <w:tr w:rsidR="00B76038" w:rsidRPr="00591FFF" w14:paraId="23735548"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059B1A5A"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2A4EA0E6"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257F65DB"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14:paraId="55BFDBEA"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1A9B7304"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58981B58"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5E5DF654"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14:paraId="7E8AA9DA"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3C649353"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79749F88"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0A191015" w14:textId="77777777" w:rsidR="002C4ACB"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14:paraId="107164FC" w14:textId="77777777"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14:paraId="28A30130" w14:textId="77777777" w:rsidR="00B76038" w:rsidRPr="00591FFF" w:rsidRDefault="005A4203" w:rsidP="005A4203">
            <w:pPr>
              <w:widowControl w:val="0"/>
              <w:autoSpaceDE w:val="0"/>
              <w:autoSpaceDN w:val="0"/>
              <w:adjustRightInd w:val="0"/>
              <w:spacing w:after="180" w:line="280" w:lineRule="atLeast"/>
              <w:textAlignment w:val="center"/>
              <w:rPr>
                <w:rFonts w:cs="MuseoSans-300"/>
                <w:b/>
                <w:color w:val="FFFFFF" w:themeColor="background1"/>
                <w:sz w:val="20"/>
                <w:szCs w:val="20"/>
              </w:rPr>
            </w:pPr>
            <w:r w:rsidRPr="00591FFF">
              <w:rPr>
                <w:rFonts w:cs="MuseoSans-700"/>
                <w:b/>
                <w:caps/>
                <w:color w:val="FFFFFF" w:themeColor="background1"/>
                <w:sz w:val="20"/>
                <w:szCs w:val="20"/>
                <w14:textOutline w14:w="0" w14:cap="flat" w14:cmpd="sng" w14:algn="ctr">
                  <w14:solidFill>
                    <w14:srgbClr w14:val="000000"/>
                  </w14:solidFill>
                  <w14:prstDash w14:val="solid"/>
                  <w14:round/>
                </w14:textOutline>
              </w:rPr>
              <w:t>Longterm</w:t>
            </w:r>
            <w:r w:rsidRPr="00591FFF">
              <w:rPr>
                <w:rFonts w:cs="MuseoSans-700"/>
                <w:b/>
                <w:color w:val="FFFFFF" w:themeColor="background1"/>
                <w:sz w:val="20"/>
                <w:szCs w:val="20"/>
                <w14:textOutline w14:w="0" w14:cap="flat" w14:cmpd="sng" w14:algn="ctr">
                  <w14:solidFill>
                    <w14:srgbClr w14:val="000000"/>
                  </w14:solidFill>
                  <w14:prstDash w14:val="solid"/>
                  <w14:round/>
                </w14:textOutline>
              </w:rPr>
              <w:t xml:space="preserve"> (Next 10-18 Months)</w:t>
            </w:r>
          </w:p>
        </w:tc>
      </w:tr>
      <w:tr w:rsidR="00B76038" w:rsidRPr="00591FFF" w14:paraId="04F4C042" w14:textId="77777777" w:rsidTr="005A4203">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14:paraId="693BC327" w14:textId="77777777"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14:paraId="34BAA46F" w14:textId="77777777"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Action Steps</w:t>
            </w:r>
          </w:p>
          <w:p w14:paraId="7742F410"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500"/>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14:paraId="5E99FD6D" w14:textId="77777777"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Potential Concerns</w:t>
            </w:r>
          </w:p>
          <w:p w14:paraId="549C22ED" w14:textId="77777777" w:rsidR="00B76038" w:rsidRPr="00591FFF" w:rsidRDefault="004B60F5" w:rsidP="00B76038">
            <w:pPr>
              <w:widowControl w:val="0"/>
              <w:autoSpaceDE w:val="0"/>
              <w:autoSpaceDN w:val="0"/>
              <w:adjustRightInd w:val="0"/>
              <w:spacing w:line="280" w:lineRule="atLeast"/>
              <w:textAlignment w:val="center"/>
              <w:rPr>
                <w:rFonts w:cs="MuseoSans-300"/>
                <w:color w:val="000000"/>
                <w:sz w:val="20"/>
                <w:szCs w:val="20"/>
              </w:rPr>
            </w:pPr>
            <w:r w:rsidRPr="00591FFF">
              <w:rPr>
                <w:rFonts w:cs="MuseoSans-500"/>
                <w:color w:val="000000"/>
                <w:spacing w:val="-2"/>
                <w:sz w:val="20"/>
                <w:szCs w:val="20"/>
              </w:rPr>
              <w:t>(Related to goals or actions)</w:t>
            </w:r>
          </w:p>
        </w:tc>
      </w:tr>
      <w:tr w:rsidR="00B76038" w:rsidRPr="00591FFF" w14:paraId="77DD6B97"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3C805581"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225D122D"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678F19CB"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14:paraId="0822FFD1"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047580D0"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2ADB4FE8"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3A952E6E"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14:paraId="5249D105" w14:textId="77777777"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41BC9DD6"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7BFFFB52"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14:paraId="26597E2A" w14:textId="77777777"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bl>
    <w:p w14:paraId="74E49CC2" w14:textId="77777777" w:rsidR="00765223" w:rsidRDefault="00765223" w:rsidP="00765223">
      <w:pPr>
        <w:spacing w:line="276" w:lineRule="auto"/>
        <w:rPr>
          <w:rFonts w:eastAsia="MS Mincho" w:cs="Times"/>
          <w:b/>
        </w:rPr>
      </w:pPr>
    </w:p>
    <w:p w14:paraId="1959DDEA" w14:textId="48F27D32" w:rsidR="004F76C7" w:rsidRPr="00591FFF" w:rsidRDefault="004F76C7" w:rsidP="004F76C7">
      <w:pPr>
        <w:pStyle w:val="Heading1"/>
        <w:rPr>
          <w:caps/>
          <w:color w:val="F5821F"/>
          <w:sz w:val="24"/>
          <w:szCs w:val="24"/>
        </w:rPr>
      </w:pPr>
      <w:bookmarkStart w:id="47" w:name="_Appendix_B:_Annual"/>
      <w:bookmarkStart w:id="48" w:name="_Toc11611135"/>
      <w:bookmarkEnd w:id="47"/>
      <w:r>
        <w:lastRenderedPageBreak/>
        <w:t xml:space="preserve">Appendix B: </w:t>
      </w:r>
      <w:r w:rsidRPr="004F76C7">
        <w:t>Annual Data Requests Checklist</w:t>
      </w:r>
      <w:bookmarkEnd w:id="48"/>
    </w:p>
    <w:p w14:paraId="27A32384" w14:textId="77777777" w:rsidR="004F76C7" w:rsidRPr="00591FFF" w:rsidRDefault="004F76C7" w:rsidP="004F76C7">
      <w:pPr>
        <w:widowControl w:val="0"/>
        <w:tabs>
          <w:tab w:val="right" w:leader="underscore" w:pos="10500"/>
        </w:tabs>
        <w:autoSpaceDE w:val="0"/>
        <w:autoSpaceDN w:val="0"/>
        <w:adjustRightInd w:val="0"/>
        <w:spacing w:before="180" w:after="180" w:line="280" w:lineRule="atLeast"/>
        <w:textAlignment w:val="center"/>
        <w:rPr>
          <w:rFonts w:cs="MuseoSans-300"/>
          <w:b/>
          <w:color w:val="000000"/>
          <w:sz w:val="20"/>
          <w:szCs w:val="20"/>
        </w:rPr>
      </w:pPr>
      <w:r w:rsidRPr="00591FFF">
        <w:rPr>
          <w:rFonts w:cs="MuseoSans-700"/>
          <w:b/>
          <w:color w:val="000000"/>
          <w:sz w:val="20"/>
          <w:szCs w:val="20"/>
        </w:rPr>
        <w:t>Report Name:</w:t>
      </w:r>
      <w:r w:rsidRPr="00591FFF">
        <w:rPr>
          <w:rFonts w:cs="MuseoSans-300"/>
          <w:b/>
          <w:color w:val="000000"/>
          <w:sz w:val="20"/>
          <w:szCs w:val="20"/>
        </w:rPr>
        <w:t xml:space="preserve"> </w:t>
      </w:r>
      <w:r w:rsidRPr="00591FFF">
        <w:rPr>
          <w:rFonts w:cs="MuseoSans-300"/>
          <w:b/>
          <w:color w:val="000000"/>
          <w:spacing w:val="-14"/>
          <w:sz w:val="20"/>
          <w:szCs w:val="20"/>
          <w:vertAlign w:val="subscript"/>
        </w:rPr>
        <w:tab/>
      </w:r>
    </w:p>
    <w:tbl>
      <w:tblPr>
        <w:tblW w:w="9990" w:type="dxa"/>
        <w:tblInd w:w="80" w:type="dxa"/>
        <w:shd w:val="clear" w:color="F5821F" w:fill="F7CAAC" w:themeFill="accent2" w:themeFillTint="66"/>
        <w:tblLayout w:type="fixed"/>
        <w:tblCellMar>
          <w:left w:w="0" w:type="dxa"/>
          <w:right w:w="0" w:type="dxa"/>
        </w:tblCellMar>
        <w:tblLook w:val="0000" w:firstRow="0" w:lastRow="0" w:firstColumn="0" w:lastColumn="0" w:noHBand="0" w:noVBand="0"/>
      </w:tblPr>
      <w:tblGrid>
        <w:gridCol w:w="9990"/>
      </w:tblGrid>
      <w:tr w:rsidR="004F76C7" w:rsidRPr="00591FFF" w14:paraId="41168B91"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389639B3"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Purpose of Request</w:t>
            </w:r>
          </w:p>
          <w:p w14:paraId="76304B16"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35BD7AA3"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2B0476B6"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18F5170A"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Source of Request</w:t>
            </w:r>
          </w:p>
          <w:p w14:paraId="0D819A8D"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4012C460"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34F1429F"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654AE3CE"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Research Questions</w:t>
            </w:r>
          </w:p>
          <w:p w14:paraId="05123ED0"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28007766"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3096DF57"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26959AF1"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Timing of Request</w:t>
            </w:r>
          </w:p>
          <w:p w14:paraId="5465C679"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5F7BEF44"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1C964B09"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2702EC11"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Cs/>
                <w:color w:val="000000"/>
                <w:sz w:val="20"/>
                <w:szCs w:val="20"/>
              </w:rPr>
            </w:pPr>
            <w:r w:rsidRPr="00591FFF">
              <w:rPr>
                <w:rFonts w:cs="MuseoSans-500Italic"/>
                <w:i/>
                <w:iCs/>
                <w:color w:val="000000"/>
                <w:sz w:val="20"/>
                <w:szCs w:val="20"/>
              </w:rPr>
              <w:t xml:space="preserve">Priority  </w:t>
            </w:r>
            <w:r w:rsidRPr="00591FFF">
              <w:rPr>
                <w:rFonts w:cs="MuseoSans-300"/>
                <w:color w:val="000000"/>
                <w:sz w:val="20"/>
                <w:szCs w:val="20"/>
              </w:rPr>
              <w:t>(ranking  1 = lowest priority, 5 = highest priority)</w:t>
            </w:r>
          </w:p>
          <w:p w14:paraId="36270B63"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12ECAC2F"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r w:rsidR="004F76C7" w:rsidRPr="00591FFF" w14:paraId="6AE1EBFD" w14:textId="77777777" w:rsidTr="00B10FA5">
        <w:trPr>
          <w:trHeight w:val="60"/>
        </w:trPr>
        <w:tc>
          <w:tcPr>
            <w:tcW w:w="9990" w:type="dxa"/>
            <w:tcBorders>
              <w:top w:val="single" w:sz="8" w:space="0" w:color="F5821F"/>
              <w:left w:val="single" w:sz="8" w:space="0" w:color="F5821F"/>
              <w:bottom w:val="single" w:sz="8" w:space="0" w:color="F5821F"/>
              <w:right w:val="single" w:sz="8" w:space="0" w:color="F5821F"/>
            </w:tcBorders>
            <w:shd w:val="clear" w:color="F5821F" w:fill="F7CAAC" w:themeFill="accent2" w:themeFillTint="66"/>
            <w:tcMar>
              <w:top w:w="80" w:type="dxa"/>
              <w:left w:w="80" w:type="dxa"/>
              <w:bottom w:w="80" w:type="dxa"/>
              <w:right w:w="80" w:type="dxa"/>
            </w:tcMar>
          </w:tcPr>
          <w:p w14:paraId="4CC96871"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r w:rsidRPr="00591FFF">
              <w:rPr>
                <w:rFonts w:cs="MuseoSans-500Italic"/>
                <w:i/>
                <w:iCs/>
                <w:color w:val="000000"/>
                <w:sz w:val="20"/>
                <w:szCs w:val="20"/>
              </w:rPr>
              <w:t>Responsibility</w:t>
            </w:r>
          </w:p>
          <w:p w14:paraId="65B89E86"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p w14:paraId="76A674F6" w14:textId="77777777" w:rsidR="004F76C7" w:rsidRPr="00591FFF" w:rsidRDefault="004F76C7" w:rsidP="00B10FA5">
            <w:pPr>
              <w:widowControl w:val="0"/>
              <w:tabs>
                <w:tab w:val="right" w:leader="underscore" w:pos="1600"/>
              </w:tabs>
              <w:autoSpaceDE w:val="0"/>
              <w:autoSpaceDN w:val="0"/>
              <w:adjustRightInd w:val="0"/>
              <w:spacing w:after="180" w:line="280" w:lineRule="atLeast"/>
              <w:textAlignment w:val="center"/>
              <w:rPr>
                <w:rFonts w:cs="MuseoSans-500Italic"/>
                <w:i/>
                <w:iCs/>
                <w:color w:val="000000"/>
                <w:sz w:val="20"/>
                <w:szCs w:val="20"/>
              </w:rPr>
            </w:pPr>
          </w:p>
        </w:tc>
      </w:tr>
    </w:tbl>
    <w:p w14:paraId="78273507" w14:textId="77777777" w:rsidR="004F76C7" w:rsidRPr="00591FFF" w:rsidRDefault="004F76C7" w:rsidP="004F76C7">
      <w:pPr>
        <w:widowControl w:val="0"/>
        <w:tabs>
          <w:tab w:val="right" w:leader="underscore" w:pos="1600"/>
        </w:tabs>
        <w:autoSpaceDE w:val="0"/>
        <w:autoSpaceDN w:val="0"/>
        <w:adjustRightInd w:val="0"/>
        <w:spacing w:before="180" w:after="180" w:line="280" w:lineRule="atLeast"/>
        <w:textAlignment w:val="center"/>
        <w:rPr>
          <w:rFonts w:cs="MuseoSans-300"/>
          <w:color w:val="000000"/>
          <w:sz w:val="20"/>
          <w:szCs w:val="20"/>
        </w:rPr>
      </w:pPr>
    </w:p>
    <w:p w14:paraId="2110B76F" w14:textId="77777777" w:rsidR="004F76C7" w:rsidRPr="00591FFF" w:rsidRDefault="004F76C7" w:rsidP="00765223">
      <w:pPr>
        <w:spacing w:line="276" w:lineRule="auto"/>
        <w:rPr>
          <w:rFonts w:eastAsia="MS Mincho" w:cs="Times"/>
          <w:b/>
        </w:rPr>
      </w:pPr>
    </w:p>
    <w:sectPr w:rsidR="004F76C7" w:rsidRPr="00591FFF" w:rsidSect="004B60F5">
      <w:type w:val="continuous"/>
      <w:pgSz w:w="12240" w:h="15840"/>
      <w:pgMar w:top="1980" w:right="720" w:bottom="1440" w:left="1350" w:header="8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F3853" w14:textId="77777777" w:rsidR="00D716E6" w:rsidRDefault="00D716E6" w:rsidP="00D970E6">
      <w:r>
        <w:separator/>
      </w:r>
    </w:p>
  </w:endnote>
  <w:endnote w:type="continuationSeparator" w:id="0">
    <w:p w14:paraId="366D77F2" w14:textId="77777777" w:rsidR="00D716E6" w:rsidRDefault="00D716E6" w:rsidP="00D97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useoSans-900">
    <w:altName w:val="Museo Sans 500"/>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MuseoSans-300">
    <w:altName w:val="Museo Sans 300"/>
    <w:panose1 w:val="00000000000000000000"/>
    <w:charset w:val="4D"/>
    <w:family w:val="auto"/>
    <w:notTrueType/>
    <w:pitch w:val="default"/>
    <w:sig w:usb0="00000003" w:usb1="00000000" w:usb2="00000000" w:usb3="00000000" w:csb0="00000001" w:csb1="00000000"/>
  </w:font>
  <w:font w:name="MuseoSans-500">
    <w:altName w:val="Museo Sans 500"/>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useoSans-900Italic">
    <w:altName w:val="Calibri"/>
    <w:panose1 w:val="00000000000000000000"/>
    <w:charset w:val="4D"/>
    <w:family w:val="auto"/>
    <w:notTrueType/>
    <w:pitch w:val="default"/>
    <w:sig w:usb0="00000003" w:usb1="00000000" w:usb2="00000000" w:usb3="00000000" w:csb0="00000001" w:csb1="00000000"/>
  </w:font>
  <w:font w:name="MuseoSans-500Italic">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65 Helvetica Medium">
    <w:charset w:val="00"/>
    <w:family w:val="auto"/>
    <w:pitch w:val="variable"/>
    <w:sig w:usb0="00000003" w:usb1="00000000" w:usb2="00000000" w:usb3="00000000" w:csb0="00000001" w:csb1="00000000"/>
  </w:font>
  <w:font w:name="MuseoSans-300Italic">
    <w:altName w:val="Museo Sans 300 Italic"/>
    <w:panose1 w:val="00000000000000000000"/>
    <w:charset w:val="4D"/>
    <w:family w:val="auto"/>
    <w:notTrueType/>
    <w:pitch w:val="default"/>
    <w:sig w:usb0="00000003" w:usb1="00000000" w:usb2="00000000" w:usb3="00000000" w:csb0="00000001" w:csb1="00000000"/>
  </w:font>
  <w:font w:name="MuseoSans-700">
    <w:altName w:val="Museo Sans 700"/>
    <w:panose1 w:val="00000000000000000000"/>
    <w:charset w:val="4D"/>
    <w:family w:val="auto"/>
    <w:notTrueType/>
    <w:pitch w:val="default"/>
    <w:sig w:usb0="00000003" w:usb1="00000000" w:usb2="00000000" w:usb3="00000000" w:csb0="00000001" w:csb1="00000000"/>
  </w:font>
  <w:font w:name="Museo 700">
    <w:altName w:val="Times New Roman"/>
    <w:charset w:val="00"/>
    <w:family w:val="auto"/>
    <w:pitch w:val="variable"/>
    <w:sig w:usb0="00000001" w:usb1="4000004A" w:usb2="00000000" w:usb3="00000000" w:csb0="00000093" w:csb1="00000000"/>
  </w:font>
  <w:font w:name="MuseoSans-700Italic">
    <w:altName w:val="Museo Sans 700"/>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06295" w14:textId="77777777" w:rsidR="0082361D" w:rsidRPr="00704DFF" w:rsidRDefault="0082361D" w:rsidP="00704DFF">
    <w:pPr>
      <w:pStyle w:val="Header"/>
      <w:framePr w:wrap="around" w:vAnchor="text" w:hAnchor="page" w:x="731" w:y="33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5B562C">
      <w:rPr>
        <w:rStyle w:val="PageNumber"/>
        <w:rFonts w:ascii="65 Helvetica Medium" w:hAnsi="65 Helvetica Medium"/>
        <w:noProof/>
        <w:color w:val="7F7F7F" w:themeColor="text1" w:themeTint="80"/>
        <w:sz w:val="20"/>
        <w:szCs w:val="20"/>
      </w:rPr>
      <w:t>20</w:t>
    </w:r>
    <w:r w:rsidRPr="00704DFF">
      <w:rPr>
        <w:rStyle w:val="PageNumber"/>
        <w:rFonts w:ascii="65 Helvetica Medium" w:hAnsi="65 Helvetica Medium"/>
        <w:color w:val="7F7F7F" w:themeColor="text1" w:themeTint="80"/>
        <w:sz w:val="20"/>
        <w:szCs w:val="20"/>
      </w:rPr>
      <w:fldChar w:fldCharType="end"/>
    </w:r>
  </w:p>
  <w:p w14:paraId="00B29B3D" w14:textId="77777777" w:rsidR="0082361D" w:rsidRDefault="008236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8B5DE" w14:textId="77777777" w:rsidR="0082361D" w:rsidRDefault="0082361D">
    <w:pPr>
      <w:pStyle w:val="Footer"/>
      <w:rPr>
        <w:noProof/>
      </w:rPr>
    </w:pPr>
  </w:p>
  <w:p w14:paraId="4655E5DB" w14:textId="77777777" w:rsidR="0082361D" w:rsidRPr="00704DFF" w:rsidRDefault="0082361D" w:rsidP="00704DFF">
    <w:pPr>
      <w:pStyle w:val="Header"/>
      <w:framePr w:wrap="around" w:vAnchor="text" w:hAnchor="page" w:x="11581" w:y="14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5B562C">
      <w:rPr>
        <w:rStyle w:val="PageNumber"/>
        <w:rFonts w:ascii="65 Helvetica Medium" w:hAnsi="65 Helvetica Medium"/>
        <w:noProof/>
        <w:color w:val="7F7F7F" w:themeColor="text1" w:themeTint="80"/>
        <w:sz w:val="20"/>
        <w:szCs w:val="20"/>
      </w:rPr>
      <w:t>21</w:t>
    </w:r>
    <w:r w:rsidRPr="00704DFF">
      <w:rPr>
        <w:rStyle w:val="PageNumber"/>
        <w:rFonts w:ascii="65 Helvetica Medium" w:hAnsi="65 Helvetica Medium"/>
        <w:color w:val="7F7F7F" w:themeColor="text1" w:themeTint="80"/>
        <w:sz w:val="20"/>
        <w:szCs w:val="20"/>
      </w:rPr>
      <w:fldChar w:fldCharType="end"/>
    </w:r>
  </w:p>
  <w:p w14:paraId="685FE516" w14:textId="77777777" w:rsidR="0082361D" w:rsidRDefault="008236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5DEC7" w14:textId="77777777" w:rsidR="0082361D" w:rsidRDefault="0082361D" w:rsidP="002E557C">
    <w:pPr>
      <w:pStyle w:val="Footer"/>
      <w:ind w:left="-14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7801F" w14:textId="77777777" w:rsidR="0082361D" w:rsidRDefault="0082361D" w:rsidP="002E557C">
    <w:pPr>
      <w:pStyle w:val="Footer"/>
      <w:ind w:left="-1440"/>
    </w:pPr>
    <w:r>
      <w:rPr>
        <w:noProof/>
      </w:rPr>
      <w:drawing>
        <wp:anchor distT="0" distB="0" distL="114300" distR="114300" simplePos="0" relativeHeight="251656704" behindDoc="1" locked="0" layoutInCell="1" allowOverlap="1" wp14:anchorId="1C269136" wp14:editId="0E9D8F66">
          <wp:simplePos x="0" y="0"/>
          <wp:positionH relativeFrom="column">
            <wp:posOffset>-914400</wp:posOffset>
          </wp:positionH>
          <wp:positionV relativeFrom="paragraph">
            <wp:posOffset>120015</wp:posOffset>
          </wp:positionV>
          <wp:extent cx="7815580" cy="475615"/>
          <wp:effectExtent l="0" t="0" r="762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47561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61905" w14:textId="77777777" w:rsidR="00D716E6" w:rsidRDefault="00D716E6" w:rsidP="00D970E6">
      <w:r>
        <w:separator/>
      </w:r>
    </w:p>
  </w:footnote>
  <w:footnote w:type="continuationSeparator" w:id="0">
    <w:p w14:paraId="4BFC1281" w14:textId="77777777" w:rsidR="00D716E6" w:rsidRDefault="00D716E6" w:rsidP="00D97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DDEC7" w14:textId="77777777" w:rsidR="0082361D" w:rsidRDefault="0082361D" w:rsidP="00704DFF">
    <w:pPr>
      <w:pStyle w:val="Header"/>
      <w:ind w:firstLine="360"/>
    </w:pPr>
    <w:r>
      <w:rPr>
        <w:noProof/>
      </w:rPr>
      <w:drawing>
        <wp:anchor distT="0" distB="0" distL="114300" distR="114300" simplePos="0" relativeHeight="251658752" behindDoc="1" locked="0" layoutInCell="1" allowOverlap="1" wp14:anchorId="0D1AE534" wp14:editId="5BD7A327">
          <wp:simplePos x="0" y="0"/>
          <wp:positionH relativeFrom="column">
            <wp:posOffset>-911860</wp:posOffset>
          </wp:positionH>
          <wp:positionV relativeFrom="paragraph">
            <wp:posOffset>-455930</wp:posOffset>
          </wp:positionV>
          <wp:extent cx="7762875" cy="10045700"/>
          <wp:effectExtent l="0" t="0" r="9525"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7A9AEFE6" wp14:editId="24F23781">
          <wp:simplePos x="0" y="0"/>
          <wp:positionH relativeFrom="column">
            <wp:posOffset>-911860</wp:posOffset>
          </wp:positionH>
          <wp:positionV relativeFrom="paragraph">
            <wp:posOffset>-462280</wp:posOffset>
          </wp:positionV>
          <wp:extent cx="7762875" cy="10045700"/>
          <wp:effectExtent l="0" t="0" r="952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36327" w14:textId="77777777" w:rsidR="0082361D" w:rsidRDefault="0082361D" w:rsidP="00704DF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604FBE5C" w14:textId="77777777" w:rsidR="0082361D" w:rsidRDefault="0082361D" w:rsidP="002C4ACB">
    <w:pPr>
      <w:pStyle w:val="Header"/>
      <w:ind w:left="-1080" w:firstLine="1080"/>
    </w:pPr>
    <w:r>
      <w:rPr>
        <w:noProof/>
      </w:rPr>
      <w:drawing>
        <wp:inline distT="0" distB="0" distL="0" distR="0" wp14:anchorId="7B480788" wp14:editId="1555EB0A">
          <wp:extent cx="7766050" cy="10050232"/>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673" cy="10051038"/>
                  </a:xfrm>
                  <a:prstGeom prst="rect">
                    <a:avLst/>
                  </a:prstGeom>
                </pic:spPr>
              </pic:pic>
            </a:graphicData>
          </a:graphic>
        </wp:inline>
      </w:drawing>
    </w:r>
  </w:p>
  <w:p w14:paraId="6E46BE8A" w14:textId="77777777" w:rsidR="0082361D" w:rsidRDefault="008236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1E246" w14:textId="77777777" w:rsidR="0082361D" w:rsidRDefault="0082361D" w:rsidP="002E557C">
    <w:pPr>
      <w:pStyle w:val="Header"/>
      <w:ind w:left="-144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911E" w14:textId="3C105946" w:rsidR="0082361D" w:rsidRDefault="0082361D" w:rsidP="002C4ACB">
    <w:pPr>
      <w:pStyle w:val="Header"/>
      <w:ind w:left="-1080" w:hanging="270"/>
    </w:pPr>
    <w:r>
      <w:rPr>
        <w:noProof/>
      </w:rPr>
      <mc:AlternateContent>
        <mc:Choice Requires="wps">
          <w:drawing>
            <wp:anchor distT="0" distB="0" distL="114300" distR="114300" simplePos="0" relativeHeight="251662848" behindDoc="0" locked="0" layoutInCell="1" allowOverlap="1" wp14:anchorId="5A3DA381" wp14:editId="1C43690F">
              <wp:simplePos x="0" y="0"/>
              <wp:positionH relativeFrom="column">
                <wp:posOffset>2431861</wp:posOffset>
              </wp:positionH>
              <wp:positionV relativeFrom="paragraph">
                <wp:posOffset>-248361</wp:posOffset>
              </wp:positionV>
              <wp:extent cx="4010025" cy="819150"/>
              <wp:effectExtent l="0" t="0" r="9525" b="0"/>
              <wp:wrapNone/>
              <wp:docPr id="189" name="Text Box 189"/>
              <wp:cNvGraphicFramePr/>
              <a:graphic xmlns:a="http://schemas.openxmlformats.org/drawingml/2006/main">
                <a:graphicData uri="http://schemas.microsoft.com/office/word/2010/wordprocessingShape">
                  <wps:wsp>
                    <wps:cNvSpPr txBox="1"/>
                    <wps:spPr>
                      <a:xfrm>
                        <a:off x="0" y="0"/>
                        <a:ext cx="4010025" cy="819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3D909" w14:textId="78803CC7" w:rsidR="0082361D" w:rsidRPr="002E788F" w:rsidRDefault="0082361D" w:rsidP="00040A1A">
                          <w:pPr>
                            <w:rPr>
                              <w:b/>
                              <w:color w:val="009AA6"/>
                              <w:sz w:val="40"/>
                            </w:rPr>
                          </w:pPr>
                          <w:r w:rsidRPr="002E788F">
                            <w:rPr>
                              <w:b/>
                              <w:color w:val="009AA6"/>
                              <w:sz w:val="40"/>
                            </w:rPr>
                            <w:t xml:space="preserve">Module </w:t>
                          </w:r>
                          <w:r>
                            <w:rPr>
                              <w:b/>
                              <w:color w:val="009AA6"/>
                              <w:sz w:val="40"/>
                            </w:rPr>
                            <w:t>4</w:t>
                          </w:r>
                        </w:p>
                        <w:p w14:paraId="3FD7C340" w14:textId="77777777" w:rsidR="0082361D" w:rsidRDefault="0082361D" w:rsidP="00040A1A">
                          <w:pPr>
                            <w:rPr>
                              <w:b/>
                              <w:color w:val="009AA6"/>
                              <w:sz w:val="20"/>
                            </w:rPr>
                          </w:pPr>
                          <w:r w:rsidRPr="00040A1A">
                            <w:rPr>
                              <w:b/>
                              <w:color w:val="009AA6"/>
                              <w:sz w:val="20"/>
                            </w:rPr>
                            <w:t>Establishing High-Quality CTE Data Systems to Inform</w:t>
                          </w:r>
                        </w:p>
                        <w:p w14:paraId="26EA0410" w14:textId="2E093B4A" w:rsidR="0082361D" w:rsidRPr="002E788F" w:rsidRDefault="0082361D" w:rsidP="00040A1A">
                          <w:pPr>
                            <w:rPr>
                              <w:color w:val="009AA6"/>
                              <w:sz w:val="20"/>
                            </w:rPr>
                          </w:pPr>
                          <w:r w:rsidRPr="00040A1A">
                            <w:rPr>
                              <w:b/>
                              <w:color w:val="009AA6"/>
                              <w:sz w:val="20"/>
                            </w:rPr>
                            <w:t>Decision-making</w:t>
                          </w:r>
                        </w:p>
                        <w:p w14:paraId="7AAAB2D3" w14:textId="77777777" w:rsidR="0082361D" w:rsidRPr="002E788F" w:rsidRDefault="0082361D" w:rsidP="00040A1A">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3DA381" id="_x0000_t202" coordsize="21600,21600" o:spt="202" path="m,l,21600r21600,l21600,xe">
              <v:stroke joinstyle="miter"/>
              <v:path gradientshapeok="t" o:connecttype="rect"/>
            </v:shapetype>
            <v:shape id="Text Box 189" o:spid="_x0000_s1050" type="#_x0000_t202" style="position:absolute;left:0;text-align:left;margin-left:191.5pt;margin-top:-19.55pt;width:315.75pt;height:64.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" fillcolor="white [3212]" stroked="f" strokeweight=".5pt">
              <v:textbox>
                <w:txbxContent>
                  <w:p w14:paraId="5543D909" w14:textId="78803CC7" w:rsidR="0082361D" w:rsidRPr="002E788F" w:rsidRDefault="0082361D" w:rsidP="00040A1A">
                    <w:pPr>
                      <w:rPr>
                        <w:b/>
                        <w:color w:val="009AA6"/>
                        <w:sz w:val="40"/>
                      </w:rPr>
                    </w:pPr>
                    <w:r w:rsidRPr="002E788F">
                      <w:rPr>
                        <w:b/>
                        <w:color w:val="009AA6"/>
                        <w:sz w:val="40"/>
                      </w:rPr>
                      <w:t xml:space="preserve">Module </w:t>
                    </w:r>
                    <w:r>
                      <w:rPr>
                        <w:b/>
                        <w:color w:val="009AA6"/>
                        <w:sz w:val="40"/>
                      </w:rPr>
                      <w:t>4</w:t>
                    </w:r>
                  </w:p>
                  <w:p w14:paraId="3FD7C340" w14:textId="77777777" w:rsidR="0082361D" w:rsidRDefault="0082361D" w:rsidP="00040A1A">
                    <w:pPr>
                      <w:rPr>
                        <w:b/>
                        <w:color w:val="009AA6"/>
                        <w:sz w:val="20"/>
                      </w:rPr>
                    </w:pPr>
                    <w:r w:rsidRPr="00040A1A">
                      <w:rPr>
                        <w:b/>
                        <w:color w:val="009AA6"/>
                        <w:sz w:val="20"/>
                      </w:rPr>
                      <w:t>Establishing High-Quality CTE Data Systems to Inform</w:t>
                    </w:r>
                  </w:p>
                  <w:p w14:paraId="26EA0410" w14:textId="2E093B4A" w:rsidR="0082361D" w:rsidRPr="002E788F" w:rsidRDefault="0082361D" w:rsidP="00040A1A">
                    <w:pPr>
                      <w:rPr>
                        <w:color w:val="009AA6"/>
                        <w:sz w:val="20"/>
                      </w:rPr>
                    </w:pPr>
                    <w:r w:rsidRPr="00040A1A">
                      <w:rPr>
                        <w:b/>
                        <w:color w:val="009AA6"/>
                        <w:sz w:val="20"/>
                      </w:rPr>
                      <w:t>Decision-making</w:t>
                    </w:r>
                  </w:p>
                  <w:p w14:paraId="7AAAB2D3" w14:textId="77777777" w:rsidR="0082361D" w:rsidRPr="002E788F" w:rsidRDefault="0082361D" w:rsidP="00040A1A">
                    <w:pPr>
                      <w:rPr>
                        <w:sz w:val="24"/>
                      </w:rPr>
                    </w:pPr>
                  </w:p>
                </w:txbxContent>
              </v:textbox>
            </v:shape>
          </w:pict>
        </mc:Fallback>
      </mc:AlternateContent>
    </w:r>
    <w:r>
      <w:rPr>
        <w:noProof/>
      </w:rPr>
      <w:drawing>
        <wp:anchor distT="0" distB="0" distL="114300" distR="114300" simplePos="0" relativeHeight="251660800" behindDoc="1" locked="0" layoutInCell="1" allowOverlap="1" wp14:anchorId="4D92FA2B" wp14:editId="1A9433B7">
          <wp:simplePos x="0" y="0"/>
          <wp:positionH relativeFrom="column">
            <wp:posOffset>-850900</wp:posOffset>
          </wp:positionH>
          <wp:positionV relativeFrom="paragraph">
            <wp:posOffset>-463550</wp:posOffset>
          </wp:positionV>
          <wp:extent cx="7766050" cy="10050232"/>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050" cy="10050232"/>
                  </a:xfrm>
                  <a:prstGeom prst="rect">
                    <a:avLst/>
                  </a:prstGeom>
                </pic:spPr>
              </pic:pic>
            </a:graphicData>
          </a:graphic>
          <wp14:sizeRelH relativeFrom="page">
            <wp14:pctWidth>0</wp14:pctWidth>
          </wp14:sizeRelH>
          <wp14:sizeRelV relativeFrom="page">
            <wp14:pctHeight>0</wp14:pctHeight>
          </wp14:sizeRelV>
        </wp:anchor>
      </w:drawing>
    </w:r>
  </w:p>
  <w:p w14:paraId="4A4429A1" w14:textId="77777777" w:rsidR="0082361D" w:rsidRDefault="008236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0D57"/>
    <w:multiLevelType w:val="hybridMultilevel"/>
    <w:tmpl w:val="E4120BC4"/>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77221"/>
    <w:multiLevelType w:val="hybridMultilevel"/>
    <w:tmpl w:val="48D8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44D2E"/>
    <w:multiLevelType w:val="hybridMultilevel"/>
    <w:tmpl w:val="3E14F7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02F77594"/>
    <w:multiLevelType w:val="hybridMultilevel"/>
    <w:tmpl w:val="F5043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6E0DBE"/>
    <w:multiLevelType w:val="hybridMultilevel"/>
    <w:tmpl w:val="A822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26268"/>
    <w:multiLevelType w:val="hybridMultilevel"/>
    <w:tmpl w:val="1966C4E4"/>
    <w:lvl w:ilvl="0" w:tplc="02C81D4E">
      <w:start w:val="1"/>
      <w:numFmt w:val="bullet"/>
      <w:lvlText w:val=""/>
      <w:lvlJc w:val="left"/>
      <w:pPr>
        <w:ind w:left="720" w:hanging="360"/>
      </w:pPr>
      <w:rPr>
        <w:rFonts w:ascii="Symbol" w:hAnsi="Symbol" w:hint="default"/>
        <w:color w:val="98FF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245D1"/>
    <w:multiLevelType w:val="hybridMultilevel"/>
    <w:tmpl w:val="164A79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59E27E2">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25473"/>
    <w:multiLevelType w:val="hybridMultilevel"/>
    <w:tmpl w:val="FE04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04FBA"/>
    <w:multiLevelType w:val="hybridMultilevel"/>
    <w:tmpl w:val="79063E30"/>
    <w:lvl w:ilvl="0" w:tplc="F878C7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91F56"/>
    <w:multiLevelType w:val="hybridMultilevel"/>
    <w:tmpl w:val="73342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E8133C"/>
    <w:multiLevelType w:val="hybridMultilevel"/>
    <w:tmpl w:val="2880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637A2"/>
    <w:multiLevelType w:val="hybridMultilevel"/>
    <w:tmpl w:val="0068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B1014"/>
    <w:multiLevelType w:val="hybridMultilevel"/>
    <w:tmpl w:val="1D0E0F56"/>
    <w:lvl w:ilvl="0" w:tplc="376EFEA2">
      <w:numFmt w:val="bullet"/>
      <w:lvlText w:val=""/>
      <w:lvlJc w:val="left"/>
      <w:pPr>
        <w:ind w:left="563" w:hanging="360"/>
      </w:pPr>
      <w:rPr>
        <w:rFonts w:ascii="Symbol" w:eastAsiaTheme="minorHAnsi" w:hAnsi="Symbol" w:cs="Times New Roman" w:hint="default"/>
        <w:sz w:val="20"/>
      </w:rPr>
    </w:lvl>
    <w:lvl w:ilvl="1" w:tplc="04090003" w:tentative="1">
      <w:start w:val="1"/>
      <w:numFmt w:val="bullet"/>
      <w:lvlText w:val="o"/>
      <w:lvlJc w:val="left"/>
      <w:pPr>
        <w:ind w:left="1283" w:hanging="360"/>
      </w:pPr>
      <w:rPr>
        <w:rFonts w:ascii="Courier New" w:hAnsi="Courier New" w:cs="Courier New" w:hint="default"/>
      </w:rPr>
    </w:lvl>
    <w:lvl w:ilvl="2" w:tplc="04090005" w:tentative="1">
      <w:start w:val="1"/>
      <w:numFmt w:val="bullet"/>
      <w:lvlText w:val=""/>
      <w:lvlJc w:val="left"/>
      <w:pPr>
        <w:ind w:left="2003" w:hanging="360"/>
      </w:pPr>
      <w:rPr>
        <w:rFonts w:ascii="Wingdings" w:hAnsi="Wingdings" w:hint="default"/>
      </w:rPr>
    </w:lvl>
    <w:lvl w:ilvl="3" w:tplc="04090001" w:tentative="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13" w15:restartNumberingAfterBreak="0">
    <w:nsid w:val="26665B98"/>
    <w:multiLevelType w:val="hybridMultilevel"/>
    <w:tmpl w:val="3282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33147"/>
    <w:multiLevelType w:val="hybridMultilevel"/>
    <w:tmpl w:val="4ACAA5EA"/>
    <w:lvl w:ilvl="0" w:tplc="02C81D4E">
      <w:start w:val="1"/>
      <w:numFmt w:val="bullet"/>
      <w:lvlText w:val=""/>
      <w:lvlJc w:val="left"/>
      <w:pPr>
        <w:ind w:left="900" w:hanging="360"/>
      </w:pPr>
      <w:rPr>
        <w:rFonts w:ascii="Symbol" w:hAnsi="Symbol" w:hint="default"/>
        <w:color w:val="98FF0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16D70FC"/>
    <w:multiLevelType w:val="hybridMultilevel"/>
    <w:tmpl w:val="6D389F64"/>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E3F91"/>
    <w:multiLevelType w:val="hybridMultilevel"/>
    <w:tmpl w:val="9D72A89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05C5A"/>
    <w:multiLevelType w:val="hybridMultilevel"/>
    <w:tmpl w:val="5640673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20419A"/>
    <w:multiLevelType w:val="hybridMultilevel"/>
    <w:tmpl w:val="EF041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00E10"/>
    <w:multiLevelType w:val="hybridMultilevel"/>
    <w:tmpl w:val="52CE09B4"/>
    <w:lvl w:ilvl="0" w:tplc="02C81D4E">
      <w:start w:val="1"/>
      <w:numFmt w:val="bullet"/>
      <w:lvlText w:val=""/>
      <w:lvlJc w:val="left"/>
      <w:pPr>
        <w:ind w:left="1080" w:hanging="360"/>
      </w:pPr>
      <w:rPr>
        <w:rFonts w:ascii="Symbol" w:hAnsi="Symbol" w:hint="default"/>
        <w:color w:val="98FF0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2E7319"/>
    <w:multiLevelType w:val="hybridMultilevel"/>
    <w:tmpl w:val="D2E8A244"/>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70D3E"/>
    <w:multiLevelType w:val="hybridMultilevel"/>
    <w:tmpl w:val="6BC28A90"/>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242D0F"/>
    <w:multiLevelType w:val="hybridMultilevel"/>
    <w:tmpl w:val="C65C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43417"/>
    <w:multiLevelType w:val="hybridMultilevel"/>
    <w:tmpl w:val="442A60EA"/>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448AF"/>
    <w:multiLevelType w:val="hybridMultilevel"/>
    <w:tmpl w:val="430EF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708D1028"/>
    <w:multiLevelType w:val="hybridMultilevel"/>
    <w:tmpl w:val="F182D2F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76FB5CD4"/>
    <w:multiLevelType w:val="hybridMultilevel"/>
    <w:tmpl w:val="E362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B7B66"/>
    <w:multiLevelType w:val="hybridMultilevel"/>
    <w:tmpl w:val="761819DE"/>
    <w:lvl w:ilvl="0" w:tplc="02C81D4E">
      <w:start w:val="1"/>
      <w:numFmt w:val="bullet"/>
      <w:lvlText w:val=""/>
      <w:lvlJc w:val="left"/>
      <w:pPr>
        <w:ind w:left="810" w:hanging="360"/>
      </w:pPr>
      <w:rPr>
        <w:rFonts w:ascii="Symbol" w:hAnsi="Symbol" w:hint="default"/>
        <w:color w:val="98FF0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7996498F"/>
    <w:multiLevelType w:val="hybridMultilevel"/>
    <w:tmpl w:val="6B1C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262DB6"/>
    <w:multiLevelType w:val="hybridMultilevel"/>
    <w:tmpl w:val="93A835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4"/>
  </w:num>
  <w:num w:numId="2">
    <w:abstractNumId w:val="17"/>
  </w:num>
  <w:num w:numId="3">
    <w:abstractNumId w:val="16"/>
  </w:num>
  <w:num w:numId="4">
    <w:abstractNumId w:val="12"/>
  </w:num>
  <w:num w:numId="5">
    <w:abstractNumId w:val="8"/>
  </w:num>
  <w:num w:numId="6">
    <w:abstractNumId w:val="13"/>
  </w:num>
  <w:num w:numId="7">
    <w:abstractNumId w:val="29"/>
  </w:num>
  <w:num w:numId="8">
    <w:abstractNumId w:val="26"/>
  </w:num>
  <w:num w:numId="9">
    <w:abstractNumId w:val="3"/>
  </w:num>
  <w:num w:numId="10">
    <w:abstractNumId w:val="10"/>
  </w:num>
  <w:num w:numId="11">
    <w:abstractNumId w:val="11"/>
  </w:num>
  <w:num w:numId="12">
    <w:abstractNumId w:val="2"/>
  </w:num>
  <w:num w:numId="13">
    <w:abstractNumId w:val="14"/>
  </w:num>
  <w:num w:numId="14">
    <w:abstractNumId w:val="7"/>
  </w:num>
  <w:num w:numId="15">
    <w:abstractNumId w:val="25"/>
  </w:num>
  <w:num w:numId="16">
    <w:abstractNumId w:val="27"/>
  </w:num>
  <w:num w:numId="17">
    <w:abstractNumId w:val="0"/>
  </w:num>
  <w:num w:numId="18">
    <w:abstractNumId w:val="6"/>
  </w:num>
  <w:num w:numId="19">
    <w:abstractNumId w:val="9"/>
  </w:num>
  <w:num w:numId="20">
    <w:abstractNumId w:val="18"/>
  </w:num>
  <w:num w:numId="21">
    <w:abstractNumId w:val="5"/>
  </w:num>
  <w:num w:numId="22">
    <w:abstractNumId w:val="1"/>
  </w:num>
  <w:num w:numId="23">
    <w:abstractNumId w:val="23"/>
  </w:num>
  <w:num w:numId="24">
    <w:abstractNumId w:val="22"/>
  </w:num>
  <w:num w:numId="25">
    <w:abstractNumId w:val="19"/>
  </w:num>
  <w:num w:numId="26">
    <w:abstractNumId w:val="21"/>
  </w:num>
  <w:num w:numId="27">
    <w:abstractNumId w:val="28"/>
  </w:num>
  <w:num w:numId="28">
    <w:abstractNumId w:val="15"/>
  </w:num>
  <w:num w:numId="29">
    <w:abstractNumId w:val="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CE1"/>
    <w:rsid w:val="00000204"/>
    <w:rsid w:val="000012BB"/>
    <w:rsid w:val="00001E82"/>
    <w:rsid w:val="0000217A"/>
    <w:rsid w:val="000023C3"/>
    <w:rsid w:val="000026C9"/>
    <w:rsid w:val="00002ADF"/>
    <w:rsid w:val="00002EEF"/>
    <w:rsid w:val="000035B0"/>
    <w:rsid w:val="000037AA"/>
    <w:rsid w:val="00003D1E"/>
    <w:rsid w:val="00003EE3"/>
    <w:rsid w:val="00004094"/>
    <w:rsid w:val="00004260"/>
    <w:rsid w:val="000045D6"/>
    <w:rsid w:val="00004900"/>
    <w:rsid w:val="000050F3"/>
    <w:rsid w:val="0000549E"/>
    <w:rsid w:val="0000593B"/>
    <w:rsid w:val="00006E4F"/>
    <w:rsid w:val="000072C4"/>
    <w:rsid w:val="00007326"/>
    <w:rsid w:val="0000755E"/>
    <w:rsid w:val="0000760B"/>
    <w:rsid w:val="00007C01"/>
    <w:rsid w:val="000101F4"/>
    <w:rsid w:val="0001027F"/>
    <w:rsid w:val="00010444"/>
    <w:rsid w:val="00010C99"/>
    <w:rsid w:val="00011390"/>
    <w:rsid w:val="000113F2"/>
    <w:rsid w:val="00011556"/>
    <w:rsid w:val="0001179E"/>
    <w:rsid w:val="0001342C"/>
    <w:rsid w:val="0001344B"/>
    <w:rsid w:val="00013554"/>
    <w:rsid w:val="000139C3"/>
    <w:rsid w:val="00013D0C"/>
    <w:rsid w:val="00013D23"/>
    <w:rsid w:val="00014C15"/>
    <w:rsid w:val="000153C4"/>
    <w:rsid w:val="000158D8"/>
    <w:rsid w:val="00015E9B"/>
    <w:rsid w:val="00015F5F"/>
    <w:rsid w:val="0001659F"/>
    <w:rsid w:val="000168AB"/>
    <w:rsid w:val="000169A1"/>
    <w:rsid w:val="00016BC5"/>
    <w:rsid w:val="00017425"/>
    <w:rsid w:val="0001781D"/>
    <w:rsid w:val="00017F74"/>
    <w:rsid w:val="0002002C"/>
    <w:rsid w:val="0002003D"/>
    <w:rsid w:val="00020814"/>
    <w:rsid w:val="00020CC2"/>
    <w:rsid w:val="000213BA"/>
    <w:rsid w:val="00022050"/>
    <w:rsid w:val="000223DB"/>
    <w:rsid w:val="00022A6A"/>
    <w:rsid w:val="00022D6C"/>
    <w:rsid w:val="000230CE"/>
    <w:rsid w:val="00023C38"/>
    <w:rsid w:val="00023D37"/>
    <w:rsid w:val="00023E82"/>
    <w:rsid w:val="000248E8"/>
    <w:rsid w:val="0002492F"/>
    <w:rsid w:val="0002572F"/>
    <w:rsid w:val="00025DF3"/>
    <w:rsid w:val="000263D5"/>
    <w:rsid w:val="000309D9"/>
    <w:rsid w:val="00030F23"/>
    <w:rsid w:val="00030F62"/>
    <w:rsid w:val="000310F8"/>
    <w:rsid w:val="0003112F"/>
    <w:rsid w:val="000317DC"/>
    <w:rsid w:val="00031AD3"/>
    <w:rsid w:val="00031D9A"/>
    <w:rsid w:val="000335D0"/>
    <w:rsid w:val="0003368A"/>
    <w:rsid w:val="00033FB5"/>
    <w:rsid w:val="00034561"/>
    <w:rsid w:val="0003488F"/>
    <w:rsid w:val="000351F0"/>
    <w:rsid w:val="000369B3"/>
    <w:rsid w:val="00036BD1"/>
    <w:rsid w:val="00036BD9"/>
    <w:rsid w:val="00036CAA"/>
    <w:rsid w:val="00036D9E"/>
    <w:rsid w:val="0004001F"/>
    <w:rsid w:val="0004013C"/>
    <w:rsid w:val="000401DB"/>
    <w:rsid w:val="00040A1A"/>
    <w:rsid w:val="00040C20"/>
    <w:rsid w:val="00041221"/>
    <w:rsid w:val="00041B8D"/>
    <w:rsid w:val="00042729"/>
    <w:rsid w:val="00042B34"/>
    <w:rsid w:val="00042C5D"/>
    <w:rsid w:val="00042CF2"/>
    <w:rsid w:val="00043478"/>
    <w:rsid w:val="000442D1"/>
    <w:rsid w:val="00044448"/>
    <w:rsid w:val="00044957"/>
    <w:rsid w:val="00044B67"/>
    <w:rsid w:val="000469A8"/>
    <w:rsid w:val="00046B1E"/>
    <w:rsid w:val="00046B77"/>
    <w:rsid w:val="00047991"/>
    <w:rsid w:val="00047ED6"/>
    <w:rsid w:val="00050033"/>
    <w:rsid w:val="00050578"/>
    <w:rsid w:val="00050843"/>
    <w:rsid w:val="00050ED7"/>
    <w:rsid w:val="000510BA"/>
    <w:rsid w:val="0005129D"/>
    <w:rsid w:val="0005209B"/>
    <w:rsid w:val="00052594"/>
    <w:rsid w:val="000529D3"/>
    <w:rsid w:val="00053570"/>
    <w:rsid w:val="00054881"/>
    <w:rsid w:val="00054B05"/>
    <w:rsid w:val="00054D10"/>
    <w:rsid w:val="00055488"/>
    <w:rsid w:val="000555A5"/>
    <w:rsid w:val="000563C9"/>
    <w:rsid w:val="00056714"/>
    <w:rsid w:val="00056E6D"/>
    <w:rsid w:val="00057099"/>
    <w:rsid w:val="000574C1"/>
    <w:rsid w:val="00057796"/>
    <w:rsid w:val="000605B8"/>
    <w:rsid w:val="00061B4A"/>
    <w:rsid w:val="00061CEE"/>
    <w:rsid w:val="000629E3"/>
    <w:rsid w:val="00062AEC"/>
    <w:rsid w:val="00063B8F"/>
    <w:rsid w:val="00063D9B"/>
    <w:rsid w:val="00064858"/>
    <w:rsid w:val="00065072"/>
    <w:rsid w:val="0006512B"/>
    <w:rsid w:val="0006568A"/>
    <w:rsid w:val="000658EB"/>
    <w:rsid w:val="00065D5A"/>
    <w:rsid w:val="00066040"/>
    <w:rsid w:val="000665F4"/>
    <w:rsid w:val="00066CCE"/>
    <w:rsid w:val="00066F5A"/>
    <w:rsid w:val="00067261"/>
    <w:rsid w:val="00067771"/>
    <w:rsid w:val="000679E1"/>
    <w:rsid w:val="00067B20"/>
    <w:rsid w:val="00070042"/>
    <w:rsid w:val="000707A6"/>
    <w:rsid w:val="0007116E"/>
    <w:rsid w:val="0007230B"/>
    <w:rsid w:val="0007255B"/>
    <w:rsid w:val="00073219"/>
    <w:rsid w:val="000734F2"/>
    <w:rsid w:val="00074410"/>
    <w:rsid w:val="00074798"/>
    <w:rsid w:val="000748BC"/>
    <w:rsid w:val="00074E8C"/>
    <w:rsid w:val="0007648B"/>
    <w:rsid w:val="00076D83"/>
    <w:rsid w:val="0007745C"/>
    <w:rsid w:val="000774A7"/>
    <w:rsid w:val="000774F4"/>
    <w:rsid w:val="000778DC"/>
    <w:rsid w:val="00077BD3"/>
    <w:rsid w:val="00080127"/>
    <w:rsid w:val="0008044C"/>
    <w:rsid w:val="00080623"/>
    <w:rsid w:val="00081441"/>
    <w:rsid w:val="000817B9"/>
    <w:rsid w:val="0008269D"/>
    <w:rsid w:val="00082AD7"/>
    <w:rsid w:val="000832BF"/>
    <w:rsid w:val="0008364A"/>
    <w:rsid w:val="000841D0"/>
    <w:rsid w:val="0008421E"/>
    <w:rsid w:val="0008438F"/>
    <w:rsid w:val="000863DD"/>
    <w:rsid w:val="000866AC"/>
    <w:rsid w:val="00086B43"/>
    <w:rsid w:val="0008716C"/>
    <w:rsid w:val="000871E2"/>
    <w:rsid w:val="00087729"/>
    <w:rsid w:val="0008774A"/>
    <w:rsid w:val="00090628"/>
    <w:rsid w:val="000918CC"/>
    <w:rsid w:val="00091E7A"/>
    <w:rsid w:val="000927E7"/>
    <w:rsid w:val="00092921"/>
    <w:rsid w:val="00092AA7"/>
    <w:rsid w:val="00092EBE"/>
    <w:rsid w:val="000940BA"/>
    <w:rsid w:val="00094958"/>
    <w:rsid w:val="00094A48"/>
    <w:rsid w:val="00095845"/>
    <w:rsid w:val="000961CF"/>
    <w:rsid w:val="00096833"/>
    <w:rsid w:val="00096930"/>
    <w:rsid w:val="00096EEE"/>
    <w:rsid w:val="000977F7"/>
    <w:rsid w:val="00097ABF"/>
    <w:rsid w:val="000A0538"/>
    <w:rsid w:val="000A06B1"/>
    <w:rsid w:val="000A0B1A"/>
    <w:rsid w:val="000A1E8D"/>
    <w:rsid w:val="000A2303"/>
    <w:rsid w:val="000A232C"/>
    <w:rsid w:val="000A2729"/>
    <w:rsid w:val="000A27CD"/>
    <w:rsid w:val="000A27FC"/>
    <w:rsid w:val="000A2A8F"/>
    <w:rsid w:val="000A3094"/>
    <w:rsid w:val="000A322C"/>
    <w:rsid w:val="000A4852"/>
    <w:rsid w:val="000A550C"/>
    <w:rsid w:val="000A5B50"/>
    <w:rsid w:val="000A5E3C"/>
    <w:rsid w:val="000A6522"/>
    <w:rsid w:val="000A6760"/>
    <w:rsid w:val="000A6AD8"/>
    <w:rsid w:val="000A6E64"/>
    <w:rsid w:val="000A6FC0"/>
    <w:rsid w:val="000A7B64"/>
    <w:rsid w:val="000A7E37"/>
    <w:rsid w:val="000B018F"/>
    <w:rsid w:val="000B0628"/>
    <w:rsid w:val="000B083F"/>
    <w:rsid w:val="000B14C5"/>
    <w:rsid w:val="000B18C8"/>
    <w:rsid w:val="000B19F8"/>
    <w:rsid w:val="000B2AF3"/>
    <w:rsid w:val="000B31F2"/>
    <w:rsid w:val="000B3867"/>
    <w:rsid w:val="000B3FE3"/>
    <w:rsid w:val="000B42F0"/>
    <w:rsid w:val="000B43DE"/>
    <w:rsid w:val="000B44CB"/>
    <w:rsid w:val="000B4514"/>
    <w:rsid w:val="000B4B8D"/>
    <w:rsid w:val="000B5534"/>
    <w:rsid w:val="000B5C1B"/>
    <w:rsid w:val="000B66EF"/>
    <w:rsid w:val="000B6D23"/>
    <w:rsid w:val="000B709B"/>
    <w:rsid w:val="000B7619"/>
    <w:rsid w:val="000B7FC1"/>
    <w:rsid w:val="000C0795"/>
    <w:rsid w:val="000C07BC"/>
    <w:rsid w:val="000C2223"/>
    <w:rsid w:val="000C2360"/>
    <w:rsid w:val="000C267E"/>
    <w:rsid w:val="000C2D4B"/>
    <w:rsid w:val="000C2EF1"/>
    <w:rsid w:val="000C3582"/>
    <w:rsid w:val="000C3B29"/>
    <w:rsid w:val="000C3F11"/>
    <w:rsid w:val="000C40EA"/>
    <w:rsid w:val="000C434F"/>
    <w:rsid w:val="000C4576"/>
    <w:rsid w:val="000C4D97"/>
    <w:rsid w:val="000C7E60"/>
    <w:rsid w:val="000D0499"/>
    <w:rsid w:val="000D056B"/>
    <w:rsid w:val="000D0888"/>
    <w:rsid w:val="000D0EF1"/>
    <w:rsid w:val="000D1055"/>
    <w:rsid w:val="000D1393"/>
    <w:rsid w:val="000D14D6"/>
    <w:rsid w:val="000D2501"/>
    <w:rsid w:val="000D26D9"/>
    <w:rsid w:val="000D286F"/>
    <w:rsid w:val="000D2E5C"/>
    <w:rsid w:val="000D3539"/>
    <w:rsid w:val="000D3B1D"/>
    <w:rsid w:val="000D3BF4"/>
    <w:rsid w:val="000D416D"/>
    <w:rsid w:val="000D4981"/>
    <w:rsid w:val="000D49C8"/>
    <w:rsid w:val="000D5787"/>
    <w:rsid w:val="000D5A2E"/>
    <w:rsid w:val="000D5FB7"/>
    <w:rsid w:val="000D6542"/>
    <w:rsid w:val="000D65C9"/>
    <w:rsid w:val="000D6806"/>
    <w:rsid w:val="000D6F62"/>
    <w:rsid w:val="000D6F8F"/>
    <w:rsid w:val="000D7160"/>
    <w:rsid w:val="000D74F5"/>
    <w:rsid w:val="000D7B81"/>
    <w:rsid w:val="000D7E11"/>
    <w:rsid w:val="000E0673"/>
    <w:rsid w:val="000E10A8"/>
    <w:rsid w:val="000E115F"/>
    <w:rsid w:val="000E142D"/>
    <w:rsid w:val="000E142E"/>
    <w:rsid w:val="000E19D2"/>
    <w:rsid w:val="000E1AD0"/>
    <w:rsid w:val="000E3A82"/>
    <w:rsid w:val="000E3BDE"/>
    <w:rsid w:val="000E3CAD"/>
    <w:rsid w:val="000E3D00"/>
    <w:rsid w:val="000E3D80"/>
    <w:rsid w:val="000E482D"/>
    <w:rsid w:val="000E4EBA"/>
    <w:rsid w:val="000E52D6"/>
    <w:rsid w:val="000E5997"/>
    <w:rsid w:val="000E5A4E"/>
    <w:rsid w:val="000E6720"/>
    <w:rsid w:val="000E68D4"/>
    <w:rsid w:val="000E6938"/>
    <w:rsid w:val="000E6C2E"/>
    <w:rsid w:val="000E6E5E"/>
    <w:rsid w:val="000E7838"/>
    <w:rsid w:val="000F0592"/>
    <w:rsid w:val="000F05DE"/>
    <w:rsid w:val="000F1167"/>
    <w:rsid w:val="000F23F9"/>
    <w:rsid w:val="000F2A8B"/>
    <w:rsid w:val="000F3037"/>
    <w:rsid w:val="000F3552"/>
    <w:rsid w:val="000F37A4"/>
    <w:rsid w:val="000F3832"/>
    <w:rsid w:val="000F3C52"/>
    <w:rsid w:val="000F3E90"/>
    <w:rsid w:val="000F43C6"/>
    <w:rsid w:val="000F46A4"/>
    <w:rsid w:val="000F4DD4"/>
    <w:rsid w:val="000F4E0D"/>
    <w:rsid w:val="000F4E4A"/>
    <w:rsid w:val="000F5321"/>
    <w:rsid w:val="000F651F"/>
    <w:rsid w:val="000F6EF4"/>
    <w:rsid w:val="000F754D"/>
    <w:rsid w:val="001000DB"/>
    <w:rsid w:val="0010045A"/>
    <w:rsid w:val="00100F9C"/>
    <w:rsid w:val="00101402"/>
    <w:rsid w:val="0010142F"/>
    <w:rsid w:val="00101897"/>
    <w:rsid w:val="00102278"/>
    <w:rsid w:val="001022B6"/>
    <w:rsid w:val="00102442"/>
    <w:rsid w:val="0010273F"/>
    <w:rsid w:val="00102867"/>
    <w:rsid w:val="00102BE5"/>
    <w:rsid w:val="001048FB"/>
    <w:rsid w:val="00104A19"/>
    <w:rsid w:val="00105D00"/>
    <w:rsid w:val="00106540"/>
    <w:rsid w:val="001065D4"/>
    <w:rsid w:val="00107192"/>
    <w:rsid w:val="00107642"/>
    <w:rsid w:val="0011014F"/>
    <w:rsid w:val="001103AC"/>
    <w:rsid w:val="00110C36"/>
    <w:rsid w:val="00110CDA"/>
    <w:rsid w:val="001112FD"/>
    <w:rsid w:val="00112CF7"/>
    <w:rsid w:val="0011309E"/>
    <w:rsid w:val="00115070"/>
    <w:rsid w:val="0011542F"/>
    <w:rsid w:val="00116909"/>
    <w:rsid w:val="00116A5D"/>
    <w:rsid w:val="00116CA0"/>
    <w:rsid w:val="00116CFD"/>
    <w:rsid w:val="001171DE"/>
    <w:rsid w:val="00117204"/>
    <w:rsid w:val="00117231"/>
    <w:rsid w:val="001178FA"/>
    <w:rsid w:val="001204AE"/>
    <w:rsid w:val="00120C95"/>
    <w:rsid w:val="00120EC6"/>
    <w:rsid w:val="00120ED1"/>
    <w:rsid w:val="00121027"/>
    <w:rsid w:val="0012181E"/>
    <w:rsid w:val="00121918"/>
    <w:rsid w:val="0012225F"/>
    <w:rsid w:val="00123213"/>
    <w:rsid w:val="00123230"/>
    <w:rsid w:val="00123A56"/>
    <w:rsid w:val="00123A61"/>
    <w:rsid w:val="00123CBA"/>
    <w:rsid w:val="001240CD"/>
    <w:rsid w:val="00124649"/>
    <w:rsid w:val="00124C2E"/>
    <w:rsid w:val="001253EF"/>
    <w:rsid w:val="00125B53"/>
    <w:rsid w:val="00125B88"/>
    <w:rsid w:val="00125C4C"/>
    <w:rsid w:val="0012698A"/>
    <w:rsid w:val="00127364"/>
    <w:rsid w:val="0012751F"/>
    <w:rsid w:val="0012764B"/>
    <w:rsid w:val="00127DD6"/>
    <w:rsid w:val="00127E73"/>
    <w:rsid w:val="0013031D"/>
    <w:rsid w:val="00130B2B"/>
    <w:rsid w:val="00130C99"/>
    <w:rsid w:val="0013114E"/>
    <w:rsid w:val="00131397"/>
    <w:rsid w:val="00131830"/>
    <w:rsid w:val="00132224"/>
    <w:rsid w:val="0013317E"/>
    <w:rsid w:val="00133377"/>
    <w:rsid w:val="0013428D"/>
    <w:rsid w:val="0013532D"/>
    <w:rsid w:val="0013595B"/>
    <w:rsid w:val="00135CEA"/>
    <w:rsid w:val="0013763A"/>
    <w:rsid w:val="00137785"/>
    <w:rsid w:val="00137973"/>
    <w:rsid w:val="00137BA9"/>
    <w:rsid w:val="00137EEC"/>
    <w:rsid w:val="00140EAA"/>
    <w:rsid w:val="00141188"/>
    <w:rsid w:val="00141530"/>
    <w:rsid w:val="00141C9F"/>
    <w:rsid w:val="001422C0"/>
    <w:rsid w:val="00142632"/>
    <w:rsid w:val="00142A4D"/>
    <w:rsid w:val="00142DCA"/>
    <w:rsid w:val="00143751"/>
    <w:rsid w:val="0014394A"/>
    <w:rsid w:val="00143C5F"/>
    <w:rsid w:val="001444EA"/>
    <w:rsid w:val="00144B18"/>
    <w:rsid w:val="0014576D"/>
    <w:rsid w:val="00145BF2"/>
    <w:rsid w:val="001465B6"/>
    <w:rsid w:val="001465BC"/>
    <w:rsid w:val="0014661C"/>
    <w:rsid w:val="00146E7A"/>
    <w:rsid w:val="00146F92"/>
    <w:rsid w:val="0014727C"/>
    <w:rsid w:val="001473EE"/>
    <w:rsid w:val="00147868"/>
    <w:rsid w:val="00150D1A"/>
    <w:rsid w:val="00151AAA"/>
    <w:rsid w:val="00152888"/>
    <w:rsid w:val="00152904"/>
    <w:rsid w:val="00152B85"/>
    <w:rsid w:val="00152BC0"/>
    <w:rsid w:val="00153A21"/>
    <w:rsid w:val="00154004"/>
    <w:rsid w:val="00154F49"/>
    <w:rsid w:val="001553AD"/>
    <w:rsid w:val="0015541F"/>
    <w:rsid w:val="00155A41"/>
    <w:rsid w:val="00155CF0"/>
    <w:rsid w:val="00155F6C"/>
    <w:rsid w:val="00157511"/>
    <w:rsid w:val="001575F1"/>
    <w:rsid w:val="001601CA"/>
    <w:rsid w:val="00160D7D"/>
    <w:rsid w:val="00161A97"/>
    <w:rsid w:val="00161D9B"/>
    <w:rsid w:val="00161EA5"/>
    <w:rsid w:val="00162701"/>
    <w:rsid w:val="0016274F"/>
    <w:rsid w:val="001628CD"/>
    <w:rsid w:val="0016290A"/>
    <w:rsid w:val="00162E6C"/>
    <w:rsid w:val="00163362"/>
    <w:rsid w:val="0016337B"/>
    <w:rsid w:val="0016391D"/>
    <w:rsid w:val="00163B3F"/>
    <w:rsid w:val="001653DA"/>
    <w:rsid w:val="001662DF"/>
    <w:rsid w:val="00166B05"/>
    <w:rsid w:val="0016731D"/>
    <w:rsid w:val="00167A75"/>
    <w:rsid w:val="00167C28"/>
    <w:rsid w:val="00167CDC"/>
    <w:rsid w:val="0017001A"/>
    <w:rsid w:val="001710AE"/>
    <w:rsid w:val="001713F6"/>
    <w:rsid w:val="00171919"/>
    <w:rsid w:val="00171CD0"/>
    <w:rsid w:val="0017210A"/>
    <w:rsid w:val="00172795"/>
    <w:rsid w:val="00172D90"/>
    <w:rsid w:val="00173262"/>
    <w:rsid w:val="00173729"/>
    <w:rsid w:val="00173CC6"/>
    <w:rsid w:val="00174112"/>
    <w:rsid w:val="001742D3"/>
    <w:rsid w:val="00174408"/>
    <w:rsid w:val="00174AA0"/>
    <w:rsid w:val="00174E87"/>
    <w:rsid w:val="0017539C"/>
    <w:rsid w:val="00175C20"/>
    <w:rsid w:val="00176692"/>
    <w:rsid w:val="00177397"/>
    <w:rsid w:val="00177B35"/>
    <w:rsid w:val="00177B4C"/>
    <w:rsid w:val="00180995"/>
    <w:rsid w:val="00181387"/>
    <w:rsid w:val="00181819"/>
    <w:rsid w:val="00181A91"/>
    <w:rsid w:val="00181ADE"/>
    <w:rsid w:val="00181AFB"/>
    <w:rsid w:val="00181D4A"/>
    <w:rsid w:val="00182E22"/>
    <w:rsid w:val="00183252"/>
    <w:rsid w:val="00183BB6"/>
    <w:rsid w:val="0018590B"/>
    <w:rsid w:val="001867C1"/>
    <w:rsid w:val="0018707E"/>
    <w:rsid w:val="0019068B"/>
    <w:rsid w:val="00190BD1"/>
    <w:rsid w:val="00190CD8"/>
    <w:rsid w:val="00190DCA"/>
    <w:rsid w:val="0019158F"/>
    <w:rsid w:val="00191FF4"/>
    <w:rsid w:val="001923B2"/>
    <w:rsid w:val="001926C0"/>
    <w:rsid w:val="0019281B"/>
    <w:rsid w:val="00192C76"/>
    <w:rsid w:val="00192FF0"/>
    <w:rsid w:val="00193149"/>
    <w:rsid w:val="00195266"/>
    <w:rsid w:val="00195A8B"/>
    <w:rsid w:val="00195B2F"/>
    <w:rsid w:val="00195BAB"/>
    <w:rsid w:val="00195EBD"/>
    <w:rsid w:val="00196108"/>
    <w:rsid w:val="001966DB"/>
    <w:rsid w:val="0019702B"/>
    <w:rsid w:val="001975B2"/>
    <w:rsid w:val="001979F2"/>
    <w:rsid w:val="001A069E"/>
    <w:rsid w:val="001A0808"/>
    <w:rsid w:val="001A19B0"/>
    <w:rsid w:val="001A1E02"/>
    <w:rsid w:val="001A22FB"/>
    <w:rsid w:val="001A27BA"/>
    <w:rsid w:val="001A3204"/>
    <w:rsid w:val="001A32F0"/>
    <w:rsid w:val="001A3ABC"/>
    <w:rsid w:val="001A3FE4"/>
    <w:rsid w:val="001A464F"/>
    <w:rsid w:val="001A48A8"/>
    <w:rsid w:val="001A4CE8"/>
    <w:rsid w:val="001A4CF5"/>
    <w:rsid w:val="001A4EE0"/>
    <w:rsid w:val="001A5213"/>
    <w:rsid w:val="001A6185"/>
    <w:rsid w:val="001A69F5"/>
    <w:rsid w:val="001A7363"/>
    <w:rsid w:val="001B0243"/>
    <w:rsid w:val="001B0829"/>
    <w:rsid w:val="001B1108"/>
    <w:rsid w:val="001B164E"/>
    <w:rsid w:val="001B265F"/>
    <w:rsid w:val="001B2C41"/>
    <w:rsid w:val="001B3472"/>
    <w:rsid w:val="001B3B0C"/>
    <w:rsid w:val="001B3F70"/>
    <w:rsid w:val="001B4244"/>
    <w:rsid w:val="001B69B7"/>
    <w:rsid w:val="001B7833"/>
    <w:rsid w:val="001B7A72"/>
    <w:rsid w:val="001B7BA5"/>
    <w:rsid w:val="001B7E00"/>
    <w:rsid w:val="001C091A"/>
    <w:rsid w:val="001C0E8E"/>
    <w:rsid w:val="001C128A"/>
    <w:rsid w:val="001C12BD"/>
    <w:rsid w:val="001C13D9"/>
    <w:rsid w:val="001C182C"/>
    <w:rsid w:val="001C1ACC"/>
    <w:rsid w:val="001C3D59"/>
    <w:rsid w:val="001C4AFC"/>
    <w:rsid w:val="001C56AF"/>
    <w:rsid w:val="001C5BDE"/>
    <w:rsid w:val="001C61AD"/>
    <w:rsid w:val="001C65B6"/>
    <w:rsid w:val="001C65C3"/>
    <w:rsid w:val="001C6953"/>
    <w:rsid w:val="001C69A4"/>
    <w:rsid w:val="001C6A75"/>
    <w:rsid w:val="001C7B9B"/>
    <w:rsid w:val="001C7F60"/>
    <w:rsid w:val="001D20C8"/>
    <w:rsid w:val="001D22AA"/>
    <w:rsid w:val="001D2735"/>
    <w:rsid w:val="001D2888"/>
    <w:rsid w:val="001D3253"/>
    <w:rsid w:val="001D4A4D"/>
    <w:rsid w:val="001D518B"/>
    <w:rsid w:val="001D53A2"/>
    <w:rsid w:val="001D5AC3"/>
    <w:rsid w:val="001D5E73"/>
    <w:rsid w:val="001D69E8"/>
    <w:rsid w:val="001D7564"/>
    <w:rsid w:val="001D77C4"/>
    <w:rsid w:val="001D7CB9"/>
    <w:rsid w:val="001E05EF"/>
    <w:rsid w:val="001E0FCD"/>
    <w:rsid w:val="001E13B5"/>
    <w:rsid w:val="001E2AAF"/>
    <w:rsid w:val="001E301E"/>
    <w:rsid w:val="001E339C"/>
    <w:rsid w:val="001E350E"/>
    <w:rsid w:val="001E511F"/>
    <w:rsid w:val="001E6964"/>
    <w:rsid w:val="001E6DC7"/>
    <w:rsid w:val="001F048D"/>
    <w:rsid w:val="001F07A3"/>
    <w:rsid w:val="001F0C1C"/>
    <w:rsid w:val="001F26DA"/>
    <w:rsid w:val="001F3C38"/>
    <w:rsid w:val="001F3EAD"/>
    <w:rsid w:val="001F425A"/>
    <w:rsid w:val="001F5BF3"/>
    <w:rsid w:val="001F6072"/>
    <w:rsid w:val="001F6110"/>
    <w:rsid w:val="001F6532"/>
    <w:rsid w:val="001F65FC"/>
    <w:rsid w:val="001F7470"/>
    <w:rsid w:val="001F7840"/>
    <w:rsid w:val="00200C1B"/>
    <w:rsid w:val="002041A5"/>
    <w:rsid w:val="0020449B"/>
    <w:rsid w:val="002046EB"/>
    <w:rsid w:val="00210022"/>
    <w:rsid w:val="0021079D"/>
    <w:rsid w:val="00210998"/>
    <w:rsid w:val="00211201"/>
    <w:rsid w:val="00211562"/>
    <w:rsid w:val="00211622"/>
    <w:rsid w:val="00211A20"/>
    <w:rsid w:val="00211EE7"/>
    <w:rsid w:val="00212008"/>
    <w:rsid w:val="0021248E"/>
    <w:rsid w:val="00212783"/>
    <w:rsid w:val="00212871"/>
    <w:rsid w:val="002128AF"/>
    <w:rsid w:val="0021409A"/>
    <w:rsid w:val="002143AF"/>
    <w:rsid w:val="002143DB"/>
    <w:rsid w:val="00214606"/>
    <w:rsid w:val="00214B41"/>
    <w:rsid w:val="00214C64"/>
    <w:rsid w:val="00214F31"/>
    <w:rsid w:val="002151C0"/>
    <w:rsid w:val="00215637"/>
    <w:rsid w:val="00215848"/>
    <w:rsid w:val="00215BD5"/>
    <w:rsid w:val="00215C99"/>
    <w:rsid w:val="00217140"/>
    <w:rsid w:val="0022075C"/>
    <w:rsid w:val="00220AF2"/>
    <w:rsid w:val="002215E2"/>
    <w:rsid w:val="00222639"/>
    <w:rsid w:val="00222810"/>
    <w:rsid w:val="00223317"/>
    <w:rsid w:val="00223D02"/>
    <w:rsid w:val="00224024"/>
    <w:rsid w:val="00224383"/>
    <w:rsid w:val="00224BB9"/>
    <w:rsid w:val="00224C18"/>
    <w:rsid w:val="00224FFD"/>
    <w:rsid w:val="0022560C"/>
    <w:rsid w:val="00225690"/>
    <w:rsid w:val="002257EB"/>
    <w:rsid w:val="002264B5"/>
    <w:rsid w:val="00226A22"/>
    <w:rsid w:val="00226C99"/>
    <w:rsid w:val="00227525"/>
    <w:rsid w:val="00227E84"/>
    <w:rsid w:val="002300E5"/>
    <w:rsid w:val="00231226"/>
    <w:rsid w:val="00231644"/>
    <w:rsid w:val="002324A0"/>
    <w:rsid w:val="00232CEE"/>
    <w:rsid w:val="00233351"/>
    <w:rsid w:val="00233611"/>
    <w:rsid w:val="002339F4"/>
    <w:rsid w:val="00233B0F"/>
    <w:rsid w:val="00233EEF"/>
    <w:rsid w:val="002346CA"/>
    <w:rsid w:val="00235160"/>
    <w:rsid w:val="00235294"/>
    <w:rsid w:val="00235C11"/>
    <w:rsid w:val="00235C46"/>
    <w:rsid w:val="00236D8E"/>
    <w:rsid w:val="0024005F"/>
    <w:rsid w:val="00240222"/>
    <w:rsid w:val="00240472"/>
    <w:rsid w:val="0024096D"/>
    <w:rsid w:val="00240A8F"/>
    <w:rsid w:val="00241464"/>
    <w:rsid w:val="00241500"/>
    <w:rsid w:val="002423FB"/>
    <w:rsid w:val="00242537"/>
    <w:rsid w:val="00242F43"/>
    <w:rsid w:val="002437EE"/>
    <w:rsid w:val="0024421E"/>
    <w:rsid w:val="00244303"/>
    <w:rsid w:val="002465DE"/>
    <w:rsid w:val="00246D0B"/>
    <w:rsid w:val="00246EEF"/>
    <w:rsid w:val="0024766D"/>
    <w:rsid w:val="00250990"/>
    <w:rsid w:val="0025132E"/>
    <w:rsid w:val="00251E29"/>
    <w:rsid w:val="0025276D"/>
    <w:rsid w:val="0025312D"/>
    <w:rsid w:val="00253523"/>
    <w:rsid w:val="00253CD9"/>
    <w:rsid w:val="00254176"/>
    <w:rsid w:val="00254265"/>
    <w:rsid w:val="00254970"/>
    <w:rsid w:val="00254AD7"/>
    <w:rsid w:val="00254EC4"/>
    <w:rsid w:val="00255420"/>
    <w:rsid w:val="00255434"/>
    <w:rsid w:val="00255D76"/>
    <w:rsid w:val="002565BB"/>
    <w:rsid w:val="00257460"/>
    <w:rsid w:val="00257A97"/>
    <w:rsid w:val="00257D3F"/>
    <w:rsid w:val="00257E5B"/>
    <w:rsid w:val="00257FC2"/>
    <w:rsid w:val="00260314"/>
    <w:rsid w:val="002603B7"/>
    <w:rsid w:val="00260919"/>
    <w:rsid w:val="00260FA9"/>
    <w:rsid w:val="0026137A"/>
    <w:rsid w:val="002618A4"/>
    <w:rsid w:val="002618CD"/>
    <w:rsid w:val="002619D3"/>
    <w:rsid w:val="00261DFB"/>
    <w:rsid w:val="00261FB9"/>
    <w:rsid w:val="00262A52"/>
    <w:rsid w:val="00264369"/>
    <w:rsid w:val="002645B1"/>
    <w:rsid w:val="002646F2"/>
    <w:rsid w:val="00264AD3"/>
    <w:rsid w:val="0026513C"/>
    <w:rsid w:val="00265ABD"/>
    <w:rsid w:val="00265CF5"/>
    <w:rsid w:val="00265DBF"/>
    <w:rsid w:val="00265E57"/>
    <w:rsid w:val="00266982"/>
    <w:rsid w:val="00266B99"/>
    <w:rsid w:val="00266DE5"/>
    <w:rsid w:val="00266E68"/>
    <w:rsid w:val="00267852"/>
    <w:rsid w:val="00267E17"/>
    <w:rsid w:val="00267E6E"/>
    <w:rsid w:val="0027051F"/>
    <w:rsid w:val="002706A7"/>
    <w:rsid w:val="002709A4"/>
    <w:rsid w:val="00270E7E"/>
    <w:rsid w:val="00271CE3"/>
    <w:rsid w:val="002727E3"/>
    <w:rsid w:val="00273030"/>
    <w:rsid w:val="00273631"/>
    <w:rsid w:val="002739E5"/>
    <w:rsid w:val="00273AE5"/>
    <w:rsid w:val="00273B67"/>
    <w:rsid w:val="00274165"/>
    <w:rsid w:val="0027444D"/>
    <w:rsid w:val="00274B0C"/>
    <w:rsid w:val="00274D05"/>
    <w:rsid w:val="00274E66"/>
    <w:rsid w:val="00275165"/>
    <w:rsid w:val="002758D3"/>
    <w:rsid w:val="0027659B"/>
    <w:rsid w:val="00276B36"/>
    <w:rsid w:val="00276E0B"/>
    <w:rsid w:val="00277641"/>
    <w:rsid w:val="00277C71"/>
    <w:rsid w:val="0028011C"/>
    <w:rsid w:val="00280875"/>
    <w:rsid w:val="002814AE"/>
    <w:rsid w:val="0028162D"/>
    <w:rsid w:val="002824FB"/>
    <w:rsid w:val="00282C78"/>
    <w:rsid w:val="00282C7C"/>
    <w:rsid w:val="00283AF7"/>
    <w:rsid w:val="00284423"/>
    <w:rsid w:val="002847F7"/>
    <w:rsid w:val="00284E81"/>
    <w:rsid w:val="00285660"/>
    <w:rsid w:val="0028572A"/>
    <w:rsid w:val="00285A15"/>
    <w:rsid w:val="00285E2E"/>
    <w:rsid w:val="0028638D"/>
    <w:rsid w:val="002871F0"/>
    <w:rsid w:val="00287815"/>
    <w:rsid w:val="002878A3"/>
    <w:rsid w:val="00287E97"/>
    <w:rsid w:val="002907AC"/>
    <w:rsid w:val="002909E9"/>
    <w:rsid w:val="00290BAF"/>
    <w:rsid w:val="00290CBE"/>
    <w:rsid w:val="002917EF"/>
    <w:rsid w:val="00292988"/>
    <w:rsid w:val="00292E20"/>
    <w:rsid w:val="00293931"/>
    <w:rsid w:val="00293FF0"/>
    <w:rsid w:val="0029435E"/>
    <w:rsid w:val="00294732"/>
    <w:rsid w:val="00295F1D"/>
    <w:rsid w:val="0029604E"/>
    <w:rsid w:val="0029709D"/>
    <w:rsid w:val="00297221"/>
    <w:rsid w:val="00297370"/>
    <w:rsid w:val="002974D8"/>
    <w:rsid w:val="00297D4A"/>
    <w:rsid w:val="002A0809"/>
    <w:rsid w:val="002A0A1D"/>
    <w:rsid w:val="002A0CF5"/>
    <w:rsid w:val="002A0D6C"/>
    <w:rsid w:val="002A1717"/>
    <w:rsid w:val="002A188A"/>
    <w:rsid w:val="002A1A96"/>
    <w:rsid w:val="002A1BAB"/>
    <w:rsid w:val="002A1D9F"/>
    <w:rsid w:val="002A2383"/>
    <w:rsid w:val="002A2748"/>
    <w:rsid w:val="002A2A6A"/>
    <w:rsid w:val="002A3029"/>
    <w:rsid w:val="002A36F1"/>
    <w:rsid w:val="002A39E1"/>
    <w:rsid w:val="002A3BD2"/>
    <w:rsid w:val="002A4078"/>
    <w:rsid w:val="002A4991"/>
    <w:rsid w:val="002A5728"/>
    <w:rsid w:val="002A5801"/>
    <w:rsid w:val="002A6322"/>
    <w:rsid w:val="002A652C"/>
    <w:rsid w:val="002A7497"/>
    <w:rsid w:val="002B0129"/>
    <w:rsid w:val="002B024C"/>
    <w:rsid w:val="002B0DB4"/>
    <w:rsid w:val="002B13DA"/>
    <w:rsid w:val="002B1547"/>
    <w:rsid w:val="002B220D"/>
    <w:rsid w:val="002B23E8"/>
    <w:rsid w:val="002B2754"/>
    <w:rsid w:val="002B3B51"/>
    <w:rsid w:val="002B4001"/>
    <w:rsid w:val="002B44AA"/>
    <w:rsid w:val="002B4C9B"/>
    <w:rsid w:val="002B4F2A"/>
    <w:rsid w:val="002B512D"/>
    <w:rsid w:val="002B5130"/>
    <w:rsid w:val="002B5374"/>
    <w:rsid w:val="002B5519"/>
    <w:rsid w:val="002B58E1"/>
    <w:rsid w:val="002B65C4"/>
    <w:rsid w:val="002B67D7"/>
    <w:rsid w:val="002B69FC"/>
    <w:rsid w:val="002B76C1"/>
    <w:rsid w:val="002C0A32"/>
    <w:rsid w:val="002C1076"/>
    <w:rsid w:val="002C136A"/>
    <w:rsid w:val="002C1921"/>
    <w:rsid w:val="002C254E"/>
    <w:rsid w:val="002C3101"/>
    <w:rsid w:val="002C32C2"/>
    <w:rsid w:val="002C32DE"/>
    <w:rsid w:val="002C4107"/>
    <w:rsid w:val="002C42E0"/>
    <w:rsid w:val="002C479E"/>
    <w:rsid w:val="002C4864"/>
    <w:rsid w:val="002C48C4"/>
    <w:rsid w:val="002C4ACB"/>
    <w:rsid w:val="002C5BB2"/>
    <w:rsid w:val="002C6119"/>
    <w:rsid w:val="002C6314"/>
    <w:rsid w:val="002C658E"/>
    <w:rsid w:val="002C68A7"/>
    <w:rsid w:val="002C78E5"/>
    <w:rsid w:val="002C79A7"/>
    <w:rsid w:val="002D087F"/>
    <w:rsid w:val="002D1473"/>
    <w:rsid w:val="002D2253"/>
    <w:rsid w:val="002D2548"/>
    <w:rsid w:val="002D2DD6"/>
    <w:rsid w:val="002D303B"/>
    <w:rsid w:val="002D3404"/>
    <w:rsid w:val="002D3776"/>
    <w:rsid w:val="002D3903"/>
    <w:rsid w:val="002D435A"/>
    <w:rsid w:val="002D51C0"/>
    <w:rsid w:val="002D56E4"/>
    <w:rsid w:val="002D5805"/>
    <w:rsid w:val="002D5BA1"/>
    <w:rsid w:val="002D5C55"/>
    <w:rsid w:val="002D65E2"/>
    <w:rsid w:val="002D6A9A"/>
    <w:rsid w:val="002D72B7"/>
    <w:rsid w:val="002D75B7"/>
    <w:rsid w:val="002D7CFB"/>
    <w:rsid w:val="002D7DC3"/>
    <w:rsid w:val="002E0045"/>
    <w:rsid w:val="002E070F"/>
    <w:rsid w:val="002E18F0"/>
    <w:rsid w:val="002E2691"/>
    <w:rsid w:val="002E28D3"/>
    <w:rsid w:val="002E28FE"/>
    <w:rsid w:val="002E2C3B"/>
    <w:rsid w:val="002E3007"/>
    <w:rsid w:val="002E377E"/>
    <w:rsid w:val="002E422E"/>
    <w:rsid w:val="002E557C"/>
    <w:rsid w:val="002E5A32"/>
    <w:rsid w:val="002E62A2"/>
    <w:rsid w:val="002E6D1C"/>
    <w:rsid w:val="002E6F00"/>
    <w:rsid w:val="002E6FDD"/>
    <w:rsid w:val="002E75B2"/>
    <w:rsid w:val="002E7605"/>
    <w:rsid w:val="002F02FB"/>
    <w:rsid w:val="002F0E47"/>
    <w:rsid w:val="002F1A81"/>
    <w:rsid w:val="002F28AB"/>
    <w:rsid w:val="002F32D5"/>
    <w:rsid w:val="002F3976"/>
    <w:rsid w:val="002F50C6"/>
    <w:rsid w:val="002F5133"/>
    <w:rsid w:val="002F526B"/>
    <w:rsid w:val="002F6741"/>
    <w:rsid w:val="002F7D55"/>
    <w:rsid w:val="002F7DAA"/>
    <w:rsid w:val="00300DA4"/>
    <w:rsid w:val="00300F96"/>
    <w:rsid w:val="00302261"/>
    <w:rsid w:val="0030249A"/>
    <w:rsid w:val="00302D3F"/>
    <w:rsid w:val="00303A7C"/>
    <w:rsid w:val="00304533"/>
    <w:rsid w:val="00304C4B"/>
    <w:rsid w:val="003050C9"/>
    <w:rsid w:val="003053AE"/>
    <w:rsid w:val="003058E2"/>
    <w:rsid w:val="0030599D"/>
    <w:rsid w:val="00305B8D"/>
    <w:rsid w:val="00305D62"/>
    <w:rsid w:val="00305F8E"/>
    <w:rsid w:val="003064DF"/>
    <w:rsid w:val="003067EA"/>
    <w:rsid w:val="00306CDD"/>
    <w:rsid w:val="00306DBD"/>
    <w:rsid w:val="003075FB"/>
    <w:rsid w:val="0031022F"/>
    <w:rsid w:val="003106AB"/>
    <w:rsid w:val="003107B9"/>
    <w:rsid w:val="00310A35"/>
    <w:rsid w:val="003113F5"/>
    <w:rsid w:val="00311665"/>
    <w:rsid w:val="003119AA"/>
    <w:rsid w:val="0031279D"/>
    <w:rsid w:val="00312CD7"/>
    <w:rsid w:val="00313286"/>
    <w:rsid w:val="00313C67"/>
    <w:rsid w:val="00314488"/>
    <w:rsid w:val="003151E6"/>
    <w:rsid w:val="00315505"/>
    <w:rsid w:val="00315607"/>
    <w:rsid w:val="00315E52"/>
    <w:rsid w:val="00315EED"/>
    <w:rsid w:val="003160B1"/>
    <w:rsid w:val="00316942"/>
    <w:rsid w:val="00316D8F"/>
    <w:rsid w:val="00317170"/>
    <w:rsid w:val="003173A5"/>
    <w:rsid w:val="0031766F"/>
    <w:rsid w:val="00317679"/>
    <w:rsid w:val="003179FE"/>
    <w:rsid w:val="003202EC"/>
    <w:rsid w:val="00320F00"/>
    <w:rsid w:val="00320F1D"/>
    <w:rsid w:val="00321122"/>
    <w:rsid w:val="0032179B"/>
    <w:rsid w:val="00322121"/>
    <w:rsid w:val="00322556"/>
    <w:rsid w:val="0032328B"/>
    <w:rsid w:val="003237BA"/>
    <w:rsid w:val="00323AA1"/>
    <w:rsid w:val="00323B65"/>
    <w:rsid w:val="0032465F"/>
    <w:rsid w:val="00324A24"/>
    <w:rsid w:val="00324D27"/>
    <w:rsid w:val="003250E9"/>
    <w:rsid w:val="0032550B"/>
    <w:rsid w:val="003257AA"/>
    <w:rsid w:val="00325CB6"/>
    <w:rsid w:val="00326037"/>
    <w:rsid w:val="003267F4"/>
    <w:rsid w:val="00326B52"/>
    <w:rsid w:val="00327824"/>
    <w:rsid w:val="00327976"/>
    <w:rsid w:val="00327A71"/>
    <w:rsid w:val="00330123"/>
    <w:rsid w:val="00330C88"/>
    <w:rsid w:val="00330D8C"/>
    <w:rsid w:val="00331091"/>
    <w:rsid w:val="0033120C"/>
    <w:rsid w:val="00331AF6"/>
    <w:rsid w:val="003320E3"/>
    <w:rsid w:val="00333838"/>
    <w:rsid w:val="00334183"/>
    <w:rsid w:val="00334336"/>
    <w:rsid w:val="003351E9"/>
    <w:rsid w:val="00335BF3"/>
    <w:rsid w:val="0033671D"/>
    <w:rsid w:val="00336838"/>
    <w:rsid w:val="00336A5D"/>
    <w:rsid w:val="003377EA"/>
    <w:rsid w:val="00337AB5"/>
    <w:rsid w:val="00337AB7"/>
    <w:rsid w:val="00337EAF"/>
    <w:rsid w:val="003406BB"/>
    <w:rsid w:val="00340ABC"/>
    <w:rsid w:val="0034103F"/>
    <w:rsid w:val="00342147"/>
    <w:rsid w:val="00342516"/>
    <w:rsid w:val="0034292E"/>
    <w:rsid w:val="00342AEE"/>
    <w:rsid w:val="00342FFA"/>
    <w:rsid w:val="00343C18"/>
    <w:rsid w:val="0034416A"/>
    <w:rsid w:val="00344A99"/>
    <w:rsid w:val="00345374"/>
    <w:rsid w:val="00347539"/>
    <w:rsid w:val="00347B17"/>
    <w:rsid w:val="003501C9"/>
    <w:rsid w:val="0035062B"/>
    <w:rsid w:val="00350ABA"/>
    <w:rsid w:val="003524BC"/>
    <w:rsid w:val="00352FC3"/>
    <w:rsid w:val="003530D7"/>
    <w:rsid w:val="003530EC"/>
    <w:rsid w:val="00353235"/>
    <w:rsid w:val="003553CC"/>
    <w:rsid w:val="00355535"/>
    <w:rsid w:val="00355843"/>
    <w:rsid w:val="00355A2B"/>
    <w:rsid w:val="0035669D"/>
    <w:rsid w:val="0035672E"/>
    <w:rsid w:val="0035684D"/>
    <w:rsid w:val="00360566"/>
    <w:rsid w:val="00360BF3"/>
    <w:rsid w:val="00361AE7"/>
    <w:rsid w:val="0036228B"/>
    <w:rsid w:val="00362581"/>
    <w:rsid w:val="0036258D"/>
    <w:rsid w:val="00362B92"/>
    <w:rsid w:val="00362C8C"/>
    <w:rsid w:val="00363A72"/>
    <w:rsid w:val="003647FE"/>
    <w:rsid w:val="00364C2B"/>
    <w:rsid w:val="00364FC0"/>
    <w:rsid w:val="00365489"/>
    <w:rsid w:val="00365FF2"/>
    <w:rsid w:val="0036649B"/>
    <w:rsid w:val="00366564"/>
    <w:rsid w:val="00366589"/>
    <w:rsid w:val="0036666F"/>
    <w:rsid w:val="00366B4C"/>
    <w:rsid w:val="00366C08"/>
    <w:rsid w:val="0036753C"/>
    <w:rsid w:val="003679F7"/>
    <w:rsid w:val="00367DC9"/>
    <w:rsid w:val="00367EAB"/>
    <w:rsid w:val="00371220"/>
    <w:rsid w:val="0037137B"/>
    <w:rsid w:val="00371531"/>
    <w:rsid w:val="00371550"/>
    <w:rsid w:val="00371837"/>
    <w:rsid w:val="00371921"/>
    <w:rsid w:val="00371926"/>
    <w:rsid w:val="00371D7B"/>
    <w:rsid w:val="00371EBF"/>
    <w:rsid w:val="0037277B"/>
    <w:rsid w:val="003728CD"/>
    <w:rsid w:val="00372BF6"/>
    <w:rsid w:val="00372EE6"/>
    <w:rsid w:val="003730B7"/>
    <w:rsid w:val="00373116"/>
    <w:rsid w:val="003732B6"/>
    <w:rsid w:val="00373CEF"/>
    <w:rsid w:val="00374787"/>
    <w:rsid w:val="0037491B"/>
    <w:rsid w:val="00375A87"/>
    <w:rsid w:val="00375CAC"/>
    <w:rsid w:val="00376BCB"/>
    <w:rsid w:val="0037739E"/>
    <w:rsid w:val="00377A74"/>
    <w:rsid w:val="0038044D"/>
    <w:rsid w:val="00380843"/>
    <w:rsid w:val="00380C00"/>
    <w:rsid w:val="00380E8B"/>
    <w:rsid w:val="00381059"/>
    <w:rsid w:val="00381875"/>
    <w:rsid w:val="003818C2"/>
    <w:rsid w:val="00381B54"/>
    <w:rsid w:val="003826A9"/>
    <w:rsid w:val="00382924"/>
    <w:rsid w:val="00382D43"/>
    <w:rsid w:val="0038354C"/>
    <w:rsid w:val="00383950"/>
    <w:rsid w:val="00383A4D"/>
    <w:rsid w:val="00383DD3"/>
    <w:rsid w:val="00385E47"/>
    <w:rsid w:val="00386022"/>
    <w:rsid w:val="00386717"/>
    <w:rsid w:val="00386749"/>
    <w:rsid w:val="00387187"/>
    <w:rsid w:val="00387488"/>
    <w:rsid w:val="003876BC"/>
    <w:rsid w:val="0038796D"/>
    <w:rsid w:val="003904A2"/>
    <w:rsid w:val="0039079E"/>
    <w:rsid w:val="00390AD2"/>
    <w:rsid w:val="00390E6B"/>
    <w:rsid w:val="00390F94"/>
    <w:rsid w:val="00391112"/>
    <w:rsid w:val="0039123C"/>
    <w:rsid w:val="00391A9E"/>
    <w:rsid w:val="00391BC6"/>
    <w:rsid w:val="003924FC"/>
    <w:rsid w:val="003926A6"/>
    <w:rsid w:val="00392D35"/>
    <w:rsid w:val="003931E4"/>
    <w:rsid w:val="003937A6"/>
    <w:rsid w:val="00394F6E"/>
    <w:rsid w:val="00395427"/>
    <w:rsid w:val="00396E50"/>
    <w:rsid w:val="003971F4"/>
    <w:rsid w:val="00397561"/>
    <w:rsid w:val="00397944"/>
    <w:rsid w:val="003A0313"/>
    <w:rsid w:val="003A038B"/>
    <w:rsid w:val="003A0390"/>
    <w:rsid w:val="003A087C"/>
    <w:rsid w:val="003A08EC"/>
    <w:rsid w:val="003A1525"/>
    <w:rsid w:val="003A2987"/>
    <w:rsid w:val="003A3052"/>
    <w:rsid w:val="003A432F"/>
    <w:rsid w:val="003A46E6"/>
    <w:rsid w:val="003A499F"/>
    <w:rsid w:val="003A4D39"/>
    <w:rsid w:val="003A4D4A"/>
    <w:rsid w:val="003A5381"/>
    <w:rsid w:val="003A61BE"/>
    <w:rsid w:val="003A6C6F"/>
    <w:rsid w:val="003A74AF"/>
    <w:rsid w:val="003A755F"/>
    <w:rsid w:val="003A7640"/>
    <w:rsid w:val="003A7DF2"/>
    <w:rsid w:val="003B017E"/>
    <w:rsid w:val="003B0689"/>
    <w:rsid w:val="003B0A00"/>
    <w:rsid w:val="003B16A1"/>
    <w:rsid w:val="003B19B6"/>
    <w:rsid w:val="003B2DE1"/>
    <w:rsid w:val="003B355F"/>
    <w:rsid w:val="003B4C72"/>
    <w:rsid w:val="003B5952"/>
    <w:rsid w:val="003B5E7B"/>
    <w:rsid w:val="003B605D"/>
    <w:rsid w:val="003B645D"/>
    <w:rsid w:val="003B66AA"/>
    <w:rsid w:val="003B6843"/>
    <w:rsid w:val="003B685B"/>
    <w:rsid w:val="003B6AB2"/>
    <w:rsid w:val="003B6E99"/>
    <w:rsid w:val="003B78FA"/>
    <w:rsid w:val="003B7B9C"/>
    <w:rsid w:val="003C19F2"/>
    <w:rsid w:val="003C2207"/>
    <w:rsid w:val="003C2782"/>
    <w:rsid w:val="003C3487"/>
    <w:rsid w:val="003C3F3C"/>
    <w:rsid w:val="003C4DED"/>
    <w:rsid w:val="003C4F6E"/>
    <w:rsid w:val="003C50A2"/>
    <w:rsid w:val="003C5EA7"/>
    <w:rsid w:val="003C6405"/>
    <w:rsid w:val="003C6B81"/>
    <w:rsid w:val="003C6E97"/>
    <w:rsid w:val="003C6FA4"/>
    <w:rsid w:val="003C7003"/>
    <w:rsid w:val="003C75AF"/>
    <w:rsid w:val="003C76FA"/>
    <w:rsid w:val="003D017D"/>
    <w:rsid w:val="003D0BE3"/>
    <w:rsid w:val="003D16A7"/>
    <w:rsid w:val="003D309B"/>
    <w:rsid w:val="003D3D82"/>
    <w:rsid w:val="003D3FCD"/>
    <w:rsid w:val="003D4655"/>
    <w:rsid w:val="003D4B18"/>
    <w:rsid w:val="003D4E8A"/>
    <w:rsid w:val="003D4ED2"/>
    <w:rsid w:val="003D5D6A"/>
    <w:rsid w:val="003D5F6F"/>
    <w:rsid w:val="003D62A7"/>
    <w:rsid w:val="003D6BAA"/>
    <w:rsid w:val="003D72C2"/>
    <w:rsid w:val="003D75EA"/>
    <w:rsid w:val="003D7B39"/>
    <w:rsid w:val="003D7DD7"/>
    <w:rsid w:val="003E028A"/>
    <w:rsid w:val="003E0A89"/>
    <w:rsid w:val="003E0B14"/>
    <w:rsid w:val="003E0E59"/>
    <w:rsid w:val="003E118D"/>
    <w:rsid w:val="003E1347"/>
    <w:rsid w:val="003E17C6"/>
    <w:rsid w:val="003E1E9C"/>
    <w:rsid w:val="003E2390"/>
    <w:rsid w:val="003E257E"/>
    <w:rsid w:val="003E26A7"/>
    <w:rsid w:val="003E2D2D"/>
    <w:rsid w:val="003E4640"/>
    <w:rsid w:val="003E46B3"/>
    <w:rsid w:val="003E511B"/>
    <w:rsid w:val="003E5808"/>
    <w:rsid w:val="003E59BA"/>
    <w:rsid w:val="003E5CFE"/>
    <w:rsid w:val="003E6407"/>
    <w:rsid w:val="003E7CAE"/>
    <w:rsid w:val="003E7DCE"/>
    <w:rsid w:val="003F0175"/>
    <w:rsid w:val="003F055D"/>
    <w:rsid w:val="003F05B6"/>
    <w:rsid w:val="003F0AA5"/>
    <w:rsid w:val="003F0E14"/>
    <w:rsid w:val="003F1540"/>
    <w:rsid w:val="003F15C5"/>
    <w:rsid w:val="003F1FAB"/>
    <w:rsid w:val="003F2636"/>
    <w:rsid w:val="003F276E"/>
    <w:rsid w:val="003F29C8"/>
    <w:rsid w:val="003F37A9"/>
    <w:rsid w:val="003F3EBD"/>
    <w:rsid w:val="003F4409"/>
    <w:rsid w:val="003F5088"/>
    <w:rsid w:val="003F5172"/>
    <w:rsid w:val="003F544E"/>
    <w:rsid w:val="003F5872"/>
    <w:rsid w:val="003F5BB9"/>
    <w:rsid w:val="003F6180"/>
    <w:rsid w:val="003F6B03"/>
    <w:rsid w:val="003F6B8C"/>
    <w:rsid w:val="003F6FA5"/>
    <w:rsid w:val="003F7DA1"/>
    <w:rsid w:val="003F7EFF"/>
    <w:rsid w:val="003F7F89"/>
    <w:rsid w:val="00400486"/>
    <w:rsid w:val="00400831"/>
    <w:rsid w:val="004009D0"/>
    <w:rsid w:val="00400AEF"/>
    <w:rsid w:val="00400B6A"/>
    <w:rsid w:val="004011FC"/>
    <w:rsid w:val="004019C4"/>
    <w:rsid w:val="004024A6"/>
    <w:rsid w:val="00402BFF"/>
    <w:rsid w:val="004036C2"/>
    <w:rsid w:val="004040B6"/>
    <w:rsid w:val="004046B4"/>
    <w:rsid w:val="00404EC7"/>
    <w:rsid w:val="004051AB"/>
    <w:rsid w:val="004052C7"/>
    <w:rsid w:val="00405BEB"/>
    <w:rsid w:val="00405C2F"/>
    <w:rsid w:val="00406035"/>
    <w:rsid w:val="0040612E"/>
    <w:rsid w:val="00406B0B"/>
    <w:rsid w:val="00406BB0"/>
    <w:rsid w:val="00406BB8"/>
    <w:rsid w:val="00407840"/>
    <w:rsid w:val="00410AC5"/>
    <w:rsid w:val="00410AED"/>
    <w:rsid w:val="00411A03"/>
    <w:rsid w:val="00412A98"/>
    <w:rsid w:val="0041391F"/>
    <w:rsid w:val="00413DE3"/>
    <w:rsid w:val="004141F4"/>
    <w:rsid w:val="00415154"/>
    <w:rsid w:val="00415769"/>
    <w:rsid w:val="00415903"/>
    <w:rsid w:val="00415948"/>
    <w:rsid w:val="00416A89"/>
    <w:rsid w:val="00416D39"/>
    <w:rsid w:val="0041718C"/>
    <w:rsid w:val="00417E96"/>
    <w:rsid w:val="00420070"/>
    <w:rsid w:val="00420172"/>
    <w:rsid w:val="00420231"/>
    <w:rsid w:val="004206E6"/>
    <w:rsid w:val="00420E1F"/>
    <w:rsid w:val="004210DF"/>
    <w:rsid w:val="00421A38"/>
    <w:rsid w:val="00421B18"/>
    <w:rsid w:val="00421C5C"/>
    <w:rsid w:val="00421E97"/>
    <w:rsid w:val="00422966"/>
    <w:rsid w:val="00423565"/>
    <w:rsid w:val="00424F2E"/>
    <w:rsid w:val="00425333"/>
    <w:rsid w:val="0042559A"/>
    <w:rsid w:val="0042573A"/>
    <w:rsid w:val="00425DF7"/>
    <w:rsid w:val="00425EB3"/>
    <w:rsid w:val="00426971"/>
    <w:rsid w:val="0042728D"/>
    <w:rsid w:val="0042736B"/>
    <w:rsid w:val="004300EE"/>
    <w:rsid w:val="004312F0"/>
    <w:rsid w:val="00431991"/>
    <w:rsid w:val="00431A28"/>
    <w:rsid w:val="00431B75"/>
    <w:rsid w:val="00431FC1"/>
    <w:rsid w:val="00433395"/>
    <w:rsid w:val="00433470"/>
    <w:rsid w:val="00433DBA"/>
    <w:rsid w:val="004340D8"/>
    <w:rsid w:val="00434E41"/>
    <w:rsid w:val="0043504E"/>
    <w:rsid w:val="00435694"/>
    <w:rsid w:val="004358A0"/>
    <w:rsid w:val="00435E65"/>
    <w:rsid w:val="00437D5D"/>
    <w:rsid w:val="004400A5"/>
    <w:rsid w:val="004403B7"/>
    <w:rsid w:val="004408B8"/>
    <w:rsid w:val="00440D0C"/>
    <w:rsid w:val="00441316"/>
    <w:rsid w:val="00441529"/>
    <w:rsid w:val="004422A7"/>
    <w:rsid w:val="0044251D"/>
    <w:rsid w:val="00442706"/>
    <w:rsid w:val="004430D6"/>
    <w:rsid w:val="004434D4"/>
    <w:rsid w:val="00443F4E"/>
    <w:rsid w:val="004446D7"/>
    <w:rsid w:val="004452AA"/>
    <w:rsid w:val="00445A19"/>
    <w:rsid w:val="00446436"/>
    <w:rsid w:val="00446756"/>
    <w:rsid w:val="00446D9F"/>
    <w:rsid w:val="00446EDD"/>
    <w:rsid w:val="004472EA"/>
    <w:rsid w:val="00447AFC"/>
    <w:rsid w:val="00447C33"/>
    <w:rsid w:val="00450131"/>
    <w:rsid w:val="00451993"/>
    <w:rsid w:val="00451AF0"/>
    <w:rsid w:val="004526E0"/>
    <w:rsid w:val="00452C22"/>
    <w:rsid w:val="004530C6"/>
    <w:rsid w:val="00453246"/>
    <w:rsid w:val="00454446"/>
    <w:rsid w:val="00454680"/>
    <w:rsid w:val="00455005"/>
    <w:rsid w:val="00455598"/>
    <w:rsid w:val="004557FC"/>
    <w:rsid w:val="0045599A"/>
    <w:rsid w:val="00455C33"/>
    <w:rsid w:val="00455CFA"/>
    <w:rsid w:val="0045674B"/>
    <w:rsid w:val="00456CB5"/>
    <w:rsid w:val="00456D21"/>
    <w:rsid w:val="00456F9B"/>
    <w:rsid w:val="0045721F"/>
    <w:rsid w:val="004615EC"/>
    <w:rsid w:val="004618F8"/>
    <w:rsid w:val="0046216C"/>
    <w:rsid w:val="0046249E"/>
    <w:rsid w:val="00462817"/>
    <w:rsid w:val="00462B76"/>
    <w:rsid w:val="00465429"/>
    <w:rsid w:val="00465864"/>
    <w:rsid w:val="0046614C"/>
    <w:rsid w:val="004664F1"/>
    <w:rsid w:val="0046762F"/>
    <w:rsid w:val="00467E91"/>
    <w:rsid w:val="00470336"/>
    <w:rsid w:val="004704BB"/>
    <w:rsid w:val="004711F0"/>
    <w:rsid w:val="00471267"/>
    <w:rsid w:val="00471598"/>
    <w:rsid w:val="004718E6"/>
    <w:rsid w:val="00472E80"/>
    <w:rsid w:val="00472F2C"/>
    <w:rsid w:val="00473BB2"/>
    <w:rsid w:val="00473CE4"/>
    <w:rsid w:val="00474B2C"/>
    <w:rsid w:val="00475269"/>
    <w:rsid w:val="004753D2"/>
    <w:rsid w:val="00476041"/>
    <w:rsid w:val="004762DE"/>
    <w:rsid w:val="0047696B"/>
    <w:rsid w:val="00476AA7"/>
    <w:rsid w:val="00476D1C"/>
    <w:rsid w:val="00477299"/>
    <w:rsid w:val="00477988"/>
    <w:rsid w:val="00477B62"/>
    <w:rsid w:val="00480FC3"/>
    <w:rsid w:val="00481B61"/>
    <w:rsid w:val="00481D2B"/>
    <w:rsid w:val="00481E82"/>
    <w:rsid w:val="00482AC9"/>
    <w:rsid w:val="004837A8"/>
    <w:rsid w:val="004839F8"/>
    <w:rsid w:val="00483A96"/>
    <w:rsid w:val="00483AF1"/>
    <w:rsid w:val="00483FAC"/>
    <w:rsid w:val="0048552F"/>
    <w:rsid w:val="00485599"/>
    <w:rsid w:val="00486097"/>
    <w:rsid w:val="00486AFF"/>
    <w:rsid w:val="0048705D"/>
    <w:rsid w:val="0048784E"/>
    <w:rsid w:val="00490399"/>
    <w:rsid w:val="00490F97"/>
    <w:rsid w:val="004911C9"/>
    <w:rsid w:val="004917F6"/>
    <w:rsid w:val="004924A1"/>
    <w:rsid w:val="00492AD4"/>
    <w:rsid w:val="00492BA6"/>
    <w:rsid w:val="00493035"/>
    <w:rsid w:val="00493D5B"/>
    <w:rsid w:val="00493ECA"/>
    <w:rsid w:val="00494C72"/>
    <w:rsid w:val="00495971"/>
    <w:rsid w:val="00495BF9"/>
    <w:rsid w:val="00496151"/>
    <w:rsid w:val="0049653E"/>
    <w:rsid w:val="00496852"/>
    <w:rsid w:val="00496CE8"/>
    <w:rsid w:val="00496D80"/>
    <w:rsid w:val="0049708F"/>
    <w:rsid w:val="00497149"/>
    <w:rsid w:val="00497E16"/>
    <w:rsid w:val="004A015A"/>
    <w:rsid w:val="004A083C"/>
    <w:rsid w:val="004A09C2"/>
    <w:rsid w:val="004A0A1A"/>
    <w:rsid w:val="004A0AAE"/>
    <w:rsid w:val="004A0CCC"/>
    <w:rsid w:val="004A0D9E"/>
    <w:rsid w:val="004A151B"/>
    <w:rsid w:val="004A1B70"/>
    <w:rsid w:val="004A1FA4"/>
    <w:rsid w:val="004A2672"/>
    <w:rsid w:val="004A33CC"/>
    <w:rsid w:val="004A39EA"/>
    <w:rsid w:val="004A4B1E"/>
    <w:rsid w:val="004A647F"/>
    <w:rsid w:val="004A65DE"/>
    <w:rsid w:val="004A6693"/>
    <w:rsid w:val="004A6D57"/>
    <w:rsid w:val="004A6E83"/>
    <w:rsid w:val="004A6EC0"/>
    <w:rsid w:val="004A6F86"/>
    <w:rsid w:val="004A708A"/>
    <w:rsid w:val="004A7174"/>
    <w:rsid w:val="004A72E5"/>
    <w:rsid w:val="004A7332"/>
    <w:rsid w:val="004A77E5"/>
    <w:rsid w:val="004A79F4"/>
    <w:rsid w:val="004A7B4E"/>
    <w:rsid w:val="004A7FC9"/>
    <w:rsid w:val="004B093E"/>
    <w:rsid w:val="004B0AED"/>
    <w:rsid w:val="004B0B35"/>
    <w:rsid w:val="004B0CD7"/>
    <w:rsid w:val="004B0FC5"/>
    <w:rsid w:val="004B1AA1"/>
    <w:rsid w:val="004B1E65"/>
    <w:rsid w:val="004B23FB"/>
    <w:rsid w:val="004B3F1C"/>
    <w:rsid w:val="004B40A3"/>
    <w:rsid w:val="004B4427"/>
    <w:rsid w:val="004B46EB"/>
    <w:rsid w:val="004B5826"/>
    <w:rsid w:val="004B597D"/>
    <w:rsid w:val="004B60F5"/>
    <w:rsid w:val="004B6154"/>
    <w:rsid w:val="004B6502"/>
    <w:rsid w:val="004B6BD9"/>
    <w:rsid w:val="004B7573"/>
    <w:rsid w:val="004B7616"/>
    <w:rsid w:val="004B7966"/>
    <w:rsid w:val="004B7BC8"/>
    <w:rsid w:val="004B7CE9"/>
    <w:rsid w:val="004B7E39"/>
    <w:rsid w:val="004C053D"/>
    <w:rsid w:val="004C09EF"/>
    <w:rsid w:val="004C0E72"/>
    <w:rsid w:val="004C1438"/>
    <w:rsid w:val="004C147F"/>
    <w:rsid w:val="004C224E"/>
    <w:rsid w:val="004C238D"/>
    <w:rsid w:val="004C23B9"/>
    <w:rsid w:val="004C2427"/>
    <w:rsid w:val="004C2BA5"/>
    <w:rsid w:val="004C32A5"/>
    <w:rsid w:val="004C4152"/>
    <w:rsid w:val="004C4444"/>
    <w:rsid w:val="004C4861"/>
    <w:rsid w:val="004C4A03"/>
    <w:rsid w:val="004C4DC0"/>
    <w:rsid w:val="004C4ED5"/>
    <w:rsid w:val="004C50FE"/>
    <w:rsid w:val="004C5ABC"/>
    <w:rsid w:val="004C5B81"/>
    <w:rsid w:val="004C60D1"/>
    <w:rsid w:val="004C610D"/>
    <w:rsid w:val="004C6FEF"/>
    <w:rsid w:val="004C7BF8"/>
    <w:rsid w:val="004D0401"/>
    <w:rsid w:val="004D14C9"/>
    <w:rsid w:val="004D1788"/>
    <w:rsid w:val="004D17BA"/>
    <w:rsid w:val="004D2101"/>
    <w:rsid w:val="004D2A87"/>
    <w:rsid w:val="004D2B9F"/>
    <w:rsid w:val="004D2BCF"/>
    <w:rsid w:val="004D2E0B"/>
    <w:rsid w:val="004D36D5"/>
    <w:rsid w:val="004D3711"/>
    <w:rsid w:val="004D3B4C"/>
    <w:rsid w:val="004D550F"/>
    <w:rsid w:val="004D6718"/>
    <w:rsid w:val="004D728E"/>
    <w:rsid w:val="004D74F9"/>
    <w:rsid w:val="004D7F2A"/>
    <w:rsid w:val="004D7F91"/>
    <w:rsid w:val="004D7FE4"/>
    <w:rsid w:val="004E0739"/>
    <w:rsid w:val="004E0CB7"/>
    <w:rsid w:val="004E0D9C"/>
    <w:rsid w:val="004E25C6"/>
    <w:rsid w:val="004E2BBE"/>
    <w:rsid w:val="004E2DFF"/>
    <w:rsid w:val="004E3208"/>
    <w:rsid w:val="004E321A"/>
    <w:rsid w:val="004E3265"/>
    <w:rsid w:val="004E3C5E"/>
    <w:rsid w:val="004E3CA3"/>
    <w:rsid w:val="004E42A9"/>
    <w:rsid w:val="004E44CC"/>
    <w:rsid w:val="004E4572"/>
    <w:rsid w:val="004E4AAA"/>
    <w:rsid w:val="004E52E9"/>
    <w:rsid w:val="004E5D7C"/>
    <w:rsid w:val="004E5D92"/>
    <w:rsid w:val="004E651A"/>
    <w:rsid w:val="004E6FE0"/>
    <w:rsid w:val="004E7350"/>
    <w:rsid w:val="004E782C"/>
    <w:rsid w:val="004F00AB"/>
    <w:rsid w:val="004F0C6B"/>
    <w:rsid w:val="004F0CF9"/>
    <w:rsid w:val="004F18D0"/>
    <w:rsid w:val="004F1A25"/>
    <w:rsid w:val="004F1BB9"/>
    <w:rsid w:val="004F20FB"/>
    <w:rsid w:val="004F21B3"/>
    <w:rsid w:val="004F2908"/>
    <w:rsid w:val="004F2D27"/>
    <w:rsid w:val="004F2DDA"/>
    <w:rsid w:val="004F3AEA"/>
    <w:rsid w:val="004F3D34"/>
    <w:rsid w:val="004F3E72"/>
    <w:rsid w:val="004F4807"/>
    <w:rsid w:val="004F4BD3"/>
    <w:rsid w:val="004F504C"/>
    <w:rsid w:val="004F50B7"/>
    <w:rsid w:val="004F5302"/>
    <w:rsid w:val="004F5E4B"/>
    <w:rsid w:val="004F61C3"/>
    <w:rsid w:val="004F62B8"/>
    <w:rsid w:val="004F687D"/>
    <w:rsid w:val="004F69B5"/>
    <w:rsid w:val="004F7017"/>
    <w:rsid w:val="004F75C1"/>
    <w:rsid w:val="004F76C7"/>
    <w:rsid w:val="004F7D7F"/>
    <w:rsid w:val="00500217"/>
    <w:rsid w:val="00500344"/>
    <w:rsid w:val="0050126B"/>
    <w:rsid w:val="0050197A"/>
    <w:rsid w:val="005019E6"/>
    <w:rsid w:val="005024A1"/>
    <w:rsid w:val="00502A68"/>
    <w:rsid w:val="0050308E"/>
    <w:rsid w:val="00503285"/>
    <w:rsid w:val="00504564"/>
    <w:rsid w:val="005046CC"/>
    <w:rsid w:val="005049E9"/>
    <w:rsid w:val="00504A2D"/>
    <w:rsid w:val="00504B1B"/>
    <w:rsid w:val="0050504D"/>
    <w:rsid w:val="0050588D"/>
    <w:rsid w:val="00505BE3"/>
    <w:rsid w:val="00505DD7"/>
    <w:rsid w:val="005062D6"/>
    <w:rsid w:val="00507D60"/>
    <w:rsid w:val="00507D9A"/>
    <w:rsid w:val="00507FA7"/>
    <w:rsid w:val="005105C8"/>
    <w:rsid w:val="005108E7"/>
    <w:rsid w:val="00510ACA"/>
    <w:rsid w:val="00511024"/>
    <w:rsid w:val="00511779"/>
    <w:rsid w:val="005120C7"/>
    <w:rsid w:val="00512E6F"/>
    <w:rsid w:val="005138A6"/>
    <w:rsid w:val="00513935"/>
    <w:rsid w:val="00513F03"/>
    <w:rsid w:val="00514028"/>
    <w:rsid w:val="00514344"/>
    <w:rsid w:val="00514826"/>
    <w:rsid w:val="0051586D"/>
    <w:rsid w:val="0051662E"/>
    <w:rsid w:val="0051667C"/>
    <w:rsid w:val="00516A00"/>
    <w:rsid w:val="005177DA"/>
    <w:rsid w:val="00517CC8"/>
    <w:rsid w:val="0052012E"/>
    <w:rsid w:val="005205BB"/>
    <w:rsid w:val="00520A37"/>
    <w:rsid w:val="00520DC6"/>
    <w:rsid w:val="005222BA"/>
    <w:rsid w:val="00522318"/>
    <w:rsid w:val="0052235E"/>
    <w:rsid w:val="00522753"/>
    <w:rsid w:val="00523F02"/>
    <w:rsid w:val="005240EA"/>
    <w:rsid w:val="0052450D"/>
    <w:rsid w:val="005249E3"/>
    <w:rsid w:val="0052598F"/>
    <w:rsid w:val="00525F23"/>
    <w:rsid w:val="00526419"/>
    <w:rsid w:val="0052642F"/>
    <w:rsid w:val="005265AA"/>
    <w:rsid w:val="00526E5C"/>
    <w:rsid w:val="00527186"/>
    <w:rsid w:val="0052758F"/>
    <w:rsid w:val="00527CBF"/>
    <w:rsid w:val="005303C4"/>
    <w:rsid w:val="00530492"/>
    <w:rsid w:val="00530858"/>
    <w:rsid w:val="00530916"/>
    <w:rsid w:val="00530A03"/>
    <w:rsid w:val="00530A74"/>
    <w:rsid w:val="00530B70"/>
    <w:rsid w:val="005310EC"/>
    <w:rsid w:val="0053113C"/>
    <w:rsid w:val="00531295"/>
    <w:rsid w:val="00531877"/>
    <w:rsid w:val="00531CEF"/>
    <w:rsid w:val="005322E4"/>
    <w:rsid w:val="005326E4"/>
    <w:rsid w:val="00532758"/>
    <w:rsid w:val="005334AC"/>
    <w:rsid w:val="00533812"/>
    <w:rsid w:val="005340EB"/>
    <w:rsid w:val="00534F14"/>
    <w:rsid w:val="00534F79"/>
    <w:rsid w:val="005359A7"/>
    <w:rsid w:val="00535F19"/>
    <w:rsid w:val="005360E0"/>
    <w:rsid w:val="00536DC8"/>
    <w:rsid w:val="00537EF3"/>
    <w:rsid w:val="00537FF9"/>
    <w:rsid w:val="00540205"/>
    <w:rsid w:val="00540245"/>
    <w:rsid w:val="005408E7"/>
    <w:rsid w:val="00540985"/>
    <w:rsid w:val="00540BE8"/>
    <w:rsid w:val="00540BEC"/>
    <w:rsid w:val="00541A82"/>
    <w:rsid w:val="00541DAD"/>
    <w:rsid w:val="00541F12"/>
    <w:rsid w:val="00542057"/>
    <w:rsid w:val="00542353"/>
    <w:rsid w:val="00543B21"/>
    <w:rsid w:val="00543C14"/>
    <w:rsid w:val="00543F07"/>
    <w:rsid w:val="0054435B"/>
    <w:rsid w:val="0054443D"/>
    <w:rsid w:val="00545436"/>
    <w:rsid w:val="00545545"/>
    <w:rsid w:val="00545618"/>
    <w:rsid w:val="00545BD4"/>
    <w:rsid w:val="00545EA1"/>
    <w:rsid w:val="00546AD1"/>
    <w:rsid w:val="005509A8"/>
    <w:rsid w:val="00550B26"/>
    <w:rsid w:val="00551438"/>
    <w:rsid w:val="0055153A"/>
    <w:rsid w:val="0055154A"/>
    <w:rsid w:val="00551EA4"/>
    <w:rsid w:val="00552877"/>
    <w:rsid w:val="00552F96"/>
    <w:rsid w:val="005535CA"/>
    <w:rsid w:val="00554389"/>
    <w:rsid w:val="00555984"/>
    <w:rsid w:val="00555E96"/>
    <w:rsid w:val="00556EB7"/>
    <w:rsid w:val="00557E2A"/>
    <w:rsid w:val="00557EEE"/>
    <w:rsid w:val="00557FFD"/>
    <w:rsid w:val="0056001C"/>
    <w:rsid w:val="00560552"/>
    <w:rsid w:val="00560B45"/>
    <w:rsid w:val="00561BC7"/>
    <w:rsid w:val="00562451"/>
    <w:rsid w:val="00562694"/>
    <w:rsid w:val="0056293C"/>
    <w:rsid w:val="00562AC3"/>
    <w:rsid w:val="00563003"/>
    <w:rsid w:val="00563133"/>
    <w:rsid w:val="00563DDC"/>
    <w:rsid w:val="005647C0"/>
    <w:rsid w:val="0056515F"/>
    <w:rsid w:val="005658E0"/>
    <w:rsid w:val="00565A76"/>
    <w:rsid w:val="00565C43"/>
    <w:rsid w:val="00565F3F"/>
    <w:rsid w:val="0056662E"/>
    <w:rsid w:val="0056782A"/>
    <w:rsid w:val="00570415"/>
    <w:rsid w:val="0057057C"/>
    <w:rsid w:val="00571DA1"/>
    <w:rsid w:val="00571E65"/>
    <w:rsid w:val="00572083"/>
    <w:rsid w:val="005723C2"/>
    <w:rsid w:val="00572BAE"/>
    <w:rsid w:val="00573465"/>
    <w:rsid w:val="005743B6"/>
    <w:rsid w:val="005762A5"/>
    <w:rsid w:val="00576868"/>
    <w:rsid w:val="00576F9E"/>
    <w:rsid w:val="00577B8B"/>
    <w:rsid w:val="00577CBA"/>
    <w:rsid w:val="005807EB"/>
    <w:rsid w:val="00580884"/>
    <w:rsid w:val="00580C89"/>
    <w:rsid w:val="00580CD0"/>
    <w:rsid w:val="00580EAE"/>
    <w:rsid w:val="00580F79"/>
    <w:rsid w:val="005816FA"/>
    <w:rsid w:val="00581BEA"/>
    <w:rsid w:val="00581CCF"/>
    <w:rsid w:val="005824BF"/>
    <w:rsid w:val="005831F3"/>
    <w:rsid w:val="0058359E"/>
    <w:rsid w:val="005839BE"/>
    <w:rsid w:val="00583A16"/>
    <w:rsid w:val="005841F7"/>
    <w:rsid w:val="005848E0"/>
    <w:rsid w:val="00584A65"/>
    <w:rsid w:val="00584EFF"/>
    <w:rsid w:val="0058548A"/>
    <w:rsid w:val="005855F3"/>
    <w:rsid w:val="00585B51"/>
    <w:rsid w:val="00585C60"/>
    <w:rsid w:val="005862E2"/>
    <w:rsid w:val="0058631F"/>
    <w:rsid w:val="0058658B"/>
    <w:rsid w:val="005866BE"/>
    <w:rsid w:val="005872EE"/>
    <w:rsid w:val="00587796"/>
    <w:rsid w:val="0059046D"/>
    <w:rsid w:val="00590606"/>
    <w:rsid w:val="00590B68"/>
    <w:rsid w:val="00591057"/>
    <w:rsid w:val="0059155B"/>
    <w:rsid w:val="00591FFF"/>
    <w:rsid w:val="00592243"/>
    <w:rsid w:val="00592692"/>
    <w:rsid w:val="00592F2A"/>
    <w:rsid w:val="0059349C"/>
    <w:rsid w:val="005942FF"/>
    <w:rsid w:val="0059435F"/>
    <w:rsid w:val="0059468E"/>
    <w:rsid w:val="00595037"/>
    <w:rsid w:val="00595A36"/>
    <w:rsid w:val="00595F16"/>
    <w:rsid w:val="0059688F"/>
    <w:rsid w:val="00596AED"/>
    <w:rsid w:val="00596FE8"/>
    <w:rsid w:val="00597C25"/>
    <w:rsid w:val="00597FA9"/>
    <w:rsid w:val="005A0091"/>
    <w:rsid w:val="005A043A"/>
    <w:rsid w:val="005A0788"/>
    <w:rsid w:val="005A07BF"/>
    <w:rsid w:val="005A0C02"/>
    <w:rsid w:val="005A0EC4"/>
    <w:rsid w:val="005A0FBA"/>
    <w:rsid w:val="005A19CF"/>
    <w:rsid w:val="005A1C68"/>
    <w:rsid w:val="005A1FE9"/>
    <w:rsid w:val="005A20A4"/>
    <w:rsid w:val="005A21CD"/>
    <w:rsid w:val="005A2209"/>
    <w:rsid w:val="005A31EB"/>
    <w:rsid w:val="005A3379"/>
    <w:rsid w:val="005A35E6"/>
    <w:rsid w:val="005A39D7"/>
    <w:rsid w:val="005A3B68"/>
    <w:rsid w:val="005A3C82"/>
    <w:rsid w:val="005A3CF9"/>
    <w:rsid w:val="005A4203"/>
    <w:rsid w:val="005A4568"/>
    <w:rsid w:val="005A4D6B"/>
    <w:rsid w:val="005A558D"/>
    <w:rsid w:val="005A5BD0"/>
    <w:rsid w:val="005A5C03"/>
    <w:rsid w:val="005A63A3"/>
    <w:rsid w:val="005A6D6E"/>
    <w:rsid w:val="005A7124"/>
    <w:rsid w:val="005A7285"/>
    <w:rsid w:val="005A7887"/>
    <w:rsid w:val="005A79B3"/>
    <w:rsid w:val="005A7F80"/>
    <w:rsid w:val="005B04C7"/>
    <w:rsid w:val="005B073C"/>
    <w:rsid w:val="005B0FA5"/>
    <w:rsid w:val="005B1306"/>
    <w:rsid w:val="005B2844"/>
    <w:rsid w:val="005B373A"/>
    <w:rsid w:val="005B4BB8"/>
    <w:rsid w:val="005B562C"/>
    <w:rsid w:val="005B582F"/>
    <w:rsid w:val="005B5C10"/>
    <w:rsid w:val="005B5C23"/>
    <w:rsid w:val="005B6A45"/>
    <w:rsid w:val="005C0508"/>
    <w:rsid w:val="005C0804"/>
    <w:rsid w:val="005C116B"/>
    <w:rsid w:val="005C20E5"/>
    <w:rsid w:val="005C2672"/>
    <w:rsid w:val="005C311C"/>
    <w:rsid w:val="005C32DF"/>
    <w:rsid w:val="005C3804"/>
    <w:rsid w:val="005C39DC"/>
    <w:rsid w:val="005C3D98"/>
    <w:rsid w:val="005C47E0"/>
    <w:rsid w:val="005C49D8"/>
    <w:rsid w:val="005C5136"/>
    <w:rsid w:val="005C5211"/>
    <w:rsid w:val="005C5614"/>
    <w:rsid w:val="005C5E2E"/>
    <w:rsid w:val="005C5F13"/>
    <w:rsid w:val="005C692A"/>
    <w:rsid w:val="005C7C5C"/>
    <w:rsid w:val="005D014B"/>
    <w:rsid w:val="005D14AD"/>
    <w:rsid w:val="005D177D"/>
    <w:rsid w:val="005D18E5"/>
    <w:rsid w:val="005D19CB"/>
    <w:rsid w:val="005D1DFE"/>
    <w:rsid w:val="005D238F"/>
    <w:rsid w:val="005D2766"/>
    <w:rsid w:val="005D3274"/>
    <w:rsid w:val="005D368A"/>
    <w:rsid w:val="005D3A62"/>
    <w:rsid w:val="005D3BD8"/>
    <w:rsid w:val="005D411B"/>
    <w:rsid w:val="005D414F"/>
    <w:rsid w:val="005D4179"/>
    <w:rsid w:val="005D5CE1"/>
    <w:rsid w:val="005D6C62"/>
    <w:rsid w:val="005D74DB"/>
    <w:rsid w:val="005E12A9"/>
    <w:rsid w:val="005E13F5"/>
    <w:rsid w:val="005E147A"/>
    <w:rsid w:val="005E1EB5"/>
    <w:rsid w:val="005E2647"/>
    <w:rsid w:val="005E3852"/>
    <w:rsid w:val="005E3AE6"/>
    <w:rsid w:val="005E3E0A"/>
    <w:rsid w:val="005E3F1E"/>
    <w:rsid w:val="005E454A"/>
    <w:rsid w:val="005E4A56"/>
    <w:rsid w:val="005E52D7"/>
    <w:rsid w:val="005E5901"/>
    <w:rsid w:val="005E5D32"/>
    <w:rsid w:val="005E60C3"/>
    <w:rsid w:val="005E6541"/>
    <w:rsid w:val="005E68D4"/>
    <w:rsid w:val="005E6CDF"/>
    <w:rsid w:val="005F0417"/>
    <w:rsid w:val="005F06EA"/>
    <w:rsid w:val="005F081C"/>
    <w:rsid w:val="005F0D5F"/>
    <w:rsid w:val="005F0DFD"/>
    <w:rsid w:val="005F0FAE"/>
    <w:rsid w:val="005F14B3"/>
    <w:rsid w:val="005F1DE5"/>
    <w:rsid w:val="005F1FC8"/>
    <w:rsid w:val="005F22C2"/>
    <w:rsid w:val="005F23A9"/>
    <w:rsid w:val="005F2D0B"/>
    <w:rsid w:val="005F35C9"/>
    <w:rsid w:val="005F3774"/>
    <w:rsid w:val="005F3864"/>
    <w:rsid w:val="005F3CB9"/>
    <w:rsid w:val="005F3EAB"/>
    <w:rsid w:val="005F481E"/>
    <w:rsid w:val="005F7787"/>
    <w:rsid w:val="005F7CF9"/>
    <w:rsid w:val="0060000B"/>
    <w:rsid w:val="0060007E"/>
    <w:rsid w:val="0060042C"/>
    <w:rsid w:val="0060075D"/>
    <w:rsid w:val="00600BA7"/>
    <w:rsid w:val="0060198F"/>
    <w:rsid w:val="006027E1"/>
    <w:rsid w:val="00603569"/>
    <w:rsid w:val="00603D36"/>
    <w:rsid w:val="00603EB7"/>
    <w:rsid w:val="006043BF"/>
    <w:rsid w:val="00604AA6"/>
    <w:rsid w:val="00605E53"/>
    <w:rsid w:val="00605F63"/>
    <w:rsid w:val="0060626A"/>
    <w:rsid w:val="006062F6"/>
    <w:rsid w:val="00606B1A"/>
    <w:rsid w:val="0060718A"/>
    <w:rsid w:val="006072F1"/>
    <w:rsid w:val="006102D0"/>
    <w:rsid w:val="00610373"/>
    <w:rsid w:val="00610622"/>
    <w:rsid w:val="006107B9"/>
    <w:rsid w:val="00610910"/>
    <w:rsid w:val="00611602"/>
    <w:rsid w:val="00611B6D"/>
    <w:rsid w:val="00612232"/>
    <w:rsid w:val="006132D0"/>
    <w:rsid w:val="00614FBE"/>
    <w:rsid w:val="00615071"/>
    <w:rsid w:val="00615082"/>
    <w:rsid w:val="00615266"/>
    <w:rsid w:val="00615359"/>
    <w:rsid w:val="00615896"/>
    <w:rsid w:val="00615944"/>
    <w:rsid w:val="00615965"/>
    <w:rsid w:val="00615A77"/>
    <w:rsid w:val="00615AE8"/>
    <w:rsid w:val="00615EEE"/>
    <w:rsid w:val="006163D0"/>
    <w:rsid w:val="00616AEA"/>
    <w:rsid w:val="006175A2"/>
    <w:rsid w:val="006177B8"/>
    <w:rsid w:val="0061788C"/>
    <w:rsid w:val="00617B16"/>
    <w:rsid w:val="006209AD"/>
    <w:rsid w:val="00621194"/>
    <w:rsid w:val="0062168B"/>
    <w:rsid w:val="006221E5"/>
    <w:rsid w:val="00622ED0"/>
    <w:rsid w:val="00623162"/>
    <w:rsid w:val="006231B3"/>
    <w:rsid w:val="006239B6"/>
    <w:rsid w:val="00623CC1"/>
    <w:rsid w:val="00623E34"/>
    <w:rsid w:val="00624079"/>
    <w:rsid w:val="00625E0D"/>
    <w:rsid w:val="00626039"/>
    <w:rsid w:val="00627506"/>
    <w:rsid w:val="00627F19"/>
    <w:rsid w:val="0063051E"/>
    <w:rsid w:val="0063076D"/>
    <w:rsid w:val="00631177"/>
    <w:rsid w:val="00631613"/>
    <w:rsid w:val="0063170C"/>
    <w:rsid w:val="0063171D"/>
    <w:rsid w:val="00631F14"/>
    <w:rsid w:val="0063242B"/>
    <w:rsid w:val="0063279A"/>
    <w:rsid w:val="00632D39"/>
    <w:rsid w:val="00633E7B"/>
    <w:rsid w:val="00634068"/>
    <w:rsid w:val="0063426E"/>
    <w:rsid w:val="006348CF"/>
    <w:rsid w:val="00634AD3"/>
    <w:rsid w:val="00634CD7"/>
    <w:rsid w:val="00635B3C"/>
    <w:rsid w:val="00635F05"/>
    <w:rsid w:val="006362D2"/>
    <w:rsid w:val="006364DC"/>
    <w:rsid w:val="00636C32"/>
    <w:rsid w:val="0063792D"/>
    <w:rsid w:val="00637C41"/>
    <w:rsid w:val="006400CE"/>
    <w:rsid w:val="006404A5"/>
    <w:rsid w:val="0064245D"/>
    <w:rsid w:val="0064265D"/>
    <w:rsid w:val="00642CB5"/>
    <w:rsid w:val="00642E03"/>
    <w:rsid w:val="00642E6E"/>
    <w:rsid w:val="00643410"/>
    <w:rsid w:val="00643F43"/>
    <w:rsid w:val="00644151"/>
    <w:rsid w:val="00644180"/>
    <w:rsid w:val="00644962"/>
    <w:rsid w:val="00644A5A"/>
    <w:rsid w:val="00644E5D"/>
    <w:rsid w:val="0064523C"/>
    <w:rsid w:val="00645456"/>
    <w:rsid w:val="00645852"/>
    <w:rsid w:val="006459B4"/>
    <w:rsid w:val="00645FB8"/>
    <w:rsid w:val="006461C1"/>
    <w:rsid w:val="00646C38"/>
    <w:rsid w:val="006475AB"/>
    <w:rsid w:val="00647822"/>
    <w:rsid w:val="006509D3"/>
    <w:rsid w:val="00650ADA"/>
    <w:rsid w:val="00650ED4"/>
    <w:rsid w:val="00651047"/>
    <w:rsid w:val="00651A64"/>
    <w:rsid w:val="00651CD1"/>
    <w:rsid w:val="00652605"/>
    <w:rsid w:val="00652D24"/>
    <w:rsid w:val="006530F6"/>
    <w:rsid w:val="00653ABE"/>
    <w:rsid w:val="00653AD1"/>
    <w:rsid w:val="00653F18"/>
    <w:rsid w:val="00653F4B"/>
    <w:rsid w:val="00654810"/>
    <w:rsid w:val="00654C77"/>
    <w:rsid w:val="00654D9E"/>
    <w:rsid w:val="0065501A"/>
    <w:rsid w:val="0065698A"/>
    <w:rsid w:val="00656B81"/>
    <w:rsid w:val="0065725C"/>
    <w:rsid w:val="00657303"/>
    <w:rsid w:val="006573DD"/>
    <w:rsid w:val="00657865"/>
    <w:rsid w:val="00657CA0"/>
    <w:rsid w:val="00657FF7"/>
    <w:rsid w:val="006604B2"/>
    <w:rsid w:val="00660E8D"/>
    <w:rsid w:val="00662652"/>
    <w:rsid w:val="00662FC3"/>
    <w:rsid w:val="00663304"/>
    <w:rsid w:val="0066401A"/>
    <w:rsid w:val="00664397"/>
    <w:rsid w:val="00665C07"/>
    <w:rsid w:val="00665C18"/>
    <w:rsid w:val="006660F1"/>
    <w:rsid w:val="00666608"/>
    <w:rsid w:val="006666CB"/>
    <w:rsid w:val="00666C12"/>
    <w:rsid w:val="00666F48"/>
    <w:rsid w:val="006674DA"/>
    <w:rsid w:val="00667605"/>
    <w:rsid w:val="006676C7"/>
    <w:rsid w:val="0067021E"/>
    <w:rsid w:val="00670231"/>
    <w:rsid w:val="00670C31"/>
    <w:rsid w:val="006714D6"/>
    <w:rsid w:val="006719D9"/>
    <w:rsid w:val="00671CB6"/>
    <w:rsid w:val="00671F1A"/>
    <w:rsid w:val="00671FCA"/>
    <w:rsid w:val="006729FD"/>
    <w:rsid w:val="00673ADE"/>
    <w:rsid w:val="006747E3"/>
    <w:rsid w:val="006752AC"/>
    <w:rsid w:val="006753F0"/>
    <w:rsid w:val="00675F87"/>
    <w:rsid w:val="00676067"/>
    <w:rsid w:val="0067628B"/>
    <w:rsid w:val="00676B21"/>
    <w:rsid w:val="00677022"/>
    <w:rsid w:val="006775AC"/>
    <w:rsid w:val="00680436"/>
    <w:rsid w:val="00681135"/>
    <w:rsid w:val="0068243E"/>
    <w:rsid w:val="0068266F"/>
    <w:rsid w:val="00682E28"/>
    <w:rsid w:val="006839BA"/>
    <w:rsid w:val="006859E0"/>
    <w:rsid w:val="0068680B"/>
    <w:rsid w:val="00687295"/>
    <w:rsid w:val="006877B1"/>
    <w:rsid w:val="00687CFD"/>
    <w:rsid w:val="00687FE6"/>
    <w:rsid w:val="0069004F"/>
    <w:rsid w:val="006904D1"/>
    <w:rsid w:val="00690598"/>
    <w:rsid w:val="00690B2A"/>
    <w:rsid w:val="00691080"/>
    <w:rsid w:val="0069201B"/>
    <w:rsid w:val="006922D8"/>
    <w:rsid w:val="006922E8"/>
    <w:rsid w:val="0069283E"/>
    <w:rsid w:val="006936FB"/>
    <w:rsid w:val="00693D37"/>
    <w:rsid w:val="006940ED"/>
    <w:rsid w:val="006941A6"/>
    <w:rsid w:val="0069448B"/>
    <w:rsid w:val="00694FAF"/>
    <w:rsid w:val="00695785"/>
    <w:rsid w:val="0069591B"/>
    <w:rsid w:val="00695CB0"/>
    <w:rsid w:val="00695F5D"/>
    <w:rsid w:val="0069600D"/>
    <w:rsid w:val="00696762"/>
    <w:rsid w:val="00696B0F"/>
    <w:rsid w:val="00696DB0"/>
    <w:rsid w:val="00697E24"/>
    <w:rsid w:val="006A024B"/>
    <w:rsid w:val="006A0792"/>
    <w:rsid w:val="006A17CA"/>
    <w:rsid w:val="006A2083"/>
    <w:rsid w:val="006A2A2B"/>
    <w:rsid w:val="006A2BA0"/>
    <w:rsid w:val="006A2C79"/>
    <w:rsid w:val="006A2F6C"/>
    <w:rsid w:val="006A37CB"/>
    <w:rsid w:val="006A47E4"/>
    <w:rsid w:val="006A4ED1"/>
    <w:rsid w:val="006A528A"/>
    <w:rsid w:val="006A579E"/>
    <w:rsid w:val="006A59BD"/>
    <w:rsid w:val="006A61C9"/>
    <w:rsid w:val="006A6DD5"/>
    <w:rsid w:val="006A7457"/>
    <w:rsid w:val="006A7486"/>
    <w:rsid w:val="006B095E"/>
    <w:rsid w:val="006B0E36"/>
    <w:rsid w:val="006B1CF9"/>
    <w:rsid w:val="006B21FC"/>
    <w:rsid w:val="006B2422"/>
    <w:rsid w:val="006B29DE"/>
    <w:rsid w:val="006B2A0D"/>
    <w:rsid w:val="006B2EE7"/>
    <w:rsid w:val="006B33EC"/>
    <w:rsid w:val="006B45AD"/>
    <w:rsid w:val="006B4B98"/>
    <w:rsid w:val="006B556E"/>
    <w:rsid w:val="006B55B6"/>
    <w:rsid w:val="006B59B4"/>
    <w:rsid w:val="006B5DF0"/>
    <w:rsid w:val="006B5E1A"/>
    <w:rsid w:val="006B5FB8"/>
    <w:rsid w:val="006B6510"/>
    <w:rsid w:val="006C0110"/>
    <w:rsid w:val="006C045B"/>
    <w:rsid w:val="006C05F5"/>
    <w:rsid w:val="006C083B"/>
    <w:rsid w:val="006C0CED"/>
    <w:rsid w:val="006C155C"/>
    <w:rsid w:val="006C1B24"/>
    <w:rsid w:val="006C23A0"/>
    <w:rsid w:val="006C2E69"/>
    <w:rsid w:val="006C3105"/>
    <w:rsid w:val="006C3276"/>
    <w:rsid w:val="006C3433"/>
    <w:rsid w:val="006C3470"/>
    <w:rsid w:val="006C3691"/>
    <w:rsid w:val="006C3794"/>
    <w:rsid w:val="006C4B56"/>
    <w:rsid w:val="006C4CA8"/>
    <w:rsid w:val="006C4D73"/>
    <w:rsid w:val="006C4E1B"/>
    <w:rsid w:val="006C546A"/>
    <w:rsid w:val="006C557F"/>
    <w:rsid w:val="006C5B3E"/>
    <w:rsid w:val="006C60AC"/>
    <w:rsid w:val="006C64F4"/>
    <w:rsid w:val="006C6AA5"/>
    <w:rsid w:val="006C6B24"/>
    <w:rsid w:val="006C6F9F"/>
    <w:rsid w:val="006C76CB"/>
    <w:rsid w:val="006C7B70"/>
    <w:rsid w:val="006C7FA2"/>
    <w:rsid w:val="006C7FA6"/>
    <w:rsid w:val="006D0DD3"/>
    <w:rsid w:val="006D1104"/>
    <w:rsid w:val="006D12FE"/>
    <w:rsid w:val="006D17EF"/>
    <w:rsid w:val="006D1981"/>
    <w:rsid w:val="006D233E"/>
    <w:rsid w:val="006D2E8D"/>
    <w:rsid w:val="006D30C1"/>
    <w:rsid w:val="006D332B"/>
    <w:rsid w:val="006D358B"/>
    <w:rsid w:val="006D37D8"/>
    <w:rsid w:val="006D4045"/>
    <w:rsid w:val="006D499A"/>
    <w:rsid w:val="006D4B00"/>
    <w:rsid w:val="006D57E3"/>
    <w:rsid w:val="006D5A7E"/>
    <w:rsid w:val="006D6E9D"/>
    <w:rsid w:val="006D7259"/>
    <w:rsid w:val="006D78CE"/>
    <w:rsid w:val="006D7A93"/>
    <w:rsid w:val="006E0195"/>
    <w:rsid w:val="006E05EF"/>
    <w:rsid w:val="006E10B3"/>
    <w:rsid w:val="006E12BC"/>
    <w:rsid w:val="006E2412"/>
    <w:rsid w:val="006E2F61"/>
    <w:rsid w:val="006E376D"/>
    <w:rsid w:val="006E39E6"/>
    <w:rsid w:val="006E3A8D"/>
    <w:rsid w:val="006E4542"/>
    <w:rsid w:val="006E4A51"/>
    <w:rsid w:val="006E531D"/>
    <w:rsid w:val="006E56C8"/>
    <w:rsid w:val="006E6C41"/>
    <w:rsid w:val="006E73DE"/>
    <w:rsid w:val="006E78CC"/>
    <w:rsid w:val="006E7B21"/>
    <w:rsid w:val="006F0035"/>
    <w:rsid w:val="006F06E8"/>
    <w:rsid w:val="006F0D86"/>
    <w:rsid w:val="006F0F44"/>
    <w:rsid w:val="006F11BA"/>
    <w:rsid w:val="006F14BD"/>
    <w:rsid w:val="006F176C"/>
    <w:rsid w:val="006F1E06"/>
    <w:rsid w:val="006F2DFD"/>
    <w:rsid w:val="006F345F"/>
    <w:rsid w:val="006F37E6"/>
    <w:rsid w:val="006F41F2"/>
    <w:rsid w:val="006F433F"/>
    <w:rsid w:val="006F4350"/>
    <w:rsid w:val="006F4414"/>
    <w:rsid w:val="006F4947"/>
    <w:rsid w:val="006F5A98"/>
    <w:rsid w:val="006F64DE"/>
    <w:rsid w:val="006F70CF"/>
    <w:rsid w:val="006F7152"/>
    <w:rsid w:val="006F7304"/>
    <w:rsid w:val="006F7716"/>
    <w:rsid w:val="006F7E64"/>
    <w:rsid w:val="00700084"/>
    <w:rsid w:val="007002BB"/>
    <w:rsid w:val="00700707"/>
    <w:rsid w:val="0070105C"/>
    <w:rsid w:val="00701451"/>
    <w:rsid w:val="00701812"/>
    <w:rsid w:val="00701C16"/>
    <w:rsid w:val="0070242F"/>
    <w:rsid w:val="00702914"/>
    <w:rsid w:val="00702E41"/>
    <w:rsid w:val="00703039"/>
    <w:rsid w:val="007032E6"/>
    <w:rsid w:val="00703431"/>
    <w:rsid w:val="007034D0"/>
    <w:rsid w:val="00703ACC"/>
    <w:rsid w:val="00703D86"/>
    <w:rsid w:val="00703FE9"/>
    <w:rsid w:val="00704DFF"/>
    <w:rsid w:val="00705353"/>
    <w:rsid w:val="00705D64"/>
    <w:rsid w:val="007066DA"/>
    <w:rsid w:val="007067B4"/>
    <w:rsid w:val="0070686A"/>
    <w:rsid w:val="0070703C"/>
    <w:rsid w:val="007071EA"/>
    <w:rsid w:val="0070744E"/>
    <w:rsid w:val="00707458"/>
    <w:rsid w:val="007074B1"/>
    <w:rsid w:val="007077C7"/>
    <w:rsid w:val="0070798E"/>
    <w:rsid w:val="00707EC0"/>
    <w:rsid w:val="00710007"/>
    <w:rsid w:val="00710847"/>
    <w:rsid w:val="00710EEA"/>
    <w:rsid w:val="00711FCF"/>
    <w:rsid w:val="0071266F"/>
    <w:rsid w:val="0071272E"/>
    <w:rsid w:val="00712DEE"/>
    <w:rsid w:val="00713799"/>
    <w:rsid w:val="007137DE"/>
    <w:rsid w:val="007149CF"/>
    <w:rsid w:val="00714A04"/>
    <w:rsid w:val="0071510F"/>
    <w:rsid w:val="007156DA"/>
    <w:rsid w:val="00715B91"/>
    <w:rsid w:val="00717F6E"/>
    <w:rsid w:val="00720113"/>
    <w:rsid w:val="007208C1"/>
    <w:rsid w:val="00720965"/>
    <w:rsid w:val="00720AB7"/>
    <w:rsid w:val="00720B35"/>
    <w:rsid w:val="00721883"/>
    <w:rsid w:val="00721BCD"/>
    <w:rsid w:val="00721C2E"/>
    <w:rsid w:val="007220D0"/>
    <w:rsid w:val="007227E1"/>
    <w:rsid w:val="0072282F"/>
    <w:rsid w:val="00722980"/>
    <w:rsid w:val="00722B17"/>
    <w:rsid w:val="00722B8A"/>
    <w:rsid w:val="00722BCC"/>
    <w:rsid w:val="00722CA5"/>
    <w:rsid w:val="00722CEE"/>
    <w:rsid w:val="00722EE0"/>
    <w:rsid w:val="007233F7"/>
    <w:rsid w:val="0072383B"/>
    <w:rsid w:val="00723890"/>
    <w:rsid w:val="007240F5"/>
    <w:rsid w:val="007242E2"/>
    <w:rsid w:val="00724522"/>
    <w:rsid w:val="00724BA6"/>
    <w:rsid w:val="00724C85"/>
    <w:rsid w:val="00724D7A"/>
    <w:rsid w:val="00724EE7"/>
    <w:rsid w:val="00725417"/>
    <w:rsid w:val="00725CE7"/>
    <w:rsid w:val="00725D36"/>
    <w:rsid w:val="007263FF"/>
    <w:rsid w:val="00726A52"/>
    <w:rsid w:val="007270B7"/>
    <w:rsid w:val="0072752D"/>
    <w:rsid w:val="0072783B"/>
    <w:rsid w:val="00727C82"/>
    <w:rsid w:val="007302A2"/>
    <w:rsid w:val="00730422"/>
    <w:rsid w:val="0073103C"/>
    <w:rsid w:val="00731F81"/>
    <w:rsid w:val="007325AB"/>
    <w:rsid w:val="00732F01"/>
    <w:rsid w:val="00734288"/>
    <w:rsid w:val="007342A2"/>
    <w:rsid w:val="00735315"/>
    <w:rsid w:val="007355F4"/>
    <w:rsid w:val="0073650C"/>
    <w:rsid w:val="00736A89"/>
    <w:rsid w:val="00736B27"/>
    <w:rsid w:val="007378CC"/>
    <w:rsid w:val="00737DFD"/>
    <w:rsid w:val="00740DF1"/>
    <w:rsid w:val="00741C75"/>
    <w:rsid w:val="00742593"/>
    <w:rsid w:val="00742CBA"/>
    <w:rsid w:val="00742E6B"/>
    <w:rsid w:val="007430C1"/>
    <w:rsid w:val="00743726"/>
    <w:rsid w:val="00743C8B"/>
    <w:rsid w:val="007440AA"/>
    <w:rsid w:val="007443E3"/>
    <w:rsid w:val="007444A8"/>
    <w:rsid w:val="007446DD"/>
    <w:rsid w:val="00745513"/>
    <w:rsid w:val="00745520"/>
    <w:rsid w:val="00745701"/>
    <w:rsid w:val="00745912"/>
    <w:rsid w:val="00745BA3"/>
    <w:rsid w:val="00745DB7"/>
    <w:rsid w:val="00745EC6"/>
    <w:rsid w:val="00746627"/>
    <w:rsid w:val="00746B7E"/>
    <w:rsid w:val="00746FEB"/>
    <w:rsid w:val="00746FF5"/>
    <w:rsid w:val="0074751A"/>
    <w:rsid w:val="00750DAD"/>
    <w:rsid w:val="007516CC"/>
    <w:rsid w:val="00751896"/>
    <w:rsid w:val="00751A5E"/>
    <w:rsid w:val="00751A88"/>
    <w:rsid w:val="00751C6E"/>
    <w:rsid w:val="00751CA6"/>
    <w:rsid w:val="00752F36"/>
    <w:rsid w:val="00753A58"/>
    <w:rsid w:val="0075409B"/>
    <w:rsid w:val="007544DB"/>
    <w:rsid w:val="00754897"/>
    <w:rsid w:val="0075496C"/>
    <w:rsid w:val="00754C0C"/>
    <w:rsid w:val="00754D9F"/>
    <w:rsid w:val="007554AC"/>
    <w:rsid w:val="0075563F"/>
    <w:rsid w:val="007556A9"/>
    <w:rsid w:val="00755CE0"/>
    <w:rsid w:val="0075619D"/>
    <w:rsid w:val="00756274"/>
    <w:rsid w:val="0075651C"/>
    <w:rsid w:val="00756CE0"/>
    <w:rsid w:val="00757D63"/>
    <w:rsid w:val="00757E40"/>
    <w:rsid w:val="007602D3"/>
    <w:rsid w:val="0076038C"/>
    <w:rsid w:val="00760B45"/>
    <w:rsid w:val="00760CF8"/>
    <w:rsid w:val="00760D61"/>
    <w:rsid w:val="0076232F"/>
    <w:rsid w:val="00763ACB"/>
    <w:rsid w:val="0076448C"/>
    <w:rsid w:val="00765223"/>
    <w:rsid w:val="0076553B"/>
    <w:rsid w:val="00765564"/>
    <w:rsid w:val="00765E0A"/>
    <w:rsid w:val="007661DE"/>
    <w:rsid w:val="00766AC7"/>
    <w:rsid w:val="00767235"/>
    <w:rsid w:val="00767736"/>
    <w:rsid w:val="00770F2E"/>
    <w:rsid w:val="00771568"/>
    <w:rsid w:val="0077174A"/>
    <w:rsid w:val="00771A59"/>
    <w:rsid w:val="00771B9D"/>
    <w:rsid w:val="00772069"/>
    <w:rsid w:val="00772794"/>
    <w:rsid w:val="00772D48"/>
    <w:rsid w:val="00772DED"/>
    <w:rsid w:val="007730DA"/>
    <w:rsid w:val="007730E6"/>
    <w:rsid w:val="00773366"/>
    <w:rsid w:val="00773846"/>
    <w:rsid w:val="007738E1"/>
    <w:rsid w:val="00773B02"/>
    <w:rsid w:val="00773D65"/>
    <w:rsid w:val="007740D9"/>
    <w:rsid w:val="007741F8"/>
    <w:rsid w:val="00774959"/>
    <w:rsid w:val="00774D5E"/>
    <w:rsid w:val="00775512"/>
    <w:rsid w:val="00775B9A"/>
    <w:rsid w:val="00776C33"/>
    <w:rsid w:val="0077722E"/>
    <w:rsid w:val="00777534"/>
    <w:rsid w:val="0077787C"/>
    <w:rsid w:val="007778E4"/>
    <w:rsid w:val="007805B8"/>
    <w:rsid w:val="00780BFF"/>
    <w:rsid w:val="00780D6B"/>
    <w:rsid w:val="00781D9F"/>
    <w:rsid w:val="007821D7"/>
    <w:rsid w:val="007829E2"/>
    <w:rsid w:val="00782CCC"/>
    <w:rsid w:val="0078336F"/>
    <w:rsid w:val="00783B16"/>
    <w:rsid w:val="00783E68"/>
    <w:rsid w:val="0078436B"/>
    <w:rsid w:val="007849E9"/>
    <w:rsid w:val="00784AE8"/>
    <w:rsid w:val="00784DD3"/>
    <w:rsid w:val="0078594C"/>
    <w:rsid w:val="00785C8E"/>
    <w:rsid w:val="00786A13"/>
    <w:rsid w:val="007873F2"/>
    <w:rsid w:val="0078759E"/>
    <w:rsid w:val="00787779"/>
    <w:rsid w:val="00787BB4"/>
    <w:rsid w:val="00787D58"/>
    <w:rsid w:val="007907FD"/>
    <w:rsid w:val="007927C4"/>
    <w:rsid w:val="00792F5D"/>
    <w:rsid w:val="00793AD5"/>
    <w:rsid w:val="0079409A"/>
    <w:rsid w:val="0079464D"/>
    <w:rsid w:val="0079486C"/>
    <w:rsid w:val="0079495D"/>
    <w:rsid w:val="0079731F"/>
    <w:rsid w:val="007978D9"/>
    <w:rsid w:val="007A03B2"/>
    <w:rsid w:val="007A04D6"/>
    <w:rsid w:val="007A0E67"/>
    <w:rsid w:val="007A0F0C"/>
    <w:rsid w:val="007A0F85"/>
    <w:rsid w:val="007A17B5"/>
    <w:rsid w:val="007A1F3A"/>
    <w:rsid w:val="007A2167"/>
    <w:rsid w:val="007A23E1"/>
    <w:rsid w:val="007A29A9"/>
    <w:rsid w:val="007A2F56"/>
    <w:rsid w:val="007A3543"/>
    <w:rsid w:val="007A35A9"/>
    <w:rsid w:val="007A383F"/>
    <w:rsid w:val="007A3FA6"/>
    <w:rsid w:val="007A403A"/>
    <w:rsid w:val="007A4181"/>
    <w:rsid w:val="007A4497"/>
    <w:rsid w:val="007A4623"/>
    <w:rsid w:val="007A4F2C"/>
    <w:rsid w:val="007A5069"/>
    <w:rsid w:val="007A5624"/>
    <w:rsid w:val="007A6494"/>
    <w:rsid w:val="007A6604"/>
    <w:rsid w:val="007A72A9"/>
    <w:rsid w:val="007A7397"/>
    <w:rsid w:val="007A7546"/>
    <w:rsid w:val="007A75B6"/>
    <w:rsid w:val="007A75E5"/>
    <w:rsid w:val="007A7B88"/>
    <w:rsid w:val="007B0175"/>
    <w:rsid w:val="007B09A3"/>
    <w:rsid w:val="007B09C7"/>
    <w:rsid w:val="007B0A08"/>
    <w:rsid w:val="007B0C0A"/>
    <w:rsid w:val="007B0FD9"/>
    <w:rsid w:val="007B1B0A"/>
    <w:rsid w:val="007B1BBC"/>
    <w:rsid w:val="007B2046"/>
    <w:rsid w:val="007B2119"/>
    <w:rsid w:val="007B21CA"/>
    <w:rsid w:val="007B2584"/>
    <w:rsid w:val="007B269A"/>
    <w:rsid w:val="007B270D"/>
    <w:rsid w:val="007B39F6"/>
    <w:rsid w:val="007B3D2A"/>
    <w:rsid w:val="007B4611"/>
    <w:rsid w:val="007B5AC6"/>
    <w:rsid w:val="007B5AC9"/>
    <w:rsid w:val="007B7520"/>
    <w:rsid w:val="007B7651"/>
    <w:rsid w:val="007B794C"/>
    <w:rsid w:val="007B7E36"/>
    <w:rsid w:val="007C0B46"/>
    <w:rsid w:val="007C19FA"/>
    <w:rsid w:val="007C1A73"/>
    <w:rsid w:val="007C1CD4"/>
    <w:rsid w:val="007C27C0"/>
    <w:rsid w:val="007C2932"/>
    <w:rsid w:val="007C2E82"/>
    <w:rsid w:val="007C3A1B"/>
    <w:rsid w:val="007C419D"/>
    <w:rsid w:val="007C46E2"/>
    <w:rsid w:val="007C47C8"/>
    <w:rsid w:val="007C5D2B"/>
    <w:rsid w:val="007C6F87"/>
    <w:rsid w:val="007C7051"/>
    <w:rsid w:val="007C750C"/>
    <w:rsid w:val="007D0CE4"/>
    <w:rsid w:val="007D0D29"/>
    <w:rsid w:val="007D14D3"/>
    <w:rsid w:val="007D18A6"/>
    <w:rsid w:val="007D197D"/>
    <w:rsid w:val="007D1A6B"/>
    <w:rsid w:val="007D1E08"/>
    <w:rsid w:val="007D1E8E"/>
    <w:rsid w:val="007D2C1B"/>
    <w:rsid w:val="007D2D88"/>
    <w:rsid w:val="007D2F9F"/>
    <w:rsid w:val="007D34C4"/>
    <w:rsid w:val="007D3979"/>
    <w:rsid w:val="007D474D"/>
    <w:rsid w:val="007D4E67"/>
    <w:rsid w:val="007D5496"/>
    <w:rsid w:val="007D5D55"/>
    <w:rsid w:val="007D5EB6"/>
    <w:rsid w:val="007D642A"/>
    <w:rsid w:val="007D6F2A"/>
    <w:rsid w:val="007D72CD"/>
    <w:rsid w:val="007D7878"/>
    <w:rsid w:val="007E060E"/>
    <w:rsid w:val="007E079E"/>
    <w:rsid w:val="007E0800"/>
    <w:rsid w:val="007E0C78"/>
    <w:rsid w:val="007E0CB4"/>
    <w:rsid w:val="007E1CFB"/>
    <w:rsid w:val="007E1FA6"/>
    <w:rsid w:val="007E2545"/>
    <w:rsid w:val="007E3E12"/>
    <w:rsid w:val="007E3F1B"/>
    <w:rsid w:val="007E4AC7"/>
    <w:rsid w:val="007E4D50"/>
    <w:rsid w:val="007E50BF"/>
    <w:rsid w:val="007E57B9"/>
    <w:rsid w:val="007E6B81"/>
    <w:rsid w:val="007E72F1"/>
    <w:rsid w:val="007E7B5A"/>
    <w:rsid w:val="007F0104"/>
    <w:rsid w:val="007F010C"/>
    <w:rsid w:val="007F0265"/>
    <w:rsid w:val="007F0490"/>
    <w:rsid w:val="007F0533"/>
    <w:rsid w:val="007F118B"/>
    <w:rsid w:val="007F14BC"/>
    <w:rsid w:val="007F15EB"/>
    <w:rsid w:val="007F180C"/>
    <w:rsid w:val="007F1DA8"/>
    <w:rsid w:val="007F20A6"/>
    <w:rsid w:val="007F3028"/>
    <w:rsid w:val="007F3207"/>
    <w:rsid w:val="007F35EB"/>
    <w:rsid w:val="007F424B"/>
    <w:rsid w:val="007F424F"/>
    <w:rsid w:val="007F4B84"/>
    <w:rsid w:val="007F612E"/>
    <w:rsid w:val="00800BD8"/>
    <w:rsid w:val="008011FE"/>
    <w:rsid w:val="008017E1"/>
    <w:rsid w:val="008021C8"/>
    <w:rsid w:val="00802202"/>
    <w:rsid w:val="008027FF"/>
    <w:rsid w:val="00802E3D"/>
    <w:rsid w:val="008030A9"/>
    <w:rsid w:val="0080372B"/>
    <w:rsid w:val="00803E35"/>
    <w:rsid w:val="00804F28"/>
    <w:rsid w:val="00805446"/>
    <w:rsid w:val="00806166"/>
    <w:rsid w:val="00806607"/>
    <w:rsid w:val="00806C7A"/>
    <w:rsid w:val="0080775B"/>
    <w:rsid w:val="00807774"/>
    <w:rsid w:val="008078AB"/>
    <w:rsid w:val="00807A69"/>
    <w:rsid w:val="008102B8"/>
    <w:rsid w:val="008104E7"/>
    <w:rsid w:val="00811129"/>
    <w:rsid w:val="008117BA"/>
    <w:rsid w:val="0081199E"/>
    <w:rsid w:val="00812F7B"/>
    <w:rsid w:val="00812F99"/>
    <w:rsid w:val="008139F1"/>
    <w:rsid w:val="00813BE9"/>
    <w:rsid w:val="008140DD"/>
    <w:rsid w:val="0081482C"/>
    <w:rsid w:val="00814AF9"/>
    <w:rsid w:val="008152B7"/>
    <w:rsid w:val="00816289"/>
    <w:rsid w:val="00816ED5"/>
    <w:rsid w:val="00816F2C"/>
    <w:rsid w:val="00817259"/>
    <w:rsid w:val="00817567"/>
    <w:rsid w:val="00817CE5"/>
    <w:rsid w:val="00817E20"/>
    <w:rsid w:val="00820237"/>
    <w:rsid w:val="0082033A"/>
    <w:rsid w:val="00821429"/>
    <w:rsid w:val="00822132"/>
    <w:rsid w:val="0082216F"/>
    <w:rsid w:val="00823527"/>
    <w:rsid w:val="0082361D"/>
    <w:rsid w:val="0082388A"/>
    <w:rsid w:val="00823C9F"/>
    <w:rsid w:val="0082606A"/>
    <w:rsid w:val="008261EB"/>
    <w:rsid w:val="008266EF"/>
    <w:rsid w:val="00826E98"/>
    <w:rsid w:val="00827BAE"/>
    <w:rsid w:val="00832283"/>
    <w:rsid w:val="0083259C"/>
    <w:rsid w:val="00832947"/>
    <w:rsid w:val="00833B79"/>
    <w:rsid w:val="00833D53"/>
    <w:rsid w:val="008351E8"/>
    <w:rsid w:val="008352DF"/>
    <w:rsid w:val="0083585B"/>
    <w:rsid w:val="00835A0A"/>
    <w:rsid w:val="0083634C"/>
    <w:rsid w:val="008364E6"/>
    <w:rsid w:val="0083658D"/>
    <w:rsid w:val="008366F0"/>
    <w:rsid w:val="008367F0"/>
    <w:rsid w:val="00836D34"/>
    <w:rsid w:val="0083726C"/>
    <w:rsid w:val="00837A1E"/>
    <w:rsid w:val="00840345"/>
    <w:rsid w:val="0084063B"/>
    <w:rsid w:val="0084099A"/>
    <w:rsid w:val="0084127D"/>
    <w:rsid w:val="00841DFE"/>
    <w:rsid w:val="008420D7"/>
    <w:rsid w:val="00842197"/>
    <w:rsid w:val="008427C8"/>
    <w:rsid w:val="008427EB"/>
    <w:rsid w:val="008429B5"/>
    <w:rsid w:val="008430C9"/>
    <w:rsid w:val="00843352"/>
    <w:rsid w:val="00844197"/>
    <w:rsid w:val="00844561"/>
    <w:rsid w:val="008446B3"/>
    <w:rsid w:val="00844E71"/>
    <w:rsid w:val="00844FE6"/>
    <w:rsid w:val="008450A5"/>
    <w:rsid w:val="008450AE"/>
    <w:rsid w:val="008451DB"/>
    <w:rsid w:val="00847377"/>
    <w:rsid w:val="008474F7"/>
    <w:rsid w:val="00850D8A"/>
    <w:rsid w:val="008510AD"/>
    <w:rsid w:val="008510FF"/>
    <w:rsid w:val="00852A0B"/>
    <w:rsid w:val="00852E70"/>
    <w:rsid w:val="00853096"/>
    <w:rsid w:val="008535DB"/>
    <w:rsid w:val="0085369C"/>
    <w:rsid w:val="008538B7"/>
    <w:rsid w:val="00853DFB"/>
    <w:rsid w:val="00853ED3"/>
    <w:rsid w:val="00853FE8"/>
    <w:rsid w:val="00854B36"/>
    <w:rsid w:val="00855082"/>
    <w:rsid w:val="008552A6"/>
    <w:rsid w:val="0085539A"/>
    <w:rsid w:val="00855553"/>
    <w:rsid w:val="008563A4"/>
    <w:rsid w:val="00856828"/>
    <w:rsid w:val="0085707E"/>
    <w:rsid w:val="008573D0"/>
    <w:rsid w:val="00857BD8"/>
    <w:rsid w:val="00857CE7"/>
    <w:rsid w:val="0086112C"/>
    <w:rsid w:val="008611CC"/>
    <w:rsid w:val="00861A3F"/>
    <w:rsid w:val="00861B47"/>
    <w:rsid w:val="00861FBC"/>
    <w:rsid w:val="008627BE"/>
    <w:rsid w:val="00863391"/>
    <w:rsid w:val="008641AE"/>
    <w:rsid w:val="00865FA3"/>
    <w:rsid w:val="00866CCB"/>
    <w:rsid w:val="0086704B"/>
    <w:rsid w:val="00867270"/>
    <w:rsid w:val="00870642"/>
    <w:rsid w:val="0087068E"/>
    <w:rsid w:val="008709D7"/>
    <w:rsid w:val="00870B5B"/>
    <w:rsid w:val="00871139"/>
    <w:rsid w:val="008712B3"/>
    <w:rsid w:val="00871303"/>
    <w:rsid w:val="00871E86"/>
    <w:rsid w:val="00871FA1"/>
    <w:rsid w:val="00872324"/>
    <w:rsid w:val="0087326A"/>
    <w:rsid w:val="008732DF"/>
    <w:rsid w:val="008739D2"/>
    <w:rsid w:val="008742D7"/>
    <w:rsid w:val="0087533F"/>
    <w:rsid w:val="008759D3"/>
    <w:rsid w:val="00875B0A"/>
    <w:rsid w:val="00876019"/>
    <w:rsid w:val="008762F6"/>
    <w:rsid w:val="00877220"/>
    <w:rsid w:val="00877C96"/>
    <w:rsid w:val="00880129"/>
    <w:rsid w:val="00880E69"/>
    <w:rsid w:val="008810DA"/>
    <w:rsid w:val="00881539"/>
    <w:rsid w:val="0088178F"/>
    <w:rsid w:val="00881A04"/>
    <w:rsid w:val="008825F8"/>
    <w:rsid w:val="00882820"/>
    <w:rsid w:val="00882FC0"/>
    <w:rsid w:val="0088315C"/>
    <w:rsid w:val="00883560"/>
    <w:rsid w:val="008847DB"/>
    <w:rsid w:val="00885233"/>
    <w:rsid w:val="00885921"/>
    <w:rsid w:val="00885ADE"/>
    <w:rsid w:val="008861A7"/>
    <w:rsid w:val="0088669B"/>
    <w:rsid w:val="00886C80"/>
    <w:rsid w:val="00886D9D"/>
    <w:rsid w:val="00886DA4"/>
    <w:rsid w:val="00886FBD"/>
    <w:rsid w:val="00887988"/>
    <w:rsid w:val="0089065C"/>
    <w:rsid w:val="0089088D"/>
    <w:rsid w:val="008910DC"/>
    <w:rsid w:val="008911AD"/>
    <w:rsid w:val="0089130E"/>
    <w:rsid w:val="0089178F"/>
    <w:rsid w:val="00891B09"/>
    <w:rsid w:val="00892253"/>
    <w:rsid w:val="0089282F"/>
    <w:rsid w:val="008931D6"/>
    <w:rsid w:val="008932E1"/>
    <w:rsid w:val="00893690"/>
    <w:rsid w:val="0089399E"/>
    <w:rsid w:val="00893A7E"/>
    <w:rsid w:val="00894656"/>
    <w:rsid w:val="008948AE"/>
    <w:rsid w:val="008959B2"/>
    <w:rsid w:val="00895A76"/>
    <w:rsid w:val="00895EF5"/>
    <w:rsid w:val="00895F12"/>
    <w:rsid w:val="00896DD9"/>
    <w:rsid w:val="008975F6"/>
    <w:rsid w:val="0089766F"/>
    <w:rsid w:val="00897B53"/>
    <w:rsid w:val="00897E97"/>
    <w:rsid w:val="008A0093"/>
    <w:rsid w:val="008A022A"/>
    <w:rsid w:val="008A04D2"/>
    <w:rsid w:val="008A198B"/>
    <w:rsid w:val="008A1B84"/>
    <w:rsid w:val="008A1EEA"/>
    <w:rsid w:val="008A22C1"/>
    <w:rsid w:val="008A370A"/>
    <w:rsid w:val="008A4787"/>
    <w:rsid w:val="008A4823"/>
    <w:rsid w:val="008A4895"/>
    <w:rsid w:val="008A4B7F"/>
    <w:rsid w:val="008A4E91"/>
    <w:rsid w:val="008A5B6F"/>
    <w:rsid w:val="008A6528"/>
    <w:rsid w:val="008A684F"/>
    <w:rsid w:val="008A78EB"/>
    <w:rsid w:val="008A79F0"/>
    <w:rsid w:val="008A7CB7"/>
    <w:rsid w:val="008B008D"/>
    <w:rsid w:val="008B06AA"/>
    <w:rsid w:val="008B0761"/>
    <w:rsid w:val="008B10BE"/>
    <w:rsid w:val="008B26EB"/>
    <w:rsid w:val="008B2AF5"/>
    <w:rsid w:val="008B2D40"/>
    <w:rsid w:val="008B2F0D"/>
    <w:rsid w:val="008B3061"/>
    <w:rsid w:val="008B37F0"/>
    <w:rsid w:val="008B3B02"/>
    <w:rsid w:val="008B450D"/>
    <w:rsid w:val="008B48AB"/>
    <w:rsid w:val="008B4B71"/>
    <w:rsid w:val="008B4FA2"/>
    <w:rsid w:val="008B5654"/>
    <w:rsid w:val="008B574A"/>
    <w:rsid w:val="008B5847"/>
    <w:rsid w:val="008B70B8"/>
    <w:rsid w:val="008B7214"/>
    <w:rsid w:val="008B7AA3"/>
    <w:rsid w:val="008B7C79"/>
    <w:rsid w:val="008B7DBA"/>
    <w:rsid w:val="008C01D6"/>
    <w:rsid w:val="008C0AAA"/>
    <w:rsid w:val="008C12D1"/>
    <w:rsid w:val="008C3CB2"/>
    <w:rsid w:val="008C41EE"/>
    <w:rsid w:val="008C4332"/>
    <w:rsid w:val="008C433A"/>
    <w:rsid w:val="008C43F0"/>
    <w:rsid w:val="008C44EB"/>
    <w:rsid w:val="008C498F"/>
    <w:rsid w:val="008C4AE1"/>
    <w:rsid w:val="008C5092"/>
    <w:rsid w:val="008C55DD"/>
    <w:rsid w:val="008C61B9"/>
    <w:rsid w:val="008C61FD"/>
    <w:rsid w:val="008C6232"/>
    <w:rsid w:val="008C6352"/>
    <w:rsid w:val="008C7173"/>
    <w:rsid w:val="008C7C90"/>
    <w:rsid w:val="008D0045"/>
    <w:rsid w:val="008D0116"/>
    <w:rsid w:val="008D242B"/>
    <w:rsid w:val="008D2D53"/>
    <w:rsid w:val="008D2E1B"/>
    <w:rsid w:val="008D3F67"/>
    <w:rsid w:val="008D4530"/>
    <w:rsid w:val="008D49AD"/>
    <w:rsid w:val="008D5015"/>
    <w:rsid w:val="008D5747"/>
    <w:rsid w:val="008D58BA"/>
    <w:rsid w:val="008D5D4F"/>
    <w:rsid w:val="008D634A"/>
    <w:rsid w:val="008D6369"/>
    <w:rsid w:val="008D69D6"/>
    <w:rsid w:val="008D6AE8"/>
    <w:rsid w:val="008D7176"/>
    <w:rsid w:val="008D7C68"/>
    <w:rsid w:val="008E16BF"/>
    <w:rsid w:val="008E28EB"/>
    <w:rsid w:val="008E2E72"/>
    <w:rsid w:val="008E32BA"/>
    <w:rsid w:val="008E3DEF"/>
    <w:rsid w:val="008E4EF1"/>
    <w:rsid w:val="008E4FB7"/>
    <w:rsid w:val="008E60B6"/>
    <w:rsid w:val="008E750D"/>
    <w:rsid w:val="008E7A31"/>
    <w:rsid w:val="008F0331"/>
    <w:rsid w:val="008F04D7"/>
    <w:rsid w:val="008F127F"/>
    <w:rsid w:val="008F16B5"/>
    <w:rsid w:val="008F1A09"/>
    <w:rsid w:val="008F1B17"/>
    <w:rsid w:val="008F1DDF"/>
    <w:rsid w:val="008F2449"/>
    <w:rsid w:val="008F2687"/>
    <w:rsid w:val="008F27B4"/>
    <w:rsid w:val="008F2B69"/>
    <w:rsid w:val="008F2FA1"/>
    <w:rsid w:val="008F3694"/>
    <w:rsid w:val="008F4A3F"/>
    <w:rsid w:val="008F4A80"/>
    <w:rsid w:val="008F504C"/>
    <w:rsid w:val="008F5F87"/>
    <w:rsid w:val="008F6077"/>
    <w:rsid w:val="008F6857"/>
    <w:rsid w:val="008F7A52"/>
    <w:rsid w:val="008F7F6E"/>
    <w:rsid w:val="009004A5"/>
    <w:rsid w:val="0090177A"/>
    <w:rsid w:val="00901E0E"/>
    <w:rsid w:val="00902127"/>
    <w:rsid w:val="009030C4"/>
    <w:rsid w:val="00904019"/>
    <w:rsid w:val="0090431D"/>
    <w:rsid w:val="009047B6"/>
    <w:rsid w:val="009048EB"/>
    <w:rsid w:val="00905291"/>
    <w:rsid w:val="0090561A"/>
    <w:rsid w:val="009058E0"/>
    <w:rsid w:val="00905A77"/>
    <w:rsid w:val="009064EC"/>
    <w:rsid w:val="00906536"/>
    <w:rsid w:val="009069FF"/>
    <w:rsid w:val="009073B6"/>
    <w:rsid w:val="00907644"/>
    <w:rsid w:val="00907D49"/>
    <w:rsid w:val="0091106A"/>
    <w:rsid w:val="00911D52"/>
    <w:rsid w:val="00911ED8"/>
    <w:rsid w:val="00912B59"/>
    <w:rsid w:val="00912E1E"/>
    <w:rsid w:val="00913395"/>
    <w:rsid w:val="00913587"/>
    <w:rsid w:val="00913D53"/>
    <w:rsid w:val="00914493"/>
    <w:rsid w:val="00914D9F"/>
    <w:rsid w:val="00914EC9"/>
    <w:rsid w:val="0091517C"/>
    <w:rsid w:val="00915E08"/>
    <w:rsid w:val="009161D1"/>
    <w:rsid w:val="0091635F"/>
    <w:rsid w:val="009164D3"/>
    <w:rsid w:val="009168FF"/>
    <w:rsid w:val="00917050"/>
    <w:rsid w:val="009179BE"/>
    <w:rsid w:val="009211AC"/>
    <w:rsid w:val="00921344"/>
    <w:rsid w:val="009215BA"/>
    <w:rsid w:val="0092176E"/>
    <w:rsid w:val="009219F3"/>
    <w:rsid w:val="00921D09"/>
    <w:rsid w:val="00922908"/>
    <w:rsid w:val="00922B81"/>
    <w:rsid w:val="00923401"/>
    <w:rsid w:val="0092374C"/>
    <w:rsid w:val="00923F13"/>
    <w:rsid w:val="009252D5"/>
    <w:rsid w:val="009256A2"/>
    <w:rsid w:val="009257FC"/>
    <w:rsid w:val="0092589D"/>
    <w:rsid w:val="00925BF5"/>
    <w:rsid w:val="00925DDA"/>
    <w:rsid w:val="00925E98"/>
    <w:rsid w:val="00927736"/>
    <w:rsid w:val="00927F9F"/>
    <w:rsid w:val="00930E01"/>
    <w:rsid w:val="009316C0"/>
    <w:rsid w:val="0093252D"/>
    <w:rsid w:val="009325A2"/>
    <w:rsid w:val="009325CF"/>
    <w:rsid w:val="00932EFF"/>
    <w:rsid w:val="009338E6"/>
    <w:rsid w:val="009343EF"/>
    <w:rsid w:val="00934483"/>
    <w:rsid w:val="009346ED"/>
    <w:rsid w:val="00934BFA"/>
    <w:rsid w:val="00935002"/>
    <w:rsid w:val="009357EE"/>
    <w:rsid w:val="00935E0A"/>
    <w:rsid w:val="009361B9"/>
    <w:rsid w:val="00936304"/>
    <w:rsid w:val="00936DC8"/>
    <w:rsid w:val="00937762"/>
    <w:rsid w:val="00937817"/>
    <w:rsid w:val="00937BFA"/>
    <w:rsid w:val="00937C8B"/>
    <w:rsid w:val="00940CD2"/>
    <w:rsid w:val="00941208"/>
    <w:rsid w:val="0094124D"/>
    <w:rsid w:val="00941378"/>
    <w:rsid w:val="00941699"/>
    <w:rsid w:val="00941FFB"/>
    <w:rsid w:val="00942029"/>
    <w:rsid w:val="009420F8"/>
    <w:rsid w:val="00942118"/>
    <w:rsid w:val="009421DF"/>
    <w:rsid w:val="009433EF"/>
    <w:rsid w:val="00943831"/>
    <w:rsid w:val="0094508B"/>
    <w:rsid w:val="00945581"/>
    <w:rsid w:val="00945D44"/>
    <w:rsid w:val="00946079"/>
    <w:rsid w:val="0094635A"/>
    <w:rsid w:val="00946E3C"/>
    <w:rsid w:val="00947C2D"/>
    <w:rsid w:val="00947EFF"/>
    <w:rsid w:val="00947F16"/>
    <w:rsid w:val="0095019F"/>
    <w:rsid w:val="009501B8"/>
    <w:rsid w:val="009513E4"/>
    <w:rsid w:val="00951728"/>
    <w:rsid w:val="009519E0"/>
    <w:rsid w:val="00952124"/>
    <w:rsid w:val="00952F31"/>
    <w:rsid w:val="00953B98"/>
    <w:rsid w:val="00954112"/>
    <w:rsid w:val="009546E9"/>
    <w:rsid w:val="009547F3"/>
    <w:rsid w:val="0095509C"/>
    <w:rsid w:val="0095558B"/>
    <w:rsid w:val="009563B3"/>
    <w:rsid w:val="00956642"/>
    <w:rsid w:val="0095696B"/>
    <w:rsid w:val="00957865"/>
    <w:rsid w:val="00957970"/>
    <w:rsid w:val="009602EE"/>
    <w:rsid w:val="00960621"/>
    <w:rsid w:val="0096070B"/>
    <w:rsid w:val="009616BA"/>
    <w:rsid w:val="00961D4F"/>
    <w:rsid w:val="00961FC6"/>
    <w:rsid w:val="00963BA7"/>
    <w:rsid w:val="0096419B"/>
    <w:rsid w:val="009646D7"/>
    <w:rsid w:val="0096476E"/>
    <w:rsid w:val="009647E2"/>
    <w:rsid w:val="00964DC2"/>
    <w:rsid w:val="00965147"/>
    <w:rsid w:val="009652E8"/>
    <w:rsid w:val="0096550F"/>
    <w:rsid w:val="00965CCE"/>
    <w:rsid w:val="00966AA0"/>
    <w:rsid w:val="00967A75"/>
    <w:rsid w:val="00967C8E"/>
    <w:rsid w:val="00967CAC"/>
    <w:rsid w:val="0097093F"/>
    <w:rsid w:val="00970C8A"/>
    <w:rsid w:val="00970F8C"/>
    <w:rsid w:val="009712C6"/>
    <w:rsid w:val="00971528"/>
    <w:rsid w:val="00971AEC"/>
    <w:rsid w:val="0097223D"/>
    <w:rsid w:val="009723ED"/>
    <w:rsid w:val="009724C3"/>
    <w:rsid w:val="00973B39"/>
    <w:rsid w:val="00973B75"/>
    <w:rsid w:val="00973C28"/>
    <w:rsid w:val="00973DAD"/>
    <w:rsid w:val="00975765"/>
    <w:rsid w:val="00975FA8"/>
    <w:rsid w:val="00976490"/>
    <w:rsid w:val="00976F2B"/>
    <w:rsid w:val="00977359"/>
    <w:rsid w:val="0097785D"/>
    <w:rsid w:val="00977B9A"/>
    <w:rsid w:val="00977D59"/>
    <w:rsid w:val="00977EC5"/>
    <w:rsid w:val="0098055C"/>
    <w:rsid w:val="009809F9"/>
    <w:rsid w:val="00980C01"/>
    <w:rsid w:val="00981106"/>
    <w:rsid w:val="009815E3"/>
    <w:rsid w:val="00981C45"/>
    <w:rsid w:val="00981F16"/>
    <w:rsid w:val="00981F29"/>
    <w:rsid w:val="00982174"/>
    <w:rsid w:val="009824F0"/>
    <w:rsid w:val="00982558"/>
    <w:rsid w:val="009828A2"/>
    <w:rsid w:val="009832E0"/>
    <w:rsid w:val="009843AA"/>
    <w:rsid w:val="009843DE"/>
    <w:rsid w:val="00984716"/>
    <w:rsid w:val="00984CE1"/>
    <w:rsid w:val="00985628"/>
    <w:rsid w:val="0098580A"/>
    <w:rsid w:val="00985D26"/>
    <w:rsid w:val="00986403"/>
    <w:rsid w:val="00986B6F"/>
    <w:rsid w:val="00986D3E"/>
    <w:rsid w:val="00986E8D"/>
    <w:rsid w:val="00987599"/>
    <w:rsid w:val="00987839"/>
    <w:rsid w:val="00990031"/>
    <w:rsid w:val="00990917"/>
    <w:rsid w:val="00991269"/>
    <w:rsid w:val="00991547"/>
    <w:rsid w:val="0099173C"/>
    <w:rsid w:val="00991BA6"/>
    <w:rsid w:val="00991DB1"/>
    <w:rsid w:val="009920E1"/>
    <w:rsid w:val="00992C9E"/>
    <w:rsid w:val="0099526F"/>
    <w:rsid w:val="00995476"/>
    <w:rsid w:val="009963A5"/>
    <w:rsid w:val="0099696A"/>
    <w:rsid w:val="00996991"/>
    <w:rsid w:val="009972C7"/>
    <w:rsid w:val="009978E5"/>
    <w:rsid w:val="00997D96"/>
    <w:rsid w:val="009A016C"/>
    <w:rsid w:val="009A081B"/>
    <w:rsid w:val="009A0853"/>
    <w:rsid w:val="009A0A3F"/>
    <w:rsid w:val="009A0C8F"/>
    <w:rsid w:val="009A1B9A"/>
    <w:rsid w:val="009A2481"/>
    <w:rsid w:val="009A3A47"/>
    <w:rsid w:val="009A3E2D"/>
    <w:rsid w:val="009A3E67"/>
    <w:rsid w:val="009A3EB5"/>
    <w:rsid w:val="009A468C"/>
    <w:rsid w:val="009A4EC4"/>
    <w:rsid w:val="009A5D54"/>
    <w:rsid w:val="009A5F22"/>
    <w:rsid w:val="009A62CB"/>
    <w:rsid w:val="009A6CCE"/>
    <w:rsid w:val="009A6D76"/>
    <w:rsid w:val="009A6EDF"/>
    <w:rsid w:val="009A7277"/>
    <w:rsid w:val="009A734B"/>
    <w:rsid w:val="009B044F"/>
    <w:rsid w:val="009B0D78"/>
    <w:rsid w:val="009B0E51"/>
    <w:rsid w:val="009B0E55"/>
    <w:rsid w:val="009B13F7"/>
    <w:rsid w:val="009B1571"/>
    <w:rsid w:val="009B1580"/>
    <w:rsid w:val="009B1ADA"/>
    <w:rsid w:val="009B1B1E"/>
    <w:rsid w:val="009B2011"/>
    <w:rsid w:val="009B22E2"/>
    <w:rsid w:val="009B32F2"/>
    <w:rsid w:val="009B351E"/>
    <w:rsid w:val="009B3934"/>
    <w:rsid w:val="009B41B7"/>
    <w:rsid w:val="009B4C2F"/>
    <w:rsid w:val="009B4CE5"/>
    <w:rsid w:val="009B4F3B"/>
    <w:rsid w:val="009B6DC5"/>
    <w:rsid w:val="009B71E9"/>
    <w:rsid w:val="009B7A82"/>
    <w:rsid w:val="009C035C"/>
    <w:rsid w:val="009C06BB"/>
    <w:rsid w:val="009C12F2"/>
    <w:rsid w:val="009C15CE"/>
    <w:rsid w:val="009C185C"/>
    <w:rsid w:val="009C28FF"/>
    <w:rsid w:val="009C2B6E"/>
    <w:rsid w:val="009C3321"/>
    <w:rsid w:val="009C3887"/>
    <w:rsid w:val="009C3D39"/>
    <w:rsid w:val="009C3F2E"/>
    <w:rsid w:val="009C42A0"/>
    <w:rsid w:val="009C4615"/>
    <w:rsid w:val="009C5346"/>
    <w:rsid w:val="009C53D1"/>
    <w:rsid w:val="009C5CF3"/>
    <w:rsid w:val="009C5EBD"/>
    <w:rsid w:val="009C611B"/>
    <w:rsid w:val="009C6B8C"/>
    <w:rsid w:val="009C6BE5"/>
    <w:rsid w:val="009C6F9A"/>
    <w:rsid w:val="009C77D6"/>
    <w:rsid w:val="009C795D"/>
    <w:rsid w:val="009C7E1D"/>
    <w:rsid w:val="009D1063"/>
    <w:rsid w:val="009D16D3"/>
    <w:rsid w:val="009D1AA9"/>
    <w:rsid w:val="009D1DD3"/>
    <w:rsid w:val="009D1F82"/>
    <w:rsid w:val="009D206C"/>
    <w:rsid w:val="009D24D9"/>
    <w:rsid w:val="009D2502"/>
    <w:rsid w:val="009D338B"/>
    <w:rsid w:val="009D46AD"/>
    <w:rsid w:val="009D478E"/>
    <w:rsid w:val="009D4B38"/>
    <w:rsid w:val="009D4DA8"/>
    <w:rsid w:val="009D502C"/>
    <w:rsid w:val="009D58D7"/>
    <w:rsid w:val="009D59A9"/>
    <w:rsid w:val="009D786F"/>
    <w:rsid w:val="009D7A6D"/>
    <w:rsid w:val="009E0897"/>
    <w:rsid w:val="009E08A0"/>
    <w:rsid w:val="009E0CB5"/>
    <w:rsid w:val="009E1524"/>
    <w:rsid w:val="009E188A"/>
    <w:rsid w:val="009E1E59"/>
    <w:rsid w:val="009E2E5F"/>
    <w:rsid w:val="009E34A9"/>
    <w:rsid w:val="009E34D1"/>
    <w:rsid w:val="009E3994"/>
    <w:rsid w:val="009E4D60"/>
    <w:rsid w:val="009E57C4"/>
    <w:rsid w:val="009E5C43"/>
    <w:rsid w:val="009E5CA3"/>
    <w:rsid w:val="009E6489"/>
    <w:rsid w:val="009E664B"/>
    <w:rsid w:val="009E674B"/>
    <w:rsid w:val="009E6B3E"/>
    <w:rsid w:val="009E740F"/>
    <w:rsid w:val="009F0E46"/>
    <w:rsid w:val="009F2B7B"/>
    <w:rsid w:val="009F360C"/>
    <w:rsid w:val="009F3DD8"/>
    <w:rsid w:val="009F40F2"/>
    <w:rsid w:val="009F49BB"/>
    <w:rsid w:val="009F4F91"/>
    <w:rsid w:val="009F53FD"/>
    <w:rsid w:val="009F55D3"/>
    <w:rsid w:val="009F5BEB"/>
    <w:rsid w:val="009F5D16"/>
    <w:rsid w:val="009F628D"/>
    <w:rsid w:val="009F6B72"/>
    <w:rsid w:val="009F6C1C"/>
    <w:rsid w:val="009F6EE0"/>
    <w:rsid w:val="00A000DF"/>
    <w:rsid w:val="00A002E2"/>
    <w:rsid w:val="00A00ADE"/>
    <w:rsid w:val="00A00E8C"/>
    <w:rsid w:val="00A01C18"/>
    <w:rsid w:val="00A02586"/>
    <w:rsid w:val="00A0325F"/>
    <w:rsid w:val="00A03679"/>
    <w:rsid w:val="00A04598"/>
    <w:rsid w:val="00A04940"/>
    <w:rsid w:val="00A04AAD"/>
    <w:rsid w:val="00A04E34"/>
    <w:rsid w:val="00A0592C"/>
    <w:rsid w:val="00A068FA"/>
    <w:rsid w:val="00A06A67"/>
    <w:rsid w:val="00A07C1B"/>
    <w:rsid w:val="00A10153"/>
    <w:rsid w:val="00A1028F"/>
    <w:rsid w:val="00A102FE"/>
    <w:rsid w:val="00A104DD"/>
    <w:rsid w:val="00A10C9C"/>
    <w:rsid w:val="00A1166C"/>
    <w:rsid w:val="00A11DAA"/>
    <w:rsid w:val="00A121E0"/>
    <w:rsid w:val="00A1239E"/>
    <w:rsid w:val="00A12AAB"/>
    <w:rsid w:val="00A12FE6"/>
    <w:rsid w:val="00A1351A"/>
    <w:rsid w:val="00A14605"/>
    <w:rsid w:val="00A1472C"/>
    <w:rsid w:val="00A15477"/>
    <w:rsid w:val="00A1565C"/>
    <w:rsid w:val="00A15CFE"/>
    <w:rsid w:val="00A15E36"/>
    <w:rsid w:val="00A15EDB"/>
    <w:rsid w:val="00A166CB"/>
    <w:rsid w:val="00A16A4C"/>
    <w:rsid w:val="00A16C9A"/>
    <w:rsid w:val="00A1738E"/>
    <w:rsid w:val="00A1750A"/>
    <w:rsid w:val="00A176B9"/>
    <w:rsid w:val="00A1790B"/>
    <w:rsid w:val="00A20196"/>
    <w:rsid w:val="00A21A75"/>
    <w:rsid w:val="00A21C74"/>
    <w:rsid w:val="00A21FCB"/>
    <w:rsid w:val="00A22573"/>
    <w:rsid w:val="00A226FC"/>
    <w:rsid w:val="00A22C47"/>
    <w:rsid w:val="00A22E30"/>
    <w:rsid w:val="00A23421"/>
    <w:rsid w:val="00A2365F"/>
    <w:rsid w:val="00A23A98"/>
    <w:rsid w:val="00A23E2B"/>
    <w:rsid w:val="00A2406B"/>
    <w:rsid w:val="00A24168"/>
    <w:rsid w:val="00A241C0"/>
    <w:rsid w:val="00A242BB"/>
    <w:rsid w:val="00A24AE5"/>
    <w:rsid w:val="00A24D6C"/>
    <w:rsid w:val="00A25D6B"/>
    <w:rsid w:val="00A25E48"/>
    <w:rsid w:val="00A26257"/>
    <w:rsid w:val="00A263A1"/>
    <w:rsid w:val="00A267AB"/>
    <w:rsid w:val="00A26C24"/>
    <w:rsid w:val="00A26C4A"/>
    <w:rsid w:val="00A2769A"/>
    <w:rsid w:val="00A30264"/>
    <w:rsid w:val="00A30CA0"/>
    <w:rsid w:val="00A3117F"/>
    <w:rsid w:val="00A311C6"/>
    <w:rsid w:val="00A31AC2"/>
    <w:rsid w:val="00A31D7F"/>
    <w:rsid w:val="00A31EEC"/>
    <w:rsid w:val="00A31F99"/>
    <w:rsid w:val="00A32B84"/>
    <w:rsid w:val="00A336F8"/>
    <w:rsid w:val="00A33A94"/>
    <w:rsid w:val="00A33D27"/>
    <w:rsid w:val="00A34060"/>
    <w:rsid w:val="00A35B1D"/>
    <w:rsid w:val="00A362BC"/>
    <w:rsid w:val="00A372A7"/>
    <w:rsid w:val="00A3749D"/>
    <w:rsid w:val="00A37701"/>
    <w:rsid w:val="00A3777D"/>
    <w:rsid w:val="00A37B80"/>
    <w:rsid w:val="00A4022C"/>
    <w:rsid w:val="00A402E5"/>
    <w:rsid w:val="00A40AF9"/>
    <w:rsid w:val="00A40E85"/>
    <w:rsid w:val="00A41243"/>
    <w:rsid w:val="00A41EB0"/>
    <w:rsid w:val="00A43870"/>
    <w:rsid w:val="00A43F22"/>
    <w:rsid w:val="00A443C3"/>
    <w:rsid w:val="00A449F1"/>
    <w:rsid w:val="00A455C8"/>
    <w:rsid w:val="00A45E74"/>
    <w:rsid w:val="00A46CD2"/>
    <w:rsid w:val="00A46E5F"/>
    <w:rsid w:val="00A47123"/>
    <w:rsid w:val="00A47281"/>
    <w:rsid w:val="00A47492"/>
    <w:rsid w:val="00A476DD"/>
    <w:rsid w:val="00A47C5B"/>
    <w:rsid w:val="00A47CC6"/>
    <w:rsid w:val="00A47ED6"/>
    <w:rsid w:val="00A50CDF"/>
    <w:rsid w:val="00A515F6"/>
    <w:rsid w:val="00A516EA"/>
    <w:rsid w:val="00A53086"/>
    <w:rsid w:val="00A533DE"/>
    <w:rsid w:val="00A53CB3"/>
    <w:rsid w:val="00A548E5"/>
    <w:rsid w:val="00A54DFF"/>
    <w:rsid w:val="00A55015"/>
    <w:rsid w:val="00A55272"/>
    <w:rsid w:val="00A5598E"/>
    <w:rsid w:val="00A561F8"/>
    <w:rsid w:val="00A563E4"/>
    <w:rsid w:val="00A56546"/>
    <w:rsid w:val="00A56748"/>
    <w:rsid w:val="00A567AF"/>
    <w:rsid w:val="00A56C96"/>
    <w:rsid w:val="00A56F61"/>
    <w:rsid w:val="00A57FD8"/>
    <w:rsid w:val="00A60C86"/>
    <w:rsid w:val="00A6102B"/>
    <w:rsid w:val="00A611AC"/>
    <w:rsid w:val="00A61400"/>
    <w:rsid w:val="00A61888"/>
    <w:rsid w:val="00A627DA"/>
    <w:rsid w:val="00A62D55"/>
    <w:rsid w:val="00A62ED6"/>
    <w:rsid w:val="00A63506"/>
    <w:rsid w:val="00A63B14"/>
    <w:rsid w:val="00A642ED"/>
    <w:rsid w:val="00A64C45"/>
    <w:rsid w:val="00A65912"/>
    <w:rsid w:val="00A66897"/>
    <w:rsid w:val="00A66D5D"/>
    <w:rsid w:val="00A671DA"/>
    <w:rsid w:val="00A678D7"/>
    <w:rsid w:val="00A67ABF"/>
    <w:rsid w:val="00A70026"/>
    <w:rsid w:val="00A70889"/>
    <w:rsid w:val="00A70E96"/>
    <w:rsid w:val="00A715C1"/>
    <w:rsid w:val="00A71F6D"/>
    <w:rsid w:val="00A72141"/>
    <w:rsid w:val="00A72672"/>
    <w:rsid w:val="00A7274A"/>
    <w:rsid w:val="00A72F71"/>
    <w:rsid w:val="00A7393E"/>
    <w:rsid w:val="00A73BDE"/>
    <w:rsid w:val="00A74081"/>
    <w:rsid w:val="00A741A5"/>
    <w:rsid w:val="00A74A96"/>
    <w:rsid w:val="00A74AA6"/>
    <w:rsid w:val="00A759DC"/>
    <w:rsid w:val="00A75D0D"/>
    <w:rsid w:val="00A76045"/>
    <w:rsid w:val="00A76838"/>
    <w:rsid w:val="00A76C5A"/>
    <w:rsid w:val="00A77060"/>
    <w:rsid w:val="00A77384"/>
    <w:rsid w:val="00A77CE5"/>
    <w:rsid w:val="00A77EE9"/>
    <w:rsid w:val="00A800BA"/>
    <w:rsid w:val="00A80187"/>
    <w:rsid w:val="00A809AF"/>
    <w:rsid w:val="00A8122C"/>
    <w:rsid w:val="00A8135B"/>
    <w:rsid w:val="00A815EF"/>
    <w:rsid w:val="00A815FE"/>
    <w:rsid w:val="00A81742"/>
    <w:rsid w:val="00A819F3"/>
    <w:rsid w:val="00A81A16"/>
    <w:rsid w:val="00A81D56"/>
    <w:rsid w:val="00A82237"/>
    <w:rsid w:val="00A82DA6"/>
    <w:rsid w:val="00A82DC4"/>
    <w:rsid w:val="00A845C8"/>
    <w:rsid w:val="00A845E1"/>
    <w:rsid w:val="00A84DA3"/>
    <w:rsid w:val="00A854E3"/>
    <w:rsid w:val="00A85D20"/>
    <w:rsid w:val="00A85E22"/>
    <w:rsid w:val="00A860EF"/>
    <w:rsid w:val="00A861AF"/>
    <w:rsid w:val="00A86C52"/>
    <w:rsid w:val="00A874B1"/>
    <w:rsid w:val="00A903B7"/>
    <w:rsid w:val="00A90918"/>
    <w:rsid w:val="00A90DE8"/>
    <w:rsid w:val="00A90EEB"/>
    <w:rsid w:val="00A90FFD"/>
    <w:rsid w:val="00A91512"/>
    <w:rsid w:val="00A9167C"/>
    <w:rsid w:val="00A9183F"/>
    <w:rsid w:val="00A91D6D"/>
    <w:rsid w:val="00A93124"/>
    <w:rsid w:val="00A93747"/>
    <w:rsid w:val="00A94220"/>
    <w:rsid w:val="00A94CF8"/>
    <w:rsid w:val="00A9545F"/>
    <w:rsid w:val="00A955E0"/>
    <w:rsid w:val="00A95888"/>
    <w:rsid w:val="00A958D6"/>
    <w:rsid w:val="00A96194"/>
    <w:rsid w:val="00A96258"/>
    <w:rsid w:val="00A9628C"/>
    <w:rsid w:val="00A96ACD"/>
    <w:rsid w:val="00A96E1F"/>
    <w:rsid w:val="00A9773A"/>
    <w:rsid w:val="00A9774F"/>
    <w:rsid w:val="00A97D9F"/>
    <w:rsid w:val="00A97E45"/>
    <w:rsid w:val="00AA1067"/>
    <w:rsid w:val="00AA1F9C"/>
    <w:rsid w:val="00AA22B8"/>
    <w:rsid w:val="00AA232D"/>
    <w:rsid w:val="00AA2340"/>
    <w:rsid w:val="00AA29F6"/>
    <w:rsid w:val="00AA2A6E"/>
    <w:rsid w:val="00AA2B33"/>
    <w:rsid w:val="00AA2C75"/>
    <w:rsid w:val="00AA49DE"/>
    <w:rsid w:val="00AA4A00"/>
    <w:rsid w:val="00AA4B6B"/>
    <w:rsid w:val="00AA55AB"/>
    <w:rsid w:val="00AA5D79"/>
    <w:rsid w:val="00AA5E33"/>
    <w:rsid w:val="00AA6011"/>
    <w:rsid w:val="00AA6966"/>
    <w:rsid w:val="00AA7EE1"/>
    <w:rsid w:val="00AB01ED"/>
    <w:rsid w:val="00AB021F"/>
    <w:rsid w:val="00AB0304"/>
    <w:rsid w:val="00AB093F"/>
    <w:rsid w:val="00AB0E26"/>
    <w:rsid w:val="00AB1118"/>
    <w:rsid w:val="00AB1184"/>
    <w:rsid w:val="00AB1395"/>
    <w:rsid w:val="00AB16AD"/>
    <w:rsid w:val="00AB17F7"/>
    <w:rsid w:val="00AB1DB7"/>
    <w:rsid w:val="00AB2110"/>
    <w:rsid w:val="00AB244D"/>
    <w:rsid w:val="00AB2D5C"/>
    <w:rsid w:val="00AB32A6"/>
    <w:rsid w:val="00AB334F"/>
    <w:rsid w:val="00AB4914"/>
    <w:rsid w:val="00AB4E1B"/>
    <w:rsid w:val="00AB4E28"/>
    <w:rsid w:val="00AB668D"/>
    <w:rsid w:val="00AB6790"/>
    <w:rsid w:val="00AB681E"/>
    <w:rsid w:val="00AC00EE"/>
    <w:rsid w:val="00AC00F1"/>
    <w:rsid w:val="00AC014B"/>
    <w:rsid w:val="00AC0A96"/>
    <w:rsid w:val="00AC0DF6"/>
    <w:rsid w:val="00AC1148"/>
    <w:rsid w:val="00AC12E7"/>
    <w:rsid w:val="00AC19C1"/>
    <w:rsid w:val="00AC24E6"/>
    <w:rsid w:val="00AC2ED7"/>
    <w:rsid w:val="00AC3646"/>
    <w:rsid w:val="00AC36EF"/>
    <w:rsid w:val="00AC3AC6"/>
    <w:rsid w:val="00AC4308"/>
    <w:rsid w:val="00AC45E5"/>
    <w:rsid w:val="00AC5027"/>
    <w:rsid w:val="00AC6079"/>
    <w:rsid w:val="00AC673B"/>
    <w:rsid w:val="00AC685E"/>
    <w:rsid w:val="00AC68A1"/>
    <w:rsid w:val="00AC6DA5"/>
    <w:rsid w:val="00AC71E5"/>
    <w:rsid w:val="00AC79EF"/>
    <w:rsid w:val="00AC7C3C"/>
    <w:rsid w:val="00AD03EA"/>
    <w:rsid w:val="00AD0477"/>
    <w:rsid w:val="00AD05C0"/>
    <w:rsid w:val="00AD05F9"/>
    <w:rsid w:val="00AD1800"/>
    <w:rsid w:val="00AD23B6"/>
    <w:rsid w:val="00AD2537"/>
    <w:rsid w:val="00AD2E5C"/>
    <w:rsid w:val="00AD3787"/>
    <w:rsid w:val="00AD4C80"/>
    <w:rsid w:val="00AD4F4D"/>
    <w:rsid w:val="00AD53D1"/>
    <w:rsid w:val="00AD5EAA"/>
    <w:rsid w:val="00AD6342"/>
    <w:rsid w:val="00AD6A8F"/>
    <w:rsid w:val="00AD6F43"/>
    <w:rsid w:val="00AD71F2"/>
    <w:rsid w:val="00AD75C6"/>
    <w:rsid w:val="00AE0549"/>
    <w:rsid w:val="00AE116E"/>
    <w:rsid w:val="00AE2A69"/>
    <w:rsid w:val="00AE333E"/>
    <w:rsid w:val="00AE3E74"/>
    <w:rsid w:val="00AE408E"/>
    <w:rsid w:val="00AE4CF9"/>
    <w:rsid w:val="00AE5179"/>
    <w:rsid w:val="00AE53AF"/>
    <w:rsid w:val="00AE599D"/>
    <w:rsid w:val="00AE5A25"/>
    <w:rsid w:val="00AE5C42"/>
    <w:rsid w:val="00AE5CCA"/>
    <w:rsid w:val="00AE615C"/>
    <w:rsid w:val="00AE7121"/>
    <w:rsid w:val="00AE71F6"/>
    <w:rsid w:val="00AE7326"/>
    <w:rsid w:val="00AF1050"/>
    <w:rsid w:val="00AF1F8C"/>
    <w:rsid w:val="00AF1FB6"/>
    <w:rsid w:val="00AF2670"/>
    <w:rsid w:val="00AF37FA"/>
    <w:rsid w:val="00AF395D"/>
    <w:rsid w:val="00AF49FB"/>
    <w:rsid w:val="00AF5032"/>
    <w:rsid w:val="00AF5E13"/>
    <w:rsid w:val="00AF5F34"/>
    <w:rsid w:val="00AF60F7"/>
    <w:rsid w:val="00AF6226"/>
    <w:rsid w:val="00AF6591"/>
    <w:rsid w:val="00AF695B"/>
    <w:rsid w:val="00AF6A62"/>
    <w:rsid w:val="00AF6C8C"/>
    <w:rsid w:val="00AF727D"/>
    <w:rsid w:val="00AF72F1"/>
    <w:rsid w:val="00B008C9"/>
    <w:rsid w:val="00B00B22"/>
    <w:rsid w:val="00B00D78"/>
    <w:rsid w:val="00B00E07"/>
    <w:rsid w:val="00B00FA2"/>
    <w:rsid w:val="00B01B54"/>
    <w:rsid w:val="00B02733"/>
    <w:rsid w:val="00B02847"/>
    <w:rsid w:val="00B04001"/>
    <w:rsid w:val="00B04CEE"/>
    <w:rsid w:val="00B053DA"/>
    <w:rsid w:val="00B05A31"/>
    <w:rsid w:val="00B05B0B"/>
    <w:rsid w:val="00B064F9"/>
    <w:rsid w:val="00B06C20"/>
    <w:rsid w:val="00B077A7"/>
    <w:rsid w:val="00B07904"/>
    <w:rsid w:val="00B07A73"/>
    <w:rsid w:val="00B07ACA"/>
    <w:rsid w:val="00B07C0B"/>
    <w:rsid w:val="00B07E65"/>
    <w:rsid w:val="00B07E9E"/>
    <w:rsid w:val="00B102DA"/>
    <w:rsid w:val="00B1064E"/>
    <w:rsid w:val="00B109B6"/>
    <w:rsid w:val="00B10FA5"/>
    <w:rsid w:val="00B1126E"/>
    <w:rsid w:val="00B11E82"/>
    <w:rsid w:val="00B12009"/>
    <w:rsid w:val="00B12119"/>
    <w:rsid w:val="00B128A7"/>
    <w:rsid w:val="00B12EFF"/>
    <w:rsid w:val="00B13243"/>
    <w:rsid w:val="00B13FAF"/>
    <w:rsid w:val="00B13FF0"/>
    <w:rsid w:val="00B1486D"/>
    <w:rsid w:val="00B1534E"/>
    <w:rsid w:val="00B16A4A"/>
    <w:rsid w:val="00B16D68"/>
    <w:rsid w:val="00B17B37"/>
    <w:rsid w:val="00B2000C"/>
    <w:rsid w:val="00B2003E"/>
    <w:rsid w:val="00B20385"/>
    <w:rsid w:val="00B20795"/>
    <w:rsid w:val="00B208CB"/>
    <w:rsid w:val="00B20C9E"/>
    <w:rsid w:val="00B20DE0"/>
    <w:rsid w:val="00B216D1"/>
    <w:rsid w:val="00B21905"/>
    <w:rsid w:val="00B22C8D"/>
    <w:rsid w:val="00B234C0"/>
    <w:rsid w:val="00B23811"/>
    <w:rsid w:val="00B24C09"/>
    <w:rsid w:val="00B24E41"/>
    <w:rsid w:val="00B24EE4"/>
    <w:rsid w:val="00B25EB8"/>
    <w:rsid w:val="00B26128"/>
    <w:rsid w:val="00B2722A"/>
    <w:rsid w:val="00B27472"/>
    <w:rsid w:val="00B27838"/>
    <w:rsid w:val="00B27F9A"/>
    <w:rsid w:val="00B27FE8"/>
    <w:rsid w:val="00B31284"/>
    <w:rsid w:val="00B31753"/>
    <w:rsid w:val="00B31E2C"/>
    <w:rsid w:val="00B325C1"/>
    <w:rsid w:val="00B328F1"/>
    <w:rsid w:val="00B32C7C"/>
    <w:rsid w:val="00B33215"/>
    <w:rsid w:val="00B3332A"/>
    <w:rsid w:val="00B33C06"/>
    <w:rsid w:val="00B33D3E"/>
    <w:rsid w:val="00B33FD7"/>
    <w:rsid w:val="00B34872"/>
    <w:rsid w:val="00B3488E"/>
    <w:rsid w:val="00B3493E"/>
    <w:rsid w:val="00B34DEF"/>
    <w:rsid w:val="00B34E89"/>
    <w:rsid w:val="00B352A5"/>
    <w:rsid w:val="00B35359"/>
    <w:rsid w:val="00B366EA"/>
    <w:rsid w:val="00B376A8"/>
    <w:rsid w:val="00B4050A"/>
    <w:rsid w:val="00B41900"/>
    <w:rsid w:val="00B4194E"/>
    <w:rsid w:val="00B4347D"/>
    <w:rsid w:val="00B43C51"/>
    <w:rsid w:val="00B45A56"/>
    <w:rsid w:val="00B46216"/>
    <w:rsid w:val="00B4693D"/>
    <w:rsid w:val="00B46942"/>
    <w:rsid w:val="00B46E65"/>
    <w:rsid w:val="00B47C66"/>
    <w:rsid w:val="00B47CE0"/>
    <w:rsid w:val="00B50290"/>
    <w:rsid w:val="00B505BD"/>
    <w:rsid w:val="00B51B1F"/>
    <w:rsid w:val="00B52301"/>
    <w:rsid w:val="00B52AC4"/>
    <w:rsid w:val="00B52AD3"/>
    <w:rsid w:val="00B53052"/>
    <w:rsid w:val="00B537CE"/>
    <w:rsid w:val="00B53917"/>
    <w:rsid w:val="00B5418A"/>
    <w:rsid w:val="00B549D1"/>
    <w:rsid w:val="00B54D1F"/>
    <w:rsid w:val="00B56150"/>
    <w:rsid w:val="00B5703E"/>
    <w:rsid w:val="00B57218"/>
    <w:rsid w:val="00B57FC9"/>
    <w:rsid w:val="00B600C1"/>
    <w:rsid w:val="00B607DC"/>
    <w:rsid w:val="00B60FB6"/>
    <w:rsid w:val="00B61640"/>
    <w:rsid w:val="00B61C1A"/>
    <w:rsid w:val="00B627B8"/>
    <w:rsid w:val="00B62DA8"/>
    <w:rsid w:val="00B63D99"/>
    <w:rsid w:val="00B64928"/>
    <w:rsid w:val="00B652D0"/>
    <w:rsid w:val="00B65A41"/>
    <w:rsid w:val="00B65B41"/>
    <w:rsid w:val="00B65D55"/>
    <w:rsid w:val="00B66196"/>
    <w:rsid w:val="00B66B4F"/>
    <w:rsid w:val="00B66BD1"/>
    <w:rsid w:val="00B66FDF"/>
    <w:rsid w:val="00B674FB"/>
    <w:rsid w:val="00B675DF"/>
    <w:rsid w:val="00B679F7"/>
    <w:rsid w:val="00B71FFD"/>
    <w:rsid w:val="00B722E6"/>
    <w:rsid w:val="00B72412"/>
    <w:rsid w:val="00B73A55"/>
    <w:rsid w:val="00B741CA"/>
    <w:rsid w:val="00B75136"/>
    <w:rsid w:val="00B75332"/>
    <w:rsid w:val="00B76038"/>
    <w:rsid w:val="00B76AC7"/>
    <w:rsid w:val="00B76B04"/>
    <w:rsid w:val="00B76CE0"/>
    <w:rsid w:val="00B76FB8"/>
    <w:rsid w:val="00B77F17"/>
    <w:rsid w:val="00B800E2"/>
    <w:rsid w:val="00B80131"/>
    <w:rsid w:val="00B80364"/>
    <w:rsid w:val="00B80635"/>
    <w:rsid w:val="00B8082C"/>
    <w:rsid w:val="00B80A73"/>
    <w:rsid w:val="00B822DC"/>
    <w:rsid w:val="00B82814"/>
    <w:rsid w:val="00B834E5"/>
    <w:rsid w:val="00B83993"/>
    <w:rsid w:val="00B83E64"/>
    <w:rsid w:val="00B844B5"/>
    <w:rsid w:val="00B8458E"/>
    <w:rsid w:val="00B84837"/>
    <w:rsid w:val="00B84966"/>
    <w:rsid w:val="00B84C22"/>
    <w:rsid w:val="00B84D6D"/>
    <w:rsid w:val="00B858CB"/>
    <w:rsid w:val="00B85ADE"/>
    <w:rsid w:val="00B85BD8"/>
    <w:rsid w:val="00B860BA"/>
    <w:rsid w:val="00B864FA"/>
    <w:rsid w:val="00B86E08"/>
    <w:rsid w:val="00B8706E"/>
    <w:rsid w:val="00B8716C"/>
    <w:rsid w:val="00B87778"/>
    <w:rsid w:val="00B879B5"/>
    <w:rsid w:val="00B917A2"/>
    <w:rsid w:val="00B9250C"/>
    <w:rsid w:val="00B929E5"/>
    <w:rsid w:val="00B9328B"/>
    <w:rsid w:val="00B933E9"/>
    <w:rsid w:val="00B9359C"/>
    <w:rsid w:val="00B936C5"/>
    <w:rsid w:val="00B9377B"/>
    <w:rsid w:val="00B93797"/>
    <w:rsid w:val="00B93849"/>
    <w:rsid w:val="00B93C30"/>
    <w:rsid w:val="00B94507"/>
    <w:rsid w:val="00B947CB"/>
    <w:rsid w:val="00B952B1"/>
    <w:rsid w:val="00B952C2"/>
    <w:rsid w:val="00B954CE"/>
    <w:rsid w:val="00B955F2"/>
    <w:rsid w:val="00B957C8"/>
    <w:rsid w:val="00B97BAA"/>
    <w:rsid w:val="00BA0164"/>
    <w:rsid w:val="00BA05A4"/>
    <w:rsid w:val="00BA0CE6"/>
    <w:rsid w:val="00BA107E"/>
    <w:rsid w:val="00BA11CD"/>
    <w:rsid w:val="00BA14C3"/>
    <w:rsid w:val="00BA1874"/>
    <w:rsid w:val="00BA1B6E"/>
    <w:rsid w:val="00BA1DF8"/>
    <w:rsid w:val="00BA25AC"/>
    <w:rsid w:val="00BA29D6"/>
    <w:rsid w:val="00BA2B5C"/>
    <w:rsid w:val="00BA3045"/>
    <w:rsid w:val="00BA3277"/>
    <w:rsid w:val="00BA3976"/>
    <w:rsid w:val="00BA39A9"/>
    <w:rsid w:val="00BA40F5"/>
    <w:rsid w:val="00BA43FD"/>
    <w:rsid w:val="00BA4468"/>
    <w:rsid w:val="00BA4CD1"/>
    <w:rsid w:val="00BA547B"/>
    <w:rsid w:val="00BA5B76"/>
    <w:rsid w:val="00BA6620"/>
    <w:rsid w:val="00BA6BC2"/>
    <w:rsid w:val="00BB1379"/>
    <w:rsid w:val="00BB14C9"/>
    <w:rsid w:val="00BB14F6"/>
    <w:rsid w:val="00BB17CF"/>
    <w:rsid w:val="00BB17EE"/>
    <w:rsid w:val="00BB19D9"/>
    <w:rsid w:val="00BB2C9C"/>
    <w:rsid w:val="00BB2CD7"/>
    <w:rsid w:val="00BB2E2F"/>
    <w:rsid w:val="00BB3692"/>
    <w:rsid w:val="00BB36E1"/>
    <w:rsid w:val="00BB3C65"/>
    <w:rsid w:val="00BB42E6"/>
    <w:rsid w:val="00BB4828"/>
    <w:rsid w:val="00BB4D28"/>
    <w:rsid w:val="00BB5895"/>
    <w:rsid w:val="00BB5B89"/>
    <w:rsid w:val="00BB60FA"/>
    <w:rsid w:val="00BB61BF"/>
    <w:rsid w:val="00BB688E"/>
    <w:rsid w:val="00BB6B31"/>
    <w:rsid w:val="00BB7524"/>
    <w:rsid w:val="00BB7A70"/>
    <w:rsid w:val="00BC02E9"/>
    <w:rsid w:val="00BC0431"/>
    <w:rsid w:val="00BC095A"/>
    <w:rsid w:val="00BC0E39"/>
    <w:rsid w:val="00BC1128"/>
    <w:rsid w:val="00BC1C78"/>
    <w:rsid w:val="00BC1EF4"/>
    <w:rsid w:val="00BC2347"/>
    <w:rsid w:val="00BC2A4F"/>
    <w:rsid w:val="00BC2AE3"/>
    <w:rsid w:val="00BC35FB"/>
    <w:rsid w:val="00BC39CB"/>
    <w:rsid w:val="00BC4C55"/>
    <w:rsid w:val="00BC569F"/>
    <w:rsid w:val="00BC5D2A"/>
    <w:rsid w:val="00BC61B5"/>
    <w:rsid w:val="00BC6937"/>
    <w:rsid w:val="00BC6A69"/>
    <w:rsid w:val="00BC6E0C"/>
    <w:rsid w:val="00BC6E36"/>
    <w:rsid w:val="00BC7469"/>
    <w:rsid w:val="00BC7EE7"/>
    <w:rsid w:val="00BC7F8E"/>
    <w:rsid w:val="00BD1BE9"/>
    <w:rsid w:val="00BD1F8E"/>
    <w:rsid w:val="00BD1FCB"/>
    <w:rsid w:val="00BD21FB"/>
    <w:rsid w:val="00BD28B9"/>
    <w:rsid w:val="00BD2BC4"/>
    <w:rsid w:val="00BD2E02"/>
    <w:rsid w:val="00BD369D"/>
    <w:rsid w:val="00BD390F"/>
    <w:rsid w:val="00BD3F52"/>
    <w:rsid w:val="00BD3FDD"/>
    <w:rsid w:val="00BD4158"/>
    <w:rsid w:val="00BD43FD"/>
    <w:rsid w:val="00BD48CD"/>
    <w:rsid w:val="00BD4A32"/>
    <w:rsid w:val="00BD522C"/>
    <w:rsid w:val="00BD62EE"/>
    <w:rsid w:val="00BD6339"/>
    <w:rsid w:val="00BD6737"/>
    <w:rsid w:val="00BD79E1"/>
    <w:rsid w:val="00BD7D8C"/>
    <w:rsid w:val="00BE1C10"/>
    <w:rsid w:val="00BE281C"/>
    <w:rsid w:val="00BE3648"/>
    <w:rsid w:val="00BE37B7"/>
    <w:rsid w:val="00BE3E6C"/>
    <w:rsid w:val="00BE50AA"/>
    <w:rsid w:val="00BE55BE"/>
    <w:rsid w:val="00BE5A80"/>
    <w:rsid w:val="00BE5CF9"/>
    <w:rsid w:val="00BE5E18"/>
    <w:rsid w:val="00BE60B4"/>
    <w:rsid w:val="00BE62CE"/>
    <w:rsid w:val="00BE67B9"/>
    <w:rsid w:val="00BE71F2"/>
    <w:rsid w:val="00BE7E2C"/>
    <w:rsid w:val="00BF2009"/>
    <w:rsid w:val="00BF20E7"/>
    <w:rsid w:val="00BF229F"/>
    <w:rsid w:val="00BF260C"/>
    <w:rsid w:val="00BF281A"/>
    <w:rsid w:val="00BF33B9"/>
    <w:rsid w:val="00BF33D1"/>
    <w:rsid w:val="00BF359E"/>
    <w:rsid w:val="00BF3971"/>
    <w:rsid w:val="00BF46C7"/>
    <w:rsid w:val="00BF4C4C"/>
    <w:rsid w:val="00BF4DC4"/>
    <w:rsid w:val="00BF5968"/>
    <w:rsid w:val="00BF6627"/>
    <w:rsid w:val="00BF6E9A"/>
    <w:rsid w:val="00BF721C"/>
    <w:rsid w:val="00BF7711"/>
    <w:rsid w:val="00BF7C70"/>
    <w:rsid w:val="00BF7EC6"/>
    <w:rsid w:val="00C00575"/>
    <w:rsid w:val="00C008CF"/>
    <w:rsid w:val="00C00D31"/>
    <w:rsid w:val="00C00F2F"/>
    <w:rsid w:val="00C01C45"/>
    <w:rsid w:val="00C01E7F"/>
    <w:rsid w:val="00C02CCA"/>
    <w:rsid w:val="00C033EA"/>
    <w:rsid w:val="00C03963"/>
    <w:rsid w:val="00C045B7"/>
    <w:rsid w:val="00C04874"/>
    <w:rsid w:val="00C05281"/>
    <w:rsid w:val="00C055AE"/>
    <w:rsid w:val="00C05E51"/>
    <w:rsid w:val="00C06534"/>
    <w:rsid w:val="00C06B38"/>
    <w:rsid w:val="00C06CF6"/>
    <w:rsid w:val="00C06ED7"/>
    <w:rsid w:val="00C07630"/>
    <w:rsid w:val="00C078E9"/>
    <w:rsid w:val="00C07931"/>
    <w:rsid w:val="00C07CD9"/>
    <w:rsid w:val="00C1011A"/>
    <w:rsid w:val="00C101DF"/>
    <w:rsid w:val="00C10B3C"/>
    <w:rsid w:val="00C1119A"/>
    <w:rsid w:val="00C11249"/>
    <w:rsid w:val="00C1161C"/>
    <w:rsid w:val="00C11650"/>
    <w:rsid w:val="00C11882"/>
    <w:rsid w:val="00C12932"/>
    <w:rsid w:val="00C12D25"/>
    <w:rsid w:val="00C12ED4"/>
    <w:rsid w:val="00C13150"/>
    <w:rsid w:val="00C1361B"/>
    <w:rsid w:val="00C138EC"/>
    <w:rsid w:val="00C143C2"/>
    <w:rsid w:val="00C14816"/>
    <w:rsid w:val="00C149B9"/>
    <w:rsid w:val="00C14A27"/>
    <w:rsid w:val="00C14D6C"/>
    <w:rsid w:val="00C14DBB"/>
    <w:rsid w:val="00C15424"/>
    <w:rsid w:val="00C158C5"/>
    <w:rsid w:val="00C15A4B"/>
    <w:rsid w:val="00C15A50"/>
    <w:rsid w:val="00C1606B"/>
    <w:rsid w:val="00C161B5"/>
    <w:rsid w:val="00C163C8"/>
    <w:rsid w:val="00C16D5A"/>
    <w:rsid w:val="00C16F38"/>
    <w:rsid w:val="00C17357"/>
    <w:rsid w:val="00C17563"/>
    <w:rsid w:val="00C1757E"/>
    <w:rsid w:val="00C177A3"/>
    <w:rsid w:val="00C201B9"/>
    <w:rsid w:val="00C20539"/>
    <w:rsid w:val="00C21131"/>
    <w:rsid w:val="00C2141A"/>
    <w:rsid w:val="00C2208A"/>
    <w:rsid w:val="00C22153"/>
    <w:rsid w:val="00C22616"/>
    <w:rsid w:val="00C22964"/>
    <w:rsid w:val="00C2297A"/>
    <w:rsid w:val="00C23C7E"/>
    <w:rsid w:val="00C2423A"/>
    <w:rsid w:val="00C24691"/>
    <w:rsid w:val="00C24D29"/>
    <w:rsid w:val="00C24E69"/>
    <w:rsid w:val="00C2661D"/>
    <w:rsid w:val="00C269B9"/>
    <w:rsid w:val="00C2708D"/>
    <w:rsid w:val="00C2719F"/>
    <w:rsid w:val="00C27920"/>
    <w:rsid w:val="00C27EF4"/>
    <w:rsid w:val="00C30592"/>
    <w:rsid w:val="00C30773"/>
    <w:rsid w:val="00C30898"/>
    <w:rsid w:val="00C30C8F"/>
    <w:rsid w:val="00C311BE"/>
    <w:rsid w:val="00C31413"/>
    <w:rsid w:val="00C31A7E"/>
    <w:rsid w:val="00C31C7B"/>
    <w:rsid w:val="00C31F0F"/>
    <w:rsid w:val="00C32670"/>
    <w:rsid w:val="00C3315C"/>
    <w:rsid w:val="00C335BB"/>
    <w:rsid w:val="00C33765"/>
    <w:rsid w:val="00C33E72"/>
    <w:rsid w:val="00C34224"/>
    <w:rsid w:val="00C342C8"/>
    <w:rsid w:val="00C352F4"/>
    <w:rsid w:val="00C35534"/>
    <w:rsid w:val="00C3565E"/>
    <w:rsid w:val="00C35E60"/>
    <w:rsid w:val="00C361CC"/>
    <w:rsid w:val="00C36B34"/>
    <w:rsid w:val="00C37030"/>
    <w:rsid w:val="00C37651"/>
    <w:rsid w:val="00C40D65"/>
    <w:rsid w:val="00C42736"/>
    <w:rsid w:val="00C42A6B"/>
    <w:rsid w:val="00C43456"/>
    <w:rsid w:val="00C43661"/>
    <w:rsid w:val="00C4587D"/>
    <w:rsid w:val="00C45C08"/>
    <w:rsid w:val="00C45E4F"/>
    <w:rsid w:val="00C46212"/>
    <w:rsid w:val="00C46D0D"/>
    <w:rsid w:val="00C46EE2"/>
    <w:rsid w:val="00C4735A"/>
    <w:rsid w:val="00C4756F"/>
    <w:rsid w:val="00C50202"/>
    <w:rsid w:val="00C50C14"/>
    <w:rsid w:val="00C5139C"/>
    <w:rsid w:val="00C51FBF"/>
    <w:rsid w:val="00C520BA"/>
    <w:rsid w:val="00C5248F"/>
    <w:rsid w:val="00C5272B"/>
    <w:rsid w:val="00C53B32"/>
    <w:rsid w:val="00C53E64"/>
    <w:rsid w:val="00C53E83"/>
    <w:rsid w:val="00C53F97"/>
    <w:rsid w:val="00C5409C"/>
    <w:rsid w:val="00C54139"/>
    <w:rsid w:val="00C54910"/>
    <w:rsid w:val="00C54FBF"/>
    <w:rsid w:val="00C554CE"/>
    <w:rsid w:val="00C5550C"/>
    <w:rsid w:val="00C5566B"/>
    <w:rsid w:val="00C55670"/>
    <w:rsid w:val="00C55D24"/>
    <w:rsid w:val="00C5642F"/>
    <w:rsid w:val="00C569E4"/>
    <w:rsid w:val="00C5718C"/>
    <w:rsid w:val="00C5743D"/>
    <w:rsid w:val="00C57713"/>
    <w:rsid w:val="00C57731"/>
    <w:rsid w:val="00C57F08"/>
    <w:rsid w:val="00C60154"/>
    <w:rsid w:val="00C61B2B"/>
    <w:rsid w:val="00C61D1D"/>
    <w:rsid w:val="00C631D5"/>
    <w:rsid w:val="00C64568"/>
    <w:rsid w:val="00C65501"/>
    <w:rsid w:val="00C659F2"/>
    <w:rsid w:val="00C65DAE"/>
    <w:rsid w:val="00C65E48"/>
    <w:rsid w:val="00C66653"/>
    <w:rsid w:val="00C66B6B"/>
    <w:rsid w:val="00C66BBA"/>
    <w:rsid w:val="00C66D4B"/>
    <w:rsid w:val="00C67031"/>
    <w:rsid w:val="00C6772D"/>
    <w:rsid w:val="00C679F0"/>
    <w:rsid w:val="00C67AD5"/>
    <w:rsid w:val="00C67C60"/>
    <w:rsid w:val="00C67D0E"/>
    <w:rsid w:val="00C70D9D"/>
    <w:rsid w:val="00C71135"/>
    <w:rsid w:val="00C7151B"/>
    <w:rsid w:val="00C72764"/>
    <w:rsid w:val="00C73419"/>
    <w:rsid w:val="00C73FDE"/>
    <w:rsid w:val="00C75B87"/>
    <w:rsid w:val="00C75EDD"/>
    <w:rsid w:val="00C75FBB"/>
    <w:rsid w:val="00C7606B"/>
    <w:rsid w:val="00C76196"/>
    <w:rsid w:val="00C765E5"/>
    <w:rsid w:val="00C76A53"/>
    <w:rsid w:val="00C76C2C"/>
    <w:rsid w:val="00C77543"/>
    <w:rsid w:val="00C77DA9"/>
    <w:rsid w:val="00C800A4"/>
    <w:rsid w:val="00C801BC"/>
    <w:rsid w:val="00C802CA"/>
    <w:rsid w:val="00C80424"/>
    <w:rsid w:val="00C8055C"/>
    <w:rsid w:val="00C805BB"/>
    <w:rsid w:val="00C813B4"/>
    <w:rsid w:val="00C8155B"/>
    <w:rsid w:val="00C8188B"/>
    <w:rsid w:val="00C81D7C"/>
    <w:rsid w:val="00C82147"/>
    <w:rsid w:val="00C82A5F"/>
    <w:rsid w:val="00C83756"/>
    <w:rsid w:val="00C83AE5"/>
    <w:rsid w:val="00C83C85"/>
    <w:rsid w:val="00C842B1"/>
    <w:rsid w:val="00C84CA1"/>
    <w:rsid w:val="00C84EC0"/>
    <w:rsid w:val="00C84F8B"/>
    <w:rsid w:val="00C855EF"/>
    <w:rsid w:val="00C85EAE"/>
    <w:rsid w:val="00C862A1"/>
    <w:rsid w:val="00C863A4"/>
    <w:rsid w:val="00C866FF"/>
    <w:rsid w:val="00C86F66"/>
    <w:rsid w:val="00C87BD5"/>
    <w:rsid w:val="00C90445"/>
    <w:rsid w:val="00C90F84"/>
    <w:rsid w:val="00C918C4"/>
    <w:rsid w:val="00C91964"/>
    <w:rsid w:val="00C92122"/>
    <w:rsid w:val="00C9289C"/>
    <w:rsid w:val="00C936D0"/>
    <w:rsid w:val="00C9484B"/>
    <w:rsid w:val="00C95941"/>
    <w:rsid w:val="00C965A8"/>
    <w:rsid w:val="00C96905"/>
    <w:rsid w:val="00C96A6C"/>
    <w:rsid w:val="00C96B26"/>
    <w:rsid w:val="00C96EFF"/>
    <w:rsid w:val="00C973D7"/>
    <w:rsid w:val="00C9741A"/>
    <w:rsid w:val="00C97D24"/>
    <w:rsid w:val="00C97D63"/>
    <w:rsid w:val="00CA29BE"/>
    <w:rsid w:val="00CA30A3"/>
    <w:rsid w:val="00CA332C"/>
    <w:rsid w:val="00CA3455"/>
    <w:rsid w:val="00CA38EC"/>
    <w:rsid w:val="00CA4686"/>
    <w:rsid w:val="00CA5BCF"/>
    <w:rsid w:val="00CA61AC"/>
    <w:rsid w:val="00CA6650"/>
    <w:rsid w:val="00CA6B46"/>
    <w:rsid w:val="00CA6E92"/>
    <w:rsid w:val="00CA7307"/>
    <w:rsid w:val="00CA77EB"/>
    <w:rsid w:val="00CA7E02"/>
    <w:rsid w:val="00CB0728"/>
    <w:rsid w:val="00CB0D3E"/>
    <w:rsid w:val="00CB154D"/>
    <w:rsid w:val="00CB1B43"/>
    <w:rsid w:val="00CB1F16"/>
    <w:rsid w:val="00CB2B8B"/>
    <w:rsid w:val="00CB3ADA"/>
    <w:rsid w:val="00CB4131"/>
    <w:rsid w:val="00CB421B"/>
    <w:rsid w:val="00CB4A2E"/>
    <w:rsid w:val="00CB4C7B"/>
    <w:rsid w:val="00CB4DFB"/>
    <w:rsid w:val="00CB52A4"/>
    <w:rsid w:val="00CB6727"/>
    <w:rsid w:val="00CB6753"/>
    <w:rsid w:val="00CB6D96"/>
    <w:rsid w:val="00CB72D6"/>
    <w:rsid w:val="00CB73D4"/>
    <w:rsid w:val="00CB74CC"/>
    <w:rsid w:val="00CB7551"/>
    <w:rsid w:val="00CB788A"/>
    <w:rsid w:val="00CB7B35"/>
    <w:rsid w:val="00CC00BF"/>
    <w:rsid w:val="00CC0AA0"/>
    <w:rsid w:val="00CC0FC3"/>
    <w:rsid w:val="00CC10E9"/>
    <w:rsid w:val="00CC1122"/>
    <w:rsid w:val="00CC15D6"/>
    <w:rsid w:val="00CC17E2"/>
    <w:rsid w:val="00CC1BEF"/>
    <w:rsid w:val="00CC1EAC"/>
    <w:rsid w:val="00CC22F0"/>
    <w:rsid w:val="00CC287D"/>
    <w:rsid w:val="00CC294F"/>
    <w:rsid w:val="00CC2A7E"/>
    <w:rsid w:val="00CC2B4B"/>
    <w:rsid w:val="00CC2BCE"/>
    <w:rsid w:val="00CC2DBA"/>
    <w:rsid w:val="00CC3C60"/>
    <w:rsid w:val="00CC3EF7"/>
    <w:rsid w:val="00CC4C6B"/>
    <w:rsid w:val="00CC4CE4"/>
    <w:rsid w:val="00CC57AE"/>
    <w:rsid w:val="00CC6310"/>
    <w:rsid w:val="00CC6602"/>
    <w:rsid w:val="00CC682C"/>
    <w:rsid w:val="00CC7943"/>
    <w:rsid w:val="00CC7CB2"/>
    <w:rsid w:val="00CD0917"/>
    <w:rsid w:val="00CD1160"/>
    <w:rsid w:val="00CD1727"/>
    <w:rsid w:val="00CD17B2"/>
    <w:rsid w:val="00CD19C5"/>
    <w:rsid w:val="00CD266C"/>
    <w:rsid w:val="00CD2857"/>
    <w:rsid w:val="00CD3099"/>
    <w:rsid w:val="00CD3DB2"/>
    <w:rsid w:val="00CD40E6"/>
    <w:rsid w:val="00CD43F2"/>
    <w:rsid w:val="00CD46B1"/>
    <w:rsid w:val="00CD4A09"/>
    <w:rsid w:val="00CD5641"/>
    <w:rsid w:val="00CD582C"/>
    <w:rsid w:val="00CD5D78"/>
    <w:rsid w:val="00CD66C6"/>
    <w:rsid w:val="00CD6A33"/>
    <w:rsid w:val="00CD7556"/>
    <w:rsid w:val="00CD7851"/>
    <w:rsid w:val="00CD7F0C"/>
    <w:rsid w:val="00CE06F6"/>
    <w:rsid w:val="00CE1410"/>
    <w:rsid w:val="00CE1563"/>
    <w:rsid w:val="00CE1AB3"/>
    <w:rsid w:val="00CE21B7"/>
    <w:rsid w:val="00CE298B"/>
    <w:rsid w:val="00CE2F67"/>
    <w:rsid w:val="00CE33CF"/>
    <w:rsid w:val="00CE4237"/>
    <w:rsid w:val="00CE51C6"/>
    <w:rsid w:val="00CE570D"/>
    <w:rsid w:val="00CE5954"/>
    <w:rsid w:val="00CE5FCD"/>
    <w:rsid w:val="00CE62DF"/>
    <w:rsid w:val="00CE6726"/>
    <w:rsid w:val="00CE68A3"/>
    <w:rsid w:val="00CE7B4D"/>
    <w:rsid w:val="00CF08CE"/>
    <w:rsid w:val="00CF1ED1"/>
    <w:rsid w:val="00CF236D"/>
    <w:rsid w:val="00CF2730"/>
    <w:rsid w:val="00CF31DD"/>
    <w:rsid w:val="00CF327D"/>
    <w:rsid w:val="00CF346E"/>
    <w:rsid w:val="00CF38E4"/>
    <w:rsid w:val="00CF3A12"/>
    <w:rsid w:val="00CF3E81"/>
    <w:rsid w:val="00CF43B4"/>
    <w:rsid w:val="00CF4512"/>
    <w:rsid w:val="00CF4A10"/>
    <w:rsid w:val="00CF5855"/>
    <w:rsid w:val="00CF5AC2"/>
    <w:rsid w:val="00CF6639"/>
    <w:rsid w:val="00CF692B"/>
    <w:rsid w:val="00CF6931"/>
    <w:rsid w:val="00CF6ED3"/>
    <w:rsid w:val="00CF7B91"/>
    <w:rsid w:val="00D0010A"/>
    <w:rsid w:val="00D007E3"/>
    <w:rsid w:val="00D00B56"/>
    <w:rsid w:val="00D00BB2"/>
    <w:rsid w:val="00D00E6C"/>
    <w:rsid w:val="00D017F9"/>
    <w:rsid w:val="00D0187A"/>
    <w:rsid w:val="00D01FB3"/>
    <w:rsid w:val="00D02C7C"/>
    <w:rsid w:val="00D037A4"/>
    <w:rsid w:val="00D041C6"/>
    <w:rsid w:val="00D04FBF"/>
    <w:rsid w:val="00D05345"/>
    <w:rsid w:val="00D05A0D"/>
    <w:rsid w:val="00D064CF"/>
    <w:rsid w:val="00D06808"/>
    <w:rsid w:val="00D0687B"/>
    <w:rsid w:val="00D079B9"/>
    <w:rsid w:val="00D101D4"/>
    <w:rsid w:val="00D10A41"/>
    <w:rsid w:val="00D10D5B"/>
    <w:rsid w:val="00D117B9"/>
    <w:rsid w:val="00D120FF"/>
    <w:rsid w:val="00D1259B"/>
    <w:rsid w:val="00D1377C"/>
    <w:rsid w:val="00D13941"/>
    <w:rsid w:val="00D139F2"/>
    <w:rsid w:val="00D146C5"/>
    <w:rsid w:val="00D14770"/>
    <w:rsid w:val="00D14AB6"/>
    <w:rsid w:val="00D14DF2"/>
    <w:rsid w:val="00D15067"/>
    <w:rsid w:val="00D16DC5"/>
    <w:rsid w:val="00D17168"/>
    <w:rsid w:val="00D1772F"/>
    <w:rsid w:val="00D178B6"/>
    <w:rsid w:val="00D17B67"/>
    <w:rsid w:val="00D17E8C"/>
    <w:rsid w:val="00D2027E"/>
    <w:rsid w:val="00D2085C"/>
    <w:rsid w:val="00D20B74"/>
    <w:rsid w:val="00D20FB0"/>
    <w:rsid w:val="00D21434"/>
    <w:rsid w:val="00D21693"/>
    <w:rsid w:val="00D22498"/>
    <w:rsid w:val="00D22A9C"/>
    <w:rsid w:val="00D22B69"/>
    <w:rsid w:val="00D22BC2"/>
    <w:rsid w:val="00D22D14"/>
    <w:rsid w:val="00D22DBF"/>
    <w:rsid w:val="00D22E67"/>
    <w:rsid w:val="00D235F7"/>
    <w:rsid w:val="00D241F7"/>
    <w:rsid w:val="00D24B9C"/>
    <w:rsid w:val="00D24BF8"/>
    <w:rsid w:val="00D24F6E"/>
    <w:rsid w:val="00D25B0C"/>
    <w:rsid w:val="00D25E9A"/>
    <w:rsid w:val="00D25FD4"/>
    <w:rsid w:val="00D267E5"/>
    <w:rsid w:val="00D27AC4"/>
    <w:rsid w:val="00D27DC1"/>
    <w:rsid w:val="00D302C1"/>
    <w:rsid w:val="00D308B3"/>
    <w:rsid w:val="00D30E0C"/>
    <w:rsid w:val="00D31185"/>
    <w:rsid w:val="00D32063"/>
    <w:rsid w:val="00D32349"/>
    <w:rsid w:val="00D32511"/>
    <w:rsid w:val="00D32BA9"/>
    <w:rsid w:val="00D33230"/>
    <w:rsid w:val="00D332A6"/>
    <w:rsid w:val="00D3331D"/>
    <w:rsid w:val="00D33E6D"/>
    <w:rsid w:val="00D34134"/>
    <w:rsid w:val="00D34521"/>
    <w:rsid w:val="00D35629"/>
    <w:rsid w:val="00D3579D"/>
    <w:rsid w:val="00D3591F"/>
    <w:rsid w:val="00D35C8F"/>
    <w:rsid w:val="00D36152"/>
    <w:rsid w:val="00D3623C"/>
    <w:rsid w:val="00D3639A"/>
    <w:rsid w:val="00D363BE"/>
    <w:rsid w:val="00D36734"/>
    <w:rsid w:val="00D36F7F"/>
    <w:rsid w:val="00D36FB2"/>
    <w:rsid w:val="00D36FE7"/>
    <w:rsid w:val="00D37EB9"/>
    <w:rsid w:val="00D4044F"/>
    <w:rsid w:val="00D4061C"/>
    <w:rsid w:val="00D41984"/>
    <w:rsid w:val="00D41B2F"/>
    <w:rsid w:val="00D41FF2"/>
    <w:rsid w:val="00D4297D"/>
    <w:rsid w:val="00D434B8"/>
    <w:rsid w:val="00D437B0"/>
    <w:rsid w:val="00D43930"/>
    <w:rsid w:val="00D43F3A"/>
    <w:rsid w:val="00D43FC0"/>
    <w:rsid w:val="00D44888"/>
    <w:rsid w:val="00D44C46"/>
    <w:rsid w:val="00D4524D"/>
    <w:rsid w:val="00D4548E"/>
    <w:rsid w:val="00D4574D"/>
    <w:rsid w:val="00D45964"/>
    <w:rsid w:val="00D46B7A"/>
    <w:rsid w:val="00D46C50"/>
    <w:rsid w:val="00D46E6B"/>
    <w:rsid w:val="00D46EFE"/>
    <w:rsid w:val="00D47A7D"/>
    <w:rsid w:val="00D50542"/>
    <w:rsid w:val="00D50573"/>
    <w:rsid w:val="00D50916"/>
    <w:rsid w:val="00D509EC"/>
    <w:rsid w:val="00D50AD8"/>
    <w:rsid w:val="00D5163E"/>
    <w:rsid w:val="00D517B1"/>
    <w:rsid w:val="00D5189C"/>
    <w:rsid w:val="00D52D03"/>
    <w:rsid w:val="00D53A54"/>
    <w:rsid w:val="00D53B63"/>
    <w:rsid w:val="00D53B83"/>
    <w:rsid w:val="00D53C13"/>
    <w:rsid w:val="00D54125"/>
    <w:rsid w:val="00D54EA2"/>
    <w:rsid w:val="00D55621"/>
    <w:rsid w:val="00D55B13"/>
    <w:rsid w:val="00D55E7A"/>
    <w:rsid w:val="00D561B7"/>
    <w:rsid w:val="00D56508"/>
    <w:rsid w:val="00D5661E"/>
    <w:rsid w:val="00D56C61"/>
    <w:rsid w:val="00D56C67"/>
    <w:rsid w:val="00D56FB0"/>
    <w:rsid w:val="00D5793E"/>
    <w:rsid w:val="00D5795E"/>
    <w:rsid w:val="00D60935"/>
    <w:rsid w:val="00D60B7E"/>
    <w:rsid w:val="00D614E8"/>
    <w:rsid w:val="00D62382"/>
    <w:rsid w:val="00D6284D"/>
    <w:rsid w:val="00D62EEC"/>
    <w:rsid w:val="00D63119"/>
    <w:rsid w:val="00D6315F"/>
    <w:rsid w:val="00D632D1"/>
    <w:rsid w:val="00D63CFE"/>
    <w:rsid w:val="00D649FD"/>
    <w:rsid w:val="00D65115"/>
    <w:rsid w:val="00D65E3E"/>
    <w:rsid w:val="00D661C2"/>
    <w:rsid w:val="00D66237"/>
    <w:rsid w:val="00D66314"/>
    <w:rsid w:val="00D6674A"/>
    <w:rsid w:val="00D67636"/>
    <w:rsid w:val="00D67922"/>
    <w:rsid w:val="00D703DC"/>
    <w:rsid w:val="00D706CD"/>
    <w:rsid w:val="00D706E7"/>
    <w:rsid w:val="00D7128D"/>
    <w:rsid w:val="00D716E6"/>
    <w:rsid w:val="00D71745"/>
    <w:rsid w:val="00D71B77"/>
    <w:rsid w:val="00D71D10"/>
    <w:rsid w:val="00D72378"/>
    <w:rsid w:val="00D73484"/>
    <w:rsid w:val="00D740CC"/>
    <w:rsid w:val="00D75059"/>
    <w:rsid w:val="00D75282"/>
    <w:rsid w:val="00D7545E"/>
    <w:rsid w:val="00D754A1"/>
    <w:rsid w:val="00D75CC7"/>
    <w:rsid w:val="00D77037"/>
    <w:rsid w:val="00D8155F"/>
    <w:rsid w:val="00D81BCE"/>
    <w:rsid w:val="00D81F01"/>
    <w:rsid w:val="00D82734"/>
    <w:rsid w:val="00D8366D"/>
    <w:rsid w:val="00D836A5"/>
    <w:rsid w:val="00D83D9D"/>
    <w:rsid w:val="00D83DCA"/>
    <w:rsid w:val="00D83FED"/>
    <w:rsid w:val="00D84762"/>
    <w:rsid w:val="00D84A27"/>
    <w:rsid w:val="00D84E42"/>
    <w:rsid w:val="00D851AF"/>
    <w:rsid w:val="00D85726"/>
    <w:rsid w:val="00D85F1D"/>
    <w:rsid w:val="00D86E9E"/>
    <w:rsid w:val="00D87277"/>
    <w:rsid w:val="00D87D9A"/>
    <w:rsid w:val="00D9026C"/>
    <w:rsid w:val="00D90903"/>
    <w:rsid w:val="00D93467"/>
    <w:rsid w:val="00D935D8"/>
    <w:rsid w:val="00D93961"/>
    <w:rsid w:val="00D93A30"/>
    <w:rsid w:val="00D93C49"/>
    <w:rsid w:val="00D93F3B"/>
    <w:rsid w:val="00D94289"/>
    <w:rsid w:val="00D94CB4"/>
    <w:rsid w:val="00D94E47"/>
    <w:rsid w:val="00D94FC8"/>
    <w:rsid w:val="00D95157"/>
    <w:rsid w:val="00D95D66"/>
    <w:rsid w:val="00D96021"/>
    <w:rsid w:val="00D962A8"/>
    <w:rsid w:val="00D96535"/>
    <w:rsid w:val="00D96685"/>
    <w:rsid w:val="00D970B2"/>
    <w:rsid w:val="00D970E6"/>
    <w:rsid w:val="00D97335"/>
    <w:rsid w:val="00DA028D"/>
    <w:rsid w:val="00DA0293"/>
    <w:rsid w:val="00DA03D0"/>
    <w:rsid w:val="00DA07B4"/>
    <w:rsid w:val="00DA3218"/>
    <w:rsid w:val="00DA3DC5"/>
    <w:rsid w:val="00DA4550"/>
    <w:rsid w:val="00DA48AB"/>
    <w:rsid w:val="00DA5159"/>
    <w:rsid w:val="00DA51D2"/>
    <w:rsid w:val="00DA58F8"/>
    <w:rsid w:val="00DA5EC0"/>
    <w:rsid w:val="00DA61E5"/>
    <w:rsid w:val="00DA63E5"/>
    <w:rsid w:val="00DA66BB"/>
    <w:rsid w:val="00DA7064"/>
    <w:rsid w:val="00DA71B4"/>
    <w:rsid w:val="00DA7AA0"/>
    <w:rsid w:val="00DB0CB9"/>
    <w:rsid w:val="00DB0CD2"/>
    <w:rsid w:val="00DB1420"/>
    <w:rsid w:val="00DB1BAA"/>
    <w:rsid w:val="00DB22BF"/>
    <w:rsid w:val="00DB255D"/>
    <w:rsid w:val="00DB2DED"/>
    <w:rsid w:val="00DB303A"/>
    <w:rsid w:val="00DB3474"/>
    <w:rsid w:val="00DB35BC"/>
    <w:rsid w:val="00DB4451"/>
    <w:rsid w:val="00DB5FD6"/>
    <w:rsid w:val="00DB6323"/>
    <w:rsid w:val="00DB6AAE"/>
    <w:rsid w:val="00DB7216"/>
    <w:rsid w:val="00DC01B6"/>
    <w:rsid w:val="00DC02BE"/>
    <w:rsid w:val="00DC08FE"/>
    <w:rsid w:val="00DC0D47"/>
    <w:rsid w:val="00DC0E5A"/>
    <w:rsid w:val="00DC0E6B"/>
    <w:rsid w:val="00DC10E2"/>
    <w:rsid w:val="00DC11A2"/>
    <w:rsid w:val="00DC1D0F"/>
    <w:rsid w:val="00DC1D2C"/>
    <w:rsid w:val="00DC1E4D"/>
    <w:rsid w:val="00DC26FF"/>
    <w:rsid w:val="00DC2B38"/>
    <w:rsid w:val="00DC32EC"/>
    <w:rsid w:val="00DC3C53"/>
    <w:rsid w:val="00DC3CDF"/>
    <w:rsid w:val="00DC435E"/>
    <w:rsid w:val="00DC4E52"/>
    <w:rsid w:val="00DC598A"/>
    <w:rsid w:val="00DC6086"/>
    <w:rsid w:val="00DC6BBA"/>
    <w:rsid w:val="00DC6D1C"/>
    <w:rsid w:val="00DC7116"/>
    <w:rsid w:val="00DC7B39"/>
    <w:rsid w:val="00DD0BB9"/>
    <w:rsid w:val="00DD0FCC"/>
    <w:rsid w:val="00DD146D"/>
    <w:rsid w:val="00DD2C30"/>
    <w:rsid w:val="00DD3620"/>
    <w:rsid w:val="00DD3EAF"/>
    <w:rsid w:val="00DD5427"/>
    <w:rsid w:val="00DD5BB7"/>
    <w:rsid w:val="00DD5D53"/>
    <w:rsid w:val="00DD5EAF"/>
    <w:rsid w:val="00DD6C95"/>
    <w:rsid w:val="00DD6EC9"/>
    <w:rsid w:val="00DD6EE2"/>
    <w:rsid w:val="00DD7138"/>
    <w:rsid w:val="00DD760A"/>
    <w:rsid w:val="00DD78B3"/>
    <w:rsid w:val="00DE12BD"/>
    <w:rsid w:val="00DE1350"/>
    <w:rsid w:val="00DE2A09"/>
    <w:rsid w:val="00DE331C"/>
    <w:rsid w:val="00DE390B"/>
    <w:rsid w:val="00DE3D7A"/>
    <w:rsid w:val="00DE3F2E"/>
    <w:rsid w:val="00DE40B5"/>
    <w:rsid w:val="00DE45BE"/>
    <w:rsid w:val="00DE4BDF"/>
    <w:rsid w:val="00DE571A"/>
    <w:rsid w:val="00DE5ABB"/>
    <w:rsid w:val="00DE619A"/>
    <w:rsid w:val="00DE6352"/>
    <w:rsid w:val="00DE6AB7"/>
    <w:rsid w:val="00DE6D0F"/>
    <w:rsid w:val="00DE6DA1"/>
    <w:rsid w:val="00DE7A7D"/>
    <w:rsid w:val="00DE7C4F"/>
    <w:rsid w:val="00DF0329"/>
    <w:rsid w:val="00DF034F"/>
    <w:rsid w:val="00DF0384"/>
    <w:rsid w:val="00DF33A4"/>
    <w:rsid w:val="00DF359B"/>
    <w:rsid w:val="00DF3C2A"/>
    <w:rsid w:val="00DF3D8B"/>
    <w:rsid w:val="00DF4056"/>
    <w:rsid w:val="00DF4F85"/>
    <w:rsid w:val="00DF5E0E"/>
    <w:rsid w:val="00DF6824"/>
    <w:rsid w:val="00DF6BCD"/>
    <w:rsid w:val="00DF6F28"/>
    <w:rsid w:val="00DF796A"/>
    <w:rsid w:val="00DF7A5C"/>
    <w:rsid w:val="00E0057B"/>
    <w:rsid w:val="00E00A58"/>
    <w:rsid w:val="00E00BAC"/>
    <w:rsid w:val="00E021EE"/>
    <w:rsid w:val="00E02C35"/>
    <w:rsid w:val="00E02EA4"/>
    <w:rsid w:val="00E02F0A"/>
    <w:rsid w:val="00E031FF"/>
    <w:rsid w:val="00E03FDA"/>
    <w:rsid w:val="00E04653"/>
    <w:rsid w:val="00E04B13"/>
    <w:rsid w:val="00E0543F"/>
    <w:rsid w:val="00E0656C"/>
    <w:rsid w:val="00E06FD2"/>
    <w:rsid w:val="00E07982"/>
    <w:rsid w:val="00E07C9A"/>
    <w:rsid w:val="00E1022E"/>
    <w:rsid w:val="00E10890"/>
    <w:rsid w:val="00E10943"/>
    <w:rsid w:val="00E10EFA"/>
    <w:rsid w:val="00E10F62"/>
    <w:rsid w:val="00E12392"/>
    <w:rsid w:val="00E127F9"/>
    <w:rsid w:val="00E12E75"/>
    <w:rsid w:val="00E131F2"/>
    <w:rsid w:val="00E13512"/>
    <w:rsid w:val="00E14195"/>
    <w:rsid w:val="00E14C56"/>
    <w:rsid w:val="00E14CAD"/>
    <w:rsid w:val="00E14D09"/>
    <w:rsid w:val="00E15A96"/>
    <w:rsid w:val="00E15B20"/>
    <w:rsid w:val="00E15D19"/>
    <w:rsid w:val="00E15DD9"/>
    <w:rsid w:val="00E16428"/>
    <w:rsid w:val="00E168BF"/>
    <w:rsid w:val="00E1753B"/>
    <w:rsid w:val="00E17874"/>
    <w:rsid w:val="00E20AE7"/>
    <w:rsid w:val="00E20F05"/>
    <w:rsid w:val="00E21C7B"/>
    <w:rsid w:val="00E23042"/>
    <w:rsid w:val="00E23BF8"/>
    <w:rsid w:val="00E24A4E"/>
    <w:rsid w:val="00E2518C"/>
    <w:rsid w:val="00E257F0"/>
    <w:rsid w:val="00E25C66"/>
    <w:rsid w:val="00E26620"/>
    <w:rsid w:val="00E267D8"/>
    <w:rsid w:val="00E26F02"/>
    <w:rsid w:val="00E26F9F"/>
    <w:rsid w:val="00E275A4"/>
    <w:rsid w:val="00E27F5E"/>
    <w:rsid w:val="00E3042E"/>
    <w:rsid w:val="00E3075C"/>
    <w:rsid w:val="00E30A74"/>
    <w:rsid w:val="00E30D29"/>
    <w:rsid w:val="00E30F38"/>
    <w:rsid w:val="00E3102F"/>
    <w:rsid w:val="00E3175F"/>
    <w:rsid w:val="00E318B4"/>
    <w:rsid w:val="00E31AD4"/>
    <w:rsid w:val="00E31BA8"/>
    <w:rsid w:val="00E31CA0"/>
    <w:rsid w:val="00E31DE9"/>
    <w:rsid w:val="00E3238B"/>
    <w:rsid w:val="00E33DB0"/>
    <w:rsid w:val="00E34376"/>
    <w:rsid w:val="00E34D13"/>
    <w:rsid w:val="00E35964"/>
    <w:rsid w:val="00E35C8E"/>
    <w:rsid w:val="00E35FA3"/>
    <w:rsid w:val="00E36243"/>
    <w:rsid w:val="00E403C3"/>
    <w:rsid w:val="00E40C2A"/>
    <w:rsid w:val="00E40EB1"/>
    <w:rsid w:val="00E4164D"/>
    <w:rsid w:val="00E418E5"/>
    <w:rsid w:val="00E41ED9"/>
    <w:rsid w:val="00E422B1"/>
    <w:rsid w:val="00E4248C"/>
    <w:rsid w:val="00E429DF"/>
    <w:rsid w:val="00E43158"/>
    <w:rsid w:val="00E44EC7"/>
    <w:rsid w:val="00E45508"/>
    <w:rsid w:val="00E457B3"/>
    <w:rsid w:val="00E45B90"/>
    <w:rsid w:val="00E45DA3"/>
    <w:rsid w:val="00E45EC1"/>
    <w:rsid w:val="00E45ED4"/>
    <w:rsid w:val="00E461D3"/>
    <w:rsid w:val="00E46CFD"/>
    <w:rsid w:val="00E46FD5"/>
    <w:rsid w:val="00E47078"/>
    <w:rsid w:val="00E474C9"/>
    <w:rsid w:val="00E47A1B"/>
    <w:rsid w:val="00E47AC9"/>
    <w:rsid w:val="00E47FCD"/>
    <w:rsid w:val="00E510B6"/>
    <w:rsid w:val="00E511A7"/>
    <w:rsid w:val="00E51A23"/>
    <w:rsid w:val="00E52EBB"/>
    <w:rsid w:val="00E5434B"/>
    <w:rsid w:val="00E54D49"/>
    <w:rsid w:val="00E54FDE"/>
    <w:rsid w:val="00E55687"/>
    <w:rsid w:val="00E55D1A"/>
    <w:rsid w:val="00E561E3"/>
    <w:rsid w:val="00E56584"/>
    <w:rsid w:val="00E56BCF"/>
    <w:rsid w:val="00E56D64"/>
    <w:rsid w:val="00E57057"/>
    <w:rsid w:val="00E57198"/>
    <w:rsid w:val="00E576F2"/>
    <w:rsid w:val="00E602E1"/>
    <w:rsid w:val="00E6046B"/>
    <w:rsid w:val="00E604C4"/>
    <w:rsid w:val="00E617D9"/>
    <w:rsid w:val="00E6284B"/>
    <w:rsid w:val="00E62921"/>
    <w:rsid w:val="00E62EEF"/>
    <w:rsid w:val="00E630C7"/>
    <w:rsid w:val="00E636DD"/>
    <w:rsid w:val="00E63A87"/>
    <w:rsid w:val="00E63DA2"/>
    <w:rsid w:val="00E64179"/>
    <w:rsid w:val="00E645B6"/>
    <w:rsid w:val="00E649B5"/>
    <w:rsid w:val="00E65212"/>
    <w:rsid w:val="00E652E8"/>
    <w:rsid w:val="00E6636C"/>
    <w:rsid w:val="00E663D2"/>
    <w:rsid w:val="00E66F2A"/>
    <w:rsid w:val="00E6718C"/>
    <w:rsid w:val="00E67C5A"/>
    <w:rsid w:val="00E70219"/>
    <w:rsid w:val="00E70368"/>
    <w:rsid w:val="00E70375"/>
    <w:rsid w:val="00E70535"/>
    <w:rsid w:val="00E70A70"/>
    <w:rsid w:val="00E71007"/>
    <w:rsid w:val="00E71609"/>
    <w:rsid w:val="00E72466"/>
    <w:rsid w:val="00E72AE8"/>
    <w:rsid w:val="00E72B46"/>
    <w:rsid w:val="00E73129"/>
    <w:rsid w:val="00E73815"/>
    <w:rsid w:val="00E73896"/>
    <w:rsid w:val="00E74FC5"/>
    <w:rsid w:val="00E7556D"/>
    <w:rsid w:val="00E7598B"/>
    <w:rsid w:val="00E763DA"/>
    <w:rsid w:val="00E77B3A"/>
    <w:rsid w:val="00E77F29"/>
    <w:rsid w:val="00E807DD"/>
    <w:rsid w:val="00E815F9"/>
    <w:rsid w:val="00E81986"/>
    <w:rsid w:val="00E81BB3"/>
    <w:rsid w:val="00E81D1D"/>
    <w:rsid w:val="00E81D9E"/>
    <w:rsid w:val="00E81E7C"/>
    <w:rsid w:val="00E8234A"/>
    <w:rsid w:val="00E82359"/>
    <w:rsid w:val="00E82624"/>
    <w:rsid w:val="00E8266D"/>
    <w:rsid w:val="00E82CC4"/>
    <w:rsid w:val="00E841E6"/>
    <w:rsid w:val="00E843EA"/>
    <w:rsid w:val="00E84EF7"/>
    <w:rsid w:val="00E85216"/>
    <w:rsid w:val="00E852C4"/>
    <w:rsid w:val="00E85C79"/>
    <w:rsid w:val="00E85DE1"/>
    <w:rsid w:val="00E861A4"/>
    <w:rsid w:val="00E862E2"/>
    <w:rsid w:val="00E8684D"/>
    <w:rsid w:val="00E873D5"/>
    <w:rsid w:val="00E9142F"/>
    <w:rsid w:val="00E91B8C"/>
    <w:rsid w:val="00E91CAF"/>
    <w:rsid w:val="00E9206F"/>
    <w:rsid w:val="00E9261D"/>
    <w:rsid w:val="00E92F81"/>
    <w:rsid w:val="00E9335A"/>
    <w:rsid w:val="00E93CCE"/>
    <w:rsid w:val="00E94642"/>
    <w:rsid w:val="00E95AAC"/>
    <w:rsid w:val="00E95F04"/>
    <w:rsid w:val="00E96D74"/>
    <w:rsid w:val="00E96F80"/>
    <w:rsid w:val="00E974BD"/>
    <w:rsid w:val="00E9777A"/>
    <w:rsid w:val="00E979E1"/>
    <w:rsid w:val="00E97A05"/>
    <w:rsid w:val="00E97A93"/>
    <w:rsid w:val="00EA000F"/>
    <w:rsid w:val="00EA0A43"/>
    <w:rsid w:val="00EA1A0E"/>
    <w:rsid w:val="00EA1AEC"/>
    <w:rsid w:val="00EA1B73"/>
    <w:rsid w:val="00EA2398"/>
    <w:rsid w:val="00EA2454"/>
    <w:rsid w:val="00EA268E"/>
    <w:rsid w:val="00EA3522"/>
    <w:rsid w:val="00EA3ACB"/>
    <w:rsid w:val="00EA4B71"/>
    <w:rsid w:val="00EA58A9"/>
    <w:rsid w:val="00EA66F4"/>
    <w:rsid w:val="00EA6C54"/>
    <w:rsid w:val="00EA747A"/>
    <w:rsid w:val="00EB0A28"/>
    <w:rsid w:val="00EB0F22"/>
    <w:rsid w:val="00EB0F3E"/>
    <w:rsid w:val="00EB1149"/>
    <w:rsid w:val="00EB26CC"/>
    <w:rsid w:val="00EB271B"/>
    <w:rsid w:val="00EB2900"/>
    <w:rsid w:val="00EB3A16"/>
    <w:rsid w:val="00EB3ED3"/>
    <w:rsid w:val="00EB3F61"/>
    <w:rsid w:val="00EB4070"/>
    <w:rsid w:val="00EB42C8"/>
    <w:rsid w:val="00EB4381"/>
    <w:rsid w:val="00EB4395"/>
    <w:rsid w:val="00EB4D0B"/>
    <w:rsid w:val="00EB5257"/>
    <w:rsid w:val="00EB57A9"/>
    <w:rsid w:val="00EB5A7B"/>
    <w:rsid w:val="00EB5DC0"/>
    <w:rsid w:val="00EB681C"/>
    <w:rsid w:val="00EB6840"/>
    <w:rsid w:val="00EB68E4"/>
    <w:rsid w:val="00EB6C96"/>
    <w:rsid w:val="00EB6D1C"/>
    <w:rsid w:val="00EB6D61"/>
    <w:rsid w:val="00EB7408"/>
    <w:rsid w:val="00EB765A"/>
    <w:rsid w:val="00EB78D3"/>
    <w:rsid w:val="00EB7FB7"/>
    <w:rsid w:val="00EC0A46"/>
    <w:rsid w:val="00EC13B6"/>
    <w:rsid w:val="00EC18EC"/>
    <w:rsid w:val="00EC26DA"/>
    <w:rsid w:val="00EC2CB3"/>
    <w:rsid w:val="00EC34D9"/>
    <w:rsid w:val="00EC35A8"/>
    <w:rsid w:val="00EC3A2D"/>
    <w:rsid w:val="00EC42A1"/>
    <w:rsid w:val="00EC44B2"/>
    <w:rsid w:val="00EC4A67"/>
    <w:rsid w:val="00EC5333"/>
    <w:rsid w:val="00EC5842"/>
    <w:rsid w:val="00EC5C38"/>
    <w:rsid w:val="00EC5D3E"/>
    <w:rsid w:val="00EC67D5"/>
    <w:rsid w:val="00EC6B8D"/>
    <w:rsid w:val="00EC6DFD"/>
    <w:rsid w:val="00EC6E9B"/>
    <w:rsid w:val="00EC6FB0"/>
    <w:rsid w:val="00EC77EE"/>
    <w:rsid w:val="00EC7ED1"/>
    <w:rsid w:val="00ED07CF"/>
    <w:rsid w:val="00ED0ACC"/>
    <w:rsid w:val="00ED1082"/>
    <w:rsid w:val="00ED14F7"/>
    <w:rsid w:val="00ED1F1E"/>
    <w:rsid w:val="00ED31C4"/>
    <w:rsid w:val="00ED3547"/>
    <w:rsid w:val="00ED354E"/>
    <w:rsid w:val="00ED4209"/>
    <w:rsid w:val="00ED4D44"/>
    <w:rsid w:val="00ED54DA"/>
    <w:rsid w:val="00ED5E18"/>
    <w:rsid w:val="00ED5EDF"/>
    <w:rsid w:val="00ED5F96"/>
    <w:rsid w:val="00ED6E12"/>
    <w:rsid w:val="00ED7404"/>
    <w:rsid w:val="00ED767E"/>
    <w:rsid w:val="00ED768E"/>
    <w:rsid w:val="00ED7B51"/>
    <w:rsid w:val="00ED7BAB"/>
    <w:rsid w:val="00EE00C8"/>
    <w:rsid w:val="00EE0206"/>
    <w:rsid w:val="00EE0708"/>
    <w:rsid w:val="00EE0C90"/>
    <w:rsid w:val="00EE0D2D"/>
    <w:rsid w:val="00EE124C"/>
    <w:rsid w:val="00EE1AB3"/>
    <w:rsid w:val="00EE1E1B"/>
    <w:rsid w:val="00EE210C"/>
    <w:rsid w:val="00EE233E"/>
    <w:rsid w:val="00EE2DF9"/>
    <w:rsid w:val="00EE2F56"/>
    <w:rsid w:val="00EE33D7"/>
    <w:rsid w:val="00EE368E"/>
    <w:rsid w:val="00EE3CA9"/>
    <w:rsid w:val="00EE5051"/>
    <w:rsid w:val="00EE54B2"/>
    <w:rsid w:val="00EE5703"/>
    <w:rsid w:val="00EE6A8D"/>
    <w:rsid w:val="00EE6B1E"/>
    <w:rsid w:val="00EE6BB0"/>
    <w:rsid w:val="00EE6E7B"/>
    <w:rsid w:val="00EE7286"/>
    <w:rsid w:val="00EE74B1"/>
    <w:rsid w:val="00EE768F"/>
    <w:rsid w:val="00EE79D3"/>
    <w:rsid w:val="00EE7A38"/>
    <w:rsid w:val="00EE7BB1"/>
    <w:rsid w:val="00EE7E39"/>
    <w:rsid w:val="00EF0344"/>
    <w:rsid w:val="00EF0BB8"/>
    <w:rsid w:val="00EF11FA"/>
    <w:rsid w:val="00EF154F"/>
    <w:rsid w:val="00EF1DA7"/>
    <w:rsid w:val="00EF1EC2"/>
    <w:rsid w:val="00EF2603"/>
    <w:rsid w:val="00EF264B"/>
    <w:rsid w:val="00EF2A8B"/>
    <w:rsid w:val="00EF2A9C"/>
    <w:rsid w:val="00EF30C0"/>
    <w:rsid w:val="00EF33BC"/>
    <w:rsid w:val="00EF3CC9"/>
    <w:rsid w:val="00EF4504"/>
    <w:rsid w:val="00EF4646"/>
    <w:rsid w:val="00EF48A9"/>
    <w:rsid w:val="00EF553E"/>
    <w:rsid w:val="00EF5C7C"/>
    <w:rsid w:val="00EF6238"/>
    <w:rsid w:val="00EF6CCB"/>
    <w:rsid w:val="00EF7883"/>
    <w:rsid w:val="00EF7ECB"/>
    <w:rsid w:val="00F0005D"/>
    <w:rsid w:val="00F0009A"/>
    <w:rsid w:val="00F00829"/>
    <w:rsid w:val="00F01066"/>
    <w:rsid w:val="00F0161E"/>
    <w:rsid w:val="00F01B2C"/>
    <w:rsid w:val="00F02161"/>
    <w:rsid w:val="00F02482"/>
    <w:rsid w:val="00F0262B"/>
    <w:rsid w:val="00F028CA"/>
    <w:rsid w:val="00F030C0"/>
    <w:rsid w:val="00F0327C"/>
    <w:rsid w:val="00F0332E"/>
    <w:rsid w:val="00F034CC"/>
    <w:rsid w:val="00F03CC8"/>
    <w:rsid w:val="00F04DBE"/>
    <w:rsid w:val="00F05032"/>
    <w:rsid w:val="00F05155"/>
    <w:rsid w:val="00F054EA"/>
    <w:rsid w:val="00F05AC2"/>
    <w:rsid w:val="00F064E8"/>
    <w:rsid w:val="00F065E1"/>
    <w:rsid w:val="00F06D28"/>
    <w:rsid w:val="00F07279"/>
    <w:rsid w:val="00F07797"/>
    <w:rsid w:val="00F07C73"/>
    <w:rsid w:val="00F114E7"/>
    <w:rsid w:val="00F116BC"/>
    <w:rsid w:val="00F11D4A"/>
    <w:rsid w:val="00F12630"/>
    <w:rsid w:val="00F127AF"/>
    <w:rsid w:val="00F12B7F"/>
    <w:rsid w:val="00F13252"/>
    <w:rsid w:val="00F1344D"/>
    <w:rsid w:val="00F13530"/>
    <w:rsid w:val="00F13A99"/>
    <w:rsid w:val="00F14779"/>
    <w:rsid w:val="00F153D3"/>
    <w:rsid w:val="00F154F4"/>
    <w:rsid w:val="00F157B5"/>
    <w:rsid w:val="00F167AC"/>
    <w:rsid w:val="00F170F6"/>
    <w:rsid w:val="00F173D7"/>
    <w:rsid w:val="00F17F4D"/>
    <w:rsid w:val="00F20F10"/>
    <w:rsid w:val="00F21428"/>
    <w:rsid w:val="00F217F7"/>
    <w:rsid w:val="00F21DA0"/>
    <w:rsid w:val="00F21DDA"/>
    <w:rsid w:val="00F23205"/>
    <w:rsid w:val="00F236B2"/>
    <w:rsid w:val="00F240D2"/>
    <w:rsid w:val="00F2453A"/>
    <w:rsid w:val="00F24DB6"/>
    <w:rsid w:val="00F25083"/>
    <w:rsid w:val="00F2605C"/>
    <w:rsid w:val="00F26069"/>
    <w:rsid w:val="00F27860"/>
    <w:rsid w:val="00F27911"/>
    <w:rsid w:val="00F300C9"/>
    <w:rsid w:val="00F30720"/>
    <w:rsid w:val="00F30B31"/>
    <w:rsid w:val="00F30FE1"/>
    <w:rsid w:val="00F3185A"/>
    <w:rsid w:val="00F32926"/>
    <w:rsid w:val="00F33677"/>
    <w:rsid w:val="00F338EF"/>
    <w:rsid w:val="00F33A08"/>
    <w:rsid w:val="00F34BF3"/>
    <w:rsid w:val="00F35218"/>
    <w:rsid w:val="00F364C0"/>
    <w:rsid w:val="00F3672E"/>
    <w:rsid w:val="00F36DEA"/>
    <w:rsid w:val="00F403E8"/>
    <w:rsid w:val="00F40627"/>
    <w:rsid w:val="00F41B44"/>
    <w:rsid w:val="00F423BC"/>
    <w:rsid w:val="00F42560"/>
    <w:rsid w:val="00F42563"/>
    <w:rsid w:val="00F4274E"/>
    <w:rsid w:val="00F430AD"/>
    <w:rsid w:val="00F4335C"/>
    <w:rsid w:val="00F43363"/>
    <w:rsid w:val="00F433D4"/>
    <w:rsid w:val="00F4391F"/>
    <w:rsid w:val="00F43A9D"/>
    <w:rsid w:val="00F43FFC"/>
    <w:rsid w:val="00F446AE"/>
    <w:rsid w:val="00F44C04"/>
    <w:rsid w:val="00F44F81"/>
    <w:rsid w:val="00F45392"/>
    <w:rsid w:val="00F454AE"/>
    <w:rsid w:val="00F45659"/>
    <w:rsid w:val="00F45A08"/>
    <w:rsid w:val="00F46DC7"/>
    <w:rsid w:val="00F47609"/>
    <w:rsid w:val="00F5001A"/>
    <w:rsid w:val="00F5001F"/>
    <w:rsid w:val="00F5017D"/>
    <w:rsid w:val="00F50479"/>
    <w:rsid w:val="00F511F5"/>
    <w:rsid w:val="00F514AD"/>
    <w:rsid w:val="00F51AA9"/>
    <w:rsid w:val="00F51EC9"/>
    <w:rsid w:val="00F51FD6"/>
    <w:rsid w:val="00F52002"/>
    <w:rsid w:val="00F527AA"/>
    <w:rsid w:val="00F5292E"/>
    <w:rsid w:val="00F54A7D"/>
    <w:rsid w:val="00F54B41"/>
    <w:rsid w:val="00F55F25"/>
    <w:rsid w:val="00F55F78"/>
    <w:rsid w:val="00F562AF"/>
    <w:rsid w:val="00F5642F"/>
    <w:rsid w:val="00F57F4E"/>
    <w:rsid w:val="00F6229A"/>
    <w:rsid w:val="00F627A8"/>
    <w:rsid w:val="00F62DC5"/>
    <w:rsid w:val="00F62E17"/>
    <w:rsid w:val="00F635AB"/>
    <w:rsid w:val="00F63982"/>
    <w:rsid w:val="00F64A67"/>
    <w:rsid w:val="00F65106"/>
    <w:rsid w:val="00F65202"/>
    <w:rsid w:val="00F661E1"/>
    <w:rsid w:val="00F662AC"/>
    <w:rsid w:val="00F668E9"/>
    <w:rsid w:val="00F67419"/>
    <w:rsid w:val="00F67565"/>
    <w:rsid w:val="00F67BA0"/>
    <w:rsid w:val="00F70089"/>
    <w:rsid w:val="00F7010C"/>
    <w:rsid w:val="00F70307"/>
    <w:rsid w:val="00F70670"/>
    <w:rsid w:val="00F70755"/>
    <w:rsid w:val="00F70DC9"/>
    <w:rsid w:val="00F71618"/>
    <w:rsid w:val="00F717D6"/>
    <w:rsid w:val="00F7192E"/>
    <w:rsid w:val="00F725D9"/>
    <w:rsid w:val="00F72D27"/>
    <w:rsid w:val="00F7433C"/>
    <w:rsid w:val="00F743C5"/>
    <w:rsid w:val="00F74599"/>
    <w:rsid w:val="00F745DA"/>
    <w:rsid w:val="00F74A05"/>
    <w:rsid w:val="00F74B3A"/>
    <w:rsid w:val="00F74DD7"/>
    <w:rsid w:val="00F74F6A"/>
    <w:rsid w:val="00F753B9"/>
    <w:rsid w:val="00F75A98"/>
    <w:rsid w:val="00F761DB"/>
    <w:rsid w:val="00F76497"/>
    <w:rsid w:val="00F764F5"/>
    <w:rsid w:val="00F765A7"/>
    <w:rsid w:val="00F76B6A"/>
    <w:rsid w:val="00F77035"/>
    <w:rsid w:val="00F77059"/>
    <w:rsid w:val="00F7750F"/>
    <w:rsid w:val="00F7755B"/>
    <w:rsid w:val="00F80304"/>
    <w:rsid w:val="00F80781"/>
    <w:rsid w:val="00F8084F"/>
    <w:rsid w:val="00F80BD6"/>
    <w:rsid w:val="00F8116C"/>
    <w:rsid w:val="00F818F5"/>
    <w:rsid w:val="00F81D1B"/>
    <w:rsid w:val="00F82744"/>
    <w:rsid w:val="00F84A2C"/>
    <w:rsid w:val="00F84F31"/>
    <w:rsid w:val="00F850DB"/>
    <w:rsid w:val="00F8627C"/>
    <w:rsid w:val="00F864B2"/>
    <w:rsid w:val="00F877A5"/>
    <w:rsid w:val="00F879BE"/>
    <w:rsid w:val="00F87E25"/>
    <w:rsid w:val="00F90358"/>
    <w:rsid w:val="00F9042E"/>
    <w:rsid w:val="00F9072F"/>
    <w:rsid w:val="00F90AF7"/>
    <w:rsid w:val="00F90F7D"/>
    <w:rsid w:val="00F91519"/>
    <w:rsid w:val="00F920D8"/>
    <w:rsid w:val="00F921D8"/>
    <w:rsid w:val="00F92380"/>
    <w:rsid w:val="00F92544"/>
    <w:rsid w:val="00F92AF8"/>
    <w:rsid w:val="00F92C36"/>
    <w:rsid w:val="00F9335D"/>
    <w:rsid w:val="00F939FE"/>
    <w:rsid w:val="00F93AEA"/>
    <w:rsid w:val="00F94264"/>
    <w:rsid w:val="00F947A8"/>
    <w:rsid w:val="00F94C9A"/>
    <w:rsid w:val="00F94F56"/>
    <w:rsid w:val="00F95629"/>
    <w:rsid w:val="00F95A7C"/>
    <w:rsid w:val="00F95FA6"/>
    <w:rsid w:val="00F968FB"/>
    <w:rsid w:val="00F97E1E"/>
    <w:rsid w:val="00FA08EC"/>
    <w:rsid w:val="00FA11B1"/>
    <w:rsid w:val="00FA1CBA"/>
    <w:rsid w:val="00FA1E13"/>
    <w:rsid w:val="00FA298D"/>
    <w:rsid w:val="00FA2A1B"/>
    <w:rsid w:val="00FA2C46"/>
    <w:rsid w:val="00FA2CC3"/>
    <w:rsid w:val="00FA3020"/>
    <w:rsid w:val="00FA302C"/>
    <w:rsid w:val="00FA430E"/>
    <w:rsid w:val="00FA4C25"/>
    <w:rsid w:val="00FA5583"/>
    <w:rsid w:val="00FA61E3"/>
    <w:rsid w:val="00FA7B59"/>
    <w:rsid w:val="00FA7FBC"/>
    <w:rsid w:val="00FB0766"/>
    <w:rsid w:val="00FB19CF"/>
    <w:rsid w:val="00FB1AF5"/>
    <w:rsid w:val="00FB1B14"/>
    <w:rsid w:val="00FB323B"/>
    <w:rsid w:val="00FB36AE"/>
    <w:rsid w:val="00FB3B88"/>
    <w:rsid w:val="00FB3BF1"/>
    <w:rsid w:val="00FB3E8B"/>
    <w:rsid w:val="00FB4152"/>
    <w:rsid w:val="00FB462B"/>
    <w:rsid w:val="00FB4CF7"/>
    <w:rsid w:val="00FB665C"/>
    <w:rsid w:val="00FB6D51"/>
    <w:rsid w:val="00FB7AB2"/>
    <w:rsid w:val="00FC1105"/>
    <w:rsid w:val="00FC1C22"/>
    <w:rsid w:val="00FC22B8"/>
    <w:rsid w:val="00FC36B8"/>
    <w:rsid w:val="00FC37B3"/>
    <w:rsid w:val="00FC3CA0"/>
    <w:rsid w:val="00FC3E8E"/>
    <w:rsid w:val="00FC41AE"/>
    <w:rsid w:val="00FC4B67"/>
    <w:rsid w:val="00FC4F74"/>
    <w:rsid w:val="00FC56D8"/>
    <w:rsid w:val="00FC60B9"/>
    <w:rsid w:val="00FC6B2F"/>
    <w:rsid w:val="00FC6BE8"/>
    <w:rsid w:val="00FC6D44"/>
    <w:rsid w:val="00FC75A8"/>
    <w:rsid w:val="00FC76E7"/>
    <w:rsid w:val="00FC7711"/>
    <w:rsid w:val="00FC78E9"/>
    <w:rsid w:val="00FD0773"/>
    <w:rsid w:val="00FD0B81"/>
    <w:rsid w:val="00FD15B4"/>
    <w:rsid w:val="00FD1748"/>
    <w:rsid w:val="00FD1F3B"/>
    <w:rsid w:val="00FD2978"/>
    <w:rsid w:val="00FD3328"/>
    <w:rsid w:val="00FD332D"/>
    <w:rsid w:val="00FD3472"/>
    <w:rsid w:val="00FD37D7"/>
    <w:rsid w:val="00FD38EE"/>
    <w:rsid w:val="00FD3B25"/>
    <w:rsid w:val="00FD3C01"/>
    <w:rsid w:val="00FD5B15"/>
    <w:rsid w:val="00FD5BF6"/>
    <w:rsid w:val="00FD5E0B"/>
    <w:rsid w:val="00FD5E78"/>
    <w:rsid w:val="00FD61F8"/>
    <w:rsid w:val="00FD636B"/>
    <w:rsid w:val="00FD7980"/>
    <w:rsid w:val="00FD79EC"/>
    <w:rsid w:val="00FD7BF2"/>
    <w:rsid w:val="00FE0020"/>
    <w:rsid w:val="00FE00D5"/>
    <w:rsid w:val="00FE0428"/>
    <w:rsid w:val="00FE0449"/>
    <w:rsid w:val="00FE0A37"/>
    <w:rsid w:val="00FE0D3A"/>
    <w:rsid w:val="00FE0D63"/>
    <w:rsid w:val="00FE0D8A"/>
    <w:rsid w:val="00FE0ED7"/>
    <w:rsid w:val="00FE18D1"/>
    <w:rsid w:val="00FE19A5"/>
    <w:rsid w:val="00FE2580"/>
    <w:rsid w:val="00FE2DAC"/>
    <w:rsid w:val="00FE3771"/>
    <w:rsid w:val="00FE3AD9"/>
    <w:rsid w:val="00FE412E"/>
    <w:rsid w:val="00FE4CD4"/>
    <w:rsid w:val="00FE5A4F"/>
    <w:rsid w:val="00FE60CB"/>
    <w:rsid w:val="00FE610D"/>
    <w:rsid w:val="00FE6F5E"/>
    <w:rsid w:val="00FE741A"/>
    <w:rsid w:val="00FE7811"/>
    <w:rsid w:val="00FE78B1"/>
    <w:rsid w:val="00FE7E16"/>
    <w:rsid w:val="00FF14A7"/>
    <w:rsid w:val="00FF1BBE"/>
    <w:rsid w:val="00FF1CE9"/>
    <w:rsid w:val="00FF24FD"/>
    <w:rsid w:val="00FF2FEA"/>
    <w:rsid w:val="00FF33A7"/>
    <w:rsid w:val="00FF4A3D"/>
    <w:rsid w:val="00FF59F5"/>
    <w:rsid w:val="00FF5B2D"/>
    <w:rsid w:val="00FF5D0C"/>
    <w:rsid w:val="00FF6053"/>
    <w:rsid w:val="00FF70B1"/>
    <w:rsid w:val="00FF7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44CBFA"/>
  <w15:docId w15:val="{106F7766-A06F-4DA9-918A-5DCA1516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EFE"/>
    <w:rPr>
      <w:rFonts w:ascii="Myriad Pro" w:hAnsi="Myriad Pro"/>
    </w:rPr>
  </w:style>
  <w:style w:type="paragraph" w:styleId="Heading1">
    <w:name w:val="heading 1"/>
    <w:basedOn w:val="Header1"/>
    <w:next w:val="Normal"/>
    <w:link w:val="Heading1Char"/>
    <w:uiPriority w:val="9"/>
    <w:qFormat/>
    <w:rsid w:val="00FE78B1"/>
    <w:pPr>
      <w:outlineLvl w:val="0"/>
    </w:pPr>
    <w:rPr>
      <w:rFonts w:ascii="Myriad Pro" w:hAnsi="Myriad Pro"/>
      <w:b/>
      <w:color w:val="0DA3A7"/>
    </w:rPr>
  </w:style>
  <w:style w:type="paragraph" w:styleId="Heading2">
    <w:name w:val="heading 2"/>
    <w:basedOn w:val="Header2"/>
    <w:next w:val="Normal"/>
    <w:link w:val="Heading2Char"/>
    <w:uiPriority w:val="9"/>
    <w:unhideWhenUsed/>
    <w:qFormat/>
    <w:rsid w:val="00FE78B1"/>
    <w:pPr>
      <w:outlineLvl w:val="1"/>
    </w:pPr>
    <w:rPr>
      <w:rFonts w:ascii="Myriad Pro" w:hAnsi="Myriad Pro"/>
      <w:b/>
      <w:color w:val="DE6421"/>
    </w:rPr>
  </w:style>
  <w:style w:type="paragraph" w:styleId="Heading3">
    <w:name w:val="heading 3"/>
    <w:basedOn w:val="Header3"/>
    <w:next w:val="Normal"/>
    <w:link w:val="Heading3Char"/>
    <w:uiPriority w:val="9"/>
    <w:unhideWhenUsed/>
    <w:qFormat/>
    <w:rsid w:val="00FE78B1"/>
    <w:pPr>
      <w:spacing w:after="0" w:line="341" w:lineRule="auto"/>
      <w:outlineLvl w:val="2"/>
    </w:pPr>
    <w:rPr>
      <w:rFonts w:ascii="Myriad Pro" w:hAnsi="Myriad Pro"/>
      <w:b/>
      <w:color w:val="6D6E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0E6"/>
    <w:pPr>
      <w:tabs>
        <w:tab w:val="center" w:pos="4680"/>
        <w:tab w:val="right" w:pos="9360"/>
      </w:tabs>
    </w:pPr>
  </w:style>
  <w:style w:type="character" w:customStyle="1" w:styleId="HeaderChar">
    <w:name w:val="Header Char"/>
    <w:basedOn w:val="DefaultParagraphFont"/>
    <w:link w:val="Header"/>
    <w:uiPriority w:val="99"/>
    <w:rsid w:val="00D970E6"/>
  </w:style>
  <w:style w:type="paragraph" w:styleId="Footer">
    <w:name w:val="footer"/>
    <w:basedOn w:val="Normal"/>
    <w:link w:val="FooterChar"/>
    <w:uiPriority w:val="99"/>
    <w:unhideWhenUsed/>
    <w:rsid w:val="00D970E6"/>
    <w:pPr>
      <w:tabs>
        <w:tab w:val="center" w:pos="4680"/>
        <w:tab w:val="right" w:pos="9360"/>
      </w:tabs>
    </w:pPr>
  </w:style>
  <w:style w:type="character" w:customStyle="1" w:styleId="FooterChar">
    <w:name w:val="Footer Char"/>
    <w:basedOn w:val="DefaultParagraphFont"/>
    <w:link w:val="Footer"/>
    <w:uiPriority w:val="99"/>
    <w:rsid w:val="00D970E6"/>
  </w:style>
  <w:style w:type="paragraph" w:customStyle="1" w:styleId="Caption1">
    <w:name w:val="Caption1"/>
    <w:basedOn w:val="Normal"/>
    <w:next w:val="Normal"/>
    <w:uiPriority w:val="35"/>
    <w:unhideWhenUsed/>
    <w:qFormat/>
    <w:rsid w:val="00D970E6"/>
    <w:pPr>
      <w:spacing w:after="200"/>
    </w:pPr>
    <w:rPr>
      <w:i/>
      <w:iCs/>
      <w:color w:val="1F497D"/>
      <w:sz w:val="18"/>
      <w:szCs w:val="18"/>
    </w:rPr>
  </w:style>
  <w:style w:type="paragraph" w:customStyle="1" w:styleId="ListParagraph1">
    <w:name w:val="List Paragraph1"/>
    <w:basedOn w:val="Normal"/>
    <w:next w:val="ListParagraph"/>
    <w:uiPriority w:val="34"/>
    <w:qFormat/>
    <w:rsid w:val="00D970E6"/>
    <w:pPr>
      <w:spacing w:line="360" w:lineRule="auto"/>
      <w:ind w:left="720"/>
      <w:contextualSpacing/>
    </w:pPr>
    <w:rPr>
      <w:rFonts w:ascii="Arial" w:eastAsia="MS Mincho" w:hAnsi="Arial"/>
      <w:sz w:val="32"/>
      <w:szCs w:val="24"/>
    </w:rPr>
  </w:style>
  <w:style w:type="paragraph" w:styleId="ListParagraph">
    <w:name w:val="List Paragraph"/>
    <w:basedOn w:val="Normal"/>
    <w:uiPriority w:val="34"/>
    <w:qFormat/>
    <w:rsid w:val="00D970E6"/>
    <w:pPr>
      <w:ind w:left="720"/>
      <w:contextualSpacing/>
    </w:pPr>
  </w:style>
  <w:style w:type="character" w:styleId="Hyperlink">
    <w:name w:val="Hyperlink"/>
    <w:basedOn w:val="DefaultParagraphFont"/>
    <w:uiPriority w:val="99"/>
    <w:unhideWhenUsed/>
    <w:rsid w:val="00AB4E1B"/>
    <w:rPr>
      <w:color w:val="0563C1" w:themeColor="hyperlink"/>
      <w:u w:val="single"/>
    </w:rPr>
  </w:style>
  <w:style w:type="paragraph" w:styleId="BalloonText">
    <w:name w:val="Balloon Text"/>
    <w:basedOn w:val="Normal"/>
    <w:link w:val="BalloonTextChar"/>
    <w:uiPriority w:val="99"/>
    <w:semiHidden/>
    <w:unhideWhenUsed/>
    <w:rsid w:val="000317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17DC"/>
    <w:rPr>
      <w:rFonts w:ascii="Lucida Grande" w:hAnsi="Lucida Grande" w:cs="Lucida Grande"/>
      <w:sz w:val="18"/>
      <w:szCs w:val="18"/>
    </w:rPr>
  </w:style>
  <w:style w:type="character" w:styleId="CommentReference">
    <w:name w:val="annotation reference"/>
    <w:basedOn w:val="DefaultParagraphFont"/>
    <w:uiPriority w:val="99"/>
    <w:semiHidden/>
    <w:unhideWhenUsed/>
    <w:rsid w:val="00DA71B4"/>
    <w:rPr>
      <w:sz w:val="18"/>
      <w:szCs w:val="18"/>
    </w:rPr>
  </w:style>
  <w:style w:type="paragraph" w:styleId="CommentText">
    <w:name w:val="annotation text"/>
    <w:basedOn w:val="Normal"/>
    <w:link w:val="CommentTextChar"/>
    <w:uiPriority w:val="99"/>
    <w:unhideWhenUsed/>
    <w:rsid w:val="00DA71B4"/>
    <w:rPr>
      <w:sz w:val="24"/>
      <w:szCs w:val="24"/>
    </w:rPr>
  </w:style>
  <w:style w:type="character" w:customStyle="1" w:styleId="CommentTextChar">
    <w:name w:val="Comment Text Char"/>
    <w:basedOn w:val="DefaultParagraphFont"/>
    <w:link w:val="CommentText"/>
    <w:uiPriority w:val="99"/>
    <w:rsid w:val="00DA71B4"/>
    <w:rPr>
      <w:sz w:val="24"/>
      <w:szCs w:val="24"/>
    </w:rPr>
  </w:style>
  <w:style w:type="paragraph" w:styleId="CommentSubject">
    <w:name w:val="annotation subject"/>
    <w:basedOn w:val="CommentText"/>
    <w:next w:val="CommentText"/>
    <w:link w:val="CommentSubjectChar"/>
    <w:uiPriority w:val="99"/>
    <w:semiHidden/>
    <w:unhideWhenUsed/>
    <w:rsid w:val="00DA71B4"/>
    <w:rPr>
      <w:b/>
      <w:bCs/>
      <w:sz w:val="20"/>
      <w:szCs w:val="20"/>
    </w:rPr>
  </w:style>
  <w:style w:type="character" w:customStyle="1" w:styleId="CommentSubjectChar">
    <w:name w:val="Comment Subject Char"/>
    <w:basedOn w:val="CommentTextChar"/>
    <w:link w:val="CommentSubject"/>
    <w:uiPriority w:val="99"/>
    <w:semiHidden/>
    <w:rsid w:val="00DA71B4"/>
    <w:rPr>
      <w:b/>
      <w:bCs/>
      <w:sz w:val="20"/>
      <w:szCs w:val="20"/>
    </w:rPr>
  </w:style>
  <w:style w:type="paragraph" w:customStyle="1" w:styleId="Text">
    <w:name w:val="Text"/>
    <w:basedOn w:val="Normal"/>
    <w:uiPriority w:val="99"/>
    <w:rsid w:val="008A1EEA"/>
    <w:pPr>
      <w:widowControl w:val="0"/>
      <w:autoSpaceDE w:val="0"/>
      <w:autoSpaceDN w:val="0"/>
      <w:adjustRightInd w:val="0"/>
      <w:spacing w:after="180" w:line="280" w:lineRule="atLeast"/>
      <w:textAlignment w:val="center"/>
    </w:pPr>
    <w:rPr>
      <w:rFonts w:ascii="MuseoSans-300" w:hAnsi="MuseoSans-300" w:cs="MuseoSans-300"/>
      <w:color w:val="000000"/>
      <w:sz w:val="20"/>
      <w:szCs w:val="20"/>
    </w:rPr>
  </w:style>
  <w:style w:type="paragraph" w:customStyle="1" w:styleId="Header1">
    <w:name w:val="Header 1"/>
    <w:basedOn w:val="Text"/>
    <w:uiPriority w:val="99"/>
    <w:rsid w:val="008A1EEA"/>
    <w:pPr>
      <w:suppressAutoHyphens/>
      <w:spacing w:before="180" w:line="480" w:lineRule="atLeast"/>
    </w:pPr>
    <w:rPr>
      <w:rFonts w:ascii="MuseoSans-900" w:hAnsi="MuseoSans-900" w:cs="MuseoSans-900"/>
      <w:color w:val="3DE5BF"/>
      <w:spacing w:val="-4"/>
      <w:sz w:val="42"/>
      <w:szCs w:val="42"/>
    </w:rPr>
  </w:style>
  <w:style w:type="paragraph" w:customStyle="1" w:styleId="IntoText">
    <w:name w:val="IntoText"/>
    <w:basedOn w:val="Text"/>
    <w:uiPriority w:val="99"/>
    <w:rsid w:val="008A1EEA"/>
    <w:pPr>
      <w:spacing w:line="320" w:lineRule="atLeast"/>
    </w:pPr>
    <w:rPr>
      <w:spacing w:val="-1"/>
      <w:sz w:val="24"/>
      <w:szCs w:val="24"/>
    </w:rPr>
  </w:style>
  <w:style w:type="paragraph" w:customStyle="1" w:styleId="Header2">
    <w:name w:val="Header 2"/>
    <w:basedOn w:val="Normal"/>
    <w:uiPriority w:val="99"/>
    <w:rsid w:val="008A1EEA"/>
    <w:pPr>
      <w:widowControl w:val="0"/>
      <w:suppressAutoHyphens/>
      <w:autoSpaceDE w:val="0"/>
      <w:autoSpaceDN w:val="0"/>
      <w:adjustRightInd w:val="0"/>
      <w:spacing w:before="180" w:after="180" w:line="340" w:lineRule="atLeast"/>
      <w:textAlignment w:val="center"/>
    </w:pPr>
    <w:rPr>
      <w:rFonts w:ascii="MuseoSans-900" w:hAnsi="MuseoSans-900" w:cs="MuseoSans-900"/>
      <w:color w:val="FF6500"/>
      <w:spacing w:val="-1"/>
      <w:sz w:val="28"/>
      <w:szCs w:val="28"/>
    </w:rPr>
  </w:style>
  <w:style w:type="paragraph" w:customStyle="1" w:styleId="Header3">
    <w:name w:val="Header 3"/>
    <w:basedOn w:val="Normal"/>
    <w:uiPriority w:val="99"/>
    <w:rsid w:val="008A1EEA"/>
    <w:pPr>
      <w:widowControl w:val="0"/>
      <w:suppressAutoHyphens/>
      <w:autoSpaceDE w:val="0"/>
      <w:autoSpaceDN w:val="0"/>
      <w:adjustRightInd w:val="0"/>
      <w:spacing w:before="180" w:after="180" w:line="288" w:lineRule="auto"/>
      <w:textAlignment w:val="center"/>
    </w:pPr>
    <w:rPr>
      <w:rFonts w:ascii="MuseoSans-900" w:hAnsi="MuseoSans-900" w:cs="MuseoSans-900"/>
      <w:caps/>
      <w:color w:val="4C4C4C"/>
      <w:sz w:val="24"/>
      <w:szCs w:val="24"/>
    </w:rPr>
  </w:style>
  <w:style w:type="character" w:customStyle="1" w:styleId="Header11">
    <w:name w:val="Header 11"/>
    <w:uiPriority w:val="99"/>
    <w:rsid w:val="008A1EEA"/>
    <w:rPr>
      <w:rFonts w:ascii="MuseoSans-900" w:hAnsi="MuseoSans-900" w:cs="MuseoSans-900"/>
      <w:color w:val="3DE5BF"/>
      <w:spacing w:val="-4"/>
      <w:sz w:val="42"/>
      <w:szCs w:val="42"/>
    </w:rPr>
  </w:style>
  <w:style w:type="character" w:customStyle="1" w:styleId="IntroText">
    <w:name w:val="IntroText"/>
    <w:uiPriority w:val="99"/>
    <w:rsid w:val="008A1EEA"/>
    <w:rPr>
      <w:rFonts w:ascii="MuseoSans-300" w:hAnsi="MuseoSans-300" w:cs="MuseoSans-300"/>
      <w:color w:val="000000"/>
      <w:sz w:val="24"/>
      <w:szCs w:val="24"/>
    </w:rPr>
  </w:style>
  <w:style w:type="character" w:customStyle="1" w:styleId="Text1">
    <w:name w:val="Text1"/>
    <w:uiPriority w:val="99"/>
    <w:rsid w:val="008A1EEA"/>
    <w:rPr>
      <w:rFonts w:ascii="MuseoSans-300" w:hAnsi="MuseoSans-300" w:cs="MuseoSans-300"/>
      <w:color w:val="000000"/>
      <w:sz w:val="20"/>
      <w:szCs w:val="20"/>
    </w:rPr>
  </w:style>
  <w:style w:type="character" w:customStyle="1" w:styleId="Header21">
    <w:name w:val="Header 21"/>
    <w:uiPriority w:val="99"/>
    <w:rsid w:val="008A1EEA"/>
    <w:rPr>
      <w:rFonts w:ascii="MuseoSans-900" w:hAnsi="MuseoSans-900" w:cs="MuseoSans-900"/>
      <w:color w:val="FF6500"/>
      <w:sz w:val="28"/>
      <w:szCs w:val="28"/>
    </w:rPr>
  </w:style>
  <w:style w:type="character" w:customStyle="1" w:styleId="Header31">
    <w:name w:val="Header 31"/>
    <w:uiPriority w:val="99"/>
    <w:rsid w:val="008A1EEA"/>
    <w:rPr>
      <w:rFonts w:ascii="MuseoSans-900" w:hAnsi="MuseoSans-900" w:cs="MuseoSans-900"/>
      <w:caps/>
      <w:color w:val="4C4C4C"/>
      <w:sz w:val="24"/>
      <w:szCs w:val="24"/>
      <w:vertAlign w:val="baseline"/>
    </w:rPr>
  </w:style>
  <w:style w:type="paragraph" w:customStyle="1" w:styleId="AdvanceHeader">
    <w:name w:val="Advance Header"/>
    <w:basedOn w:val="Header1"/>
    <w:qFormat/>
    <w:rsid w:val="00493D5B"/>
  </w:style>
  <w:style w:type="paragraph" w:customStyle="1" w:styleId="bold">
    <w:name w:val="bold"/>
    <w:basedOn w:val="IntoText"/>
    <w:qFormat/>
    <w:rsid w:val="00493D5B"/>
    <w:pPr>
      <w:ind w:left="360"/>
    </w:pPr>
    <w:rPr>
      <w:rFonts w:ascii="MuseoSans-500" w:hAnsi="MuseoSans-500" w:cs="MuseoSans-500"/>
    </w:rPr>
  </w:style>
  <w:style w:type="paragraph" w:customStyle="1" w:styleId="BasicParagraph">
    <w:name w:val="[Basic Paragraph]"/>
    <w:basedOn w:val="Normal"/>
    <w:uiPriority w:val="99"/>
    <w:rsid w:val="00493D5B"/>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OObox">
    <w:name w:val="O&amp;Obox"/>
    <w:basedOn w:val="Text"/>
    <w:uiPriority w:val="99"/>
    <w:rsid w:val="00765223"/>
    <w:pPr>
      <w:shd w:val="clear" w:color="auto" w:fill="00ABBC"/>
      <w:ind w:left="360" w:right="360"/>
    </w:pPr>
    <w:rPr>
      <w:rFonts w:ascii="MuseoSans-900" w:hAnsi="MuseoSans-900" w:cs="MuseoSans-900"/>
    </w:rPr>
  </w:style>
  <w:style w:type="character" w:customStyle="1" w:styleId="Link">
    <w:name w:val="Link"/>
    <w:basedOn w:val="Text1"/>
    <w:uiPriority w:val="99"/>
    <w:rsid w:val="00765223"/>
    <w:rPr>
      <w:rFonts w:ascii="MuseoSans-500" w:hAnsi="MuseoSans-500" w:cs="MuseoSans-500"/>
      <w:color w:val="24408E"/>
      <w:sz w:val="20"/>
      <w:szCs w:val="20"/>
      <w:u w:val="thick" w:color="24408E"/>
    </w:rPr>
  </w:style>
  <w:style w:type="paragraph" w:customStyle="1" w:styleId="NoParagraphStyle">
    <w:name w:val="[No Paragraph Style]"/>
    <w:rsid w:val="00765223"/>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KeyQuestions">
    <w:name w:val="Key Questions"/>
    <w:basedOn w:val="NoParagraphStyle"/>
    <w:uiPriority w:val="99"/>
    <w:rsid w:val="00765223"/>
    <w:pPr>
      <w:suppressAutoHyphens/>
      <w:spacing w:after="180" w:line="280" w:lineRule="atLeast"/>
    </w:pPr>
    <w:rPr>
      <w:rFonts w:ascii="MuseoSans-900Italic" w:hAnsi="MuseoSans-900Italic" w:cs="MuseoSans-900Italic"/>
      <w:i/>
      <w:iCs/>
      <w:caps/>
      <w:color w:val="A6CE3A"/>
    </w:rPr>
  </w:style>
  <w:style w:type="character" w:customStyle="1" w:styleId="KeyQuestions1">
    <w:name w:val="Key Questions1"/>
    <w:uiPriority w:val="99"/>
    <w:rsid w:val="00765223"/>
    <w:rPr>
      <w:rFonts w:ascii="MuseoSans-900Italic" w:hAnsi="MuseoSans-900Italic" w:cs="MuseoSans-900Italic"/>
      <w:i/>
      <w:iCs/>
      <w:caps/>
      <w:color w:val="A6CE3A"/>
      <w:sz w:val="24"/>
      <w:szCs w:val="24"/>
      <w:vertAlign w:val="baseline"/>
    </w:rPr>
  </w:style>
  <w:style w:type="paragraph" w:customStyle="1" w:styleId="helpfulresourceheader">
    <w:name w:val="helpfulresourceheader"/>
    <w:basedOn w:val="Text"/>
    <w:uiPriority w:val="99"/>
    <w:rsid w:val="00765223"/>
    <w:pPr>
      <w:pBdr>
        <w:top w:val="single" w:sz="16" w:space="18" w:color="F5821F"/>
      </w:pBdr>
      <w:ind w:left="360" w:right="360"/>
    </w:pPr>
    <w:rPr>
      <w:rFonts w:ascii="MuseoSans-900" w:hAnsi="MuseoSans-900" w:cs="MuseoSans-900"/>
      <w:color w:val="6D6E70"/>
      <w:sz w:val="24"/>
      <w:szCs w:val="24"/>
    </w:rPr>
  </w:style>
  <w:style w:type="paragraph" w:customStyle="1" w:styleId="helpfulresourcetext">
    <w:name w:val="helpfulresourcetext"/>
    <w:basedOn w:val="helpfulresourceheader"/>
    <w:uiPriority w:val="99"/>
    <w:rsid w:val="00765223"/>
    <w:pPr>
      <w:pBdr>
        <w:top w:val="none" w:sz="0" w:space="0" w:color="auto"/>
      </w:pBdr>
    </w:pPr>
    <w:rPr>
      <w:color w:val="000000"/>
    </w:rPr>
  </w:style>
  <w:style w:type="paragraph" w:customStyle="1" w:styleId="helpfulresourcetextbottom">
    <w:name w:val="helpfulresourcetextbottom"/>
    <w:basedOn w:val="helpfulresourcetext"/>
    <w:uiPriority w:val="99"/>
    <w:rsid w:val="00765223"/>
    <w:pPr>
      <w:pBdr>
        <w:bottom w:val="single" w:sz="6" w:space="9" w:color="F5821F"/>
      </w:pBdr>
    </w:pPr>
  </w:style>
  <w:style w:type="character" w:customStyle="1" w:styleId="helpfulresourceheader1">
    <w:name w:val="helpfulresourceheader1"/>
    <w:basedOn w:val="Text1"/>
    <w:uiPriority w:val="99"/>
    <w:rsid w:val="00765223"/>
    <w:rPr>
      <w:rFonts w:ascii="MuseoSans-900" w:hAnsi="MuseoSans-900" w:cs="MuseoSans-900"/>
      <w:color w:val="F5821F"/>
      <w:sz w:val="24"/>
      <w:szCs w:val="24"/>
    </w:rPr>
  </w:style>
  <w:style w:type="paragraph" w:customStyle="1" w:styleId="ActivityBox">
    <w:name w:val="ActivityBox"/>
    <w:basedOn w:val="OObox"/>
    <w:uiPriority w:val="99"/>
    <w:rsid w:val="00765223"/>
    <w:pPr>
      <w:shd w:val="clear" w:color="auto" w:fill="auto"/>
    </w:pPr>
    <w:rPr>
      <w:rFonts w:ascii="MuseoSans-300" w:hAnsi="MuseoSans-300" w:cs="MuseoSans-300"/>
      <w:color w:val="FFFFFF"/>
    </w:rPr>
  </w:style>
  <w:style w:type="paragraph" w:customStyle="1" w:styleId="WorksheetHeader">
    <w:name w:val="WorksheetHeader"/>
    <w:basedOn w:val="Header3"/>
    <w:uiPriority w:val="99"/>
    <w:rsid w:val="00765223"/>
    <w:pPr>
      <w:tabs>
        <w:tab w:val="right" w:pos="1800"/>
      </w:tabs>
      <w:spacing w:line="280" w:lineRule="atLeast"/>
    </w:pPr>
    <w:rPr>
      <w:color w:val="F5821F"/>
    </w:rPr>
  </w:style>
  <w:style w:type="paragraph" w:customStyle="1" w:styleId="WorksheetText">
    <w:name w:val="WorksheetText"/>
    <w:basedOn w:val="Text"/>
    <w:uiPriority w:val="99"/>
    <w:rsid w:val="00765223"/>
    <w:pPr>
      <w:tabs>
        <w:tab w:val="right" w:leader="underscore" w:pos="1600"/>
      </w:tabs>
    </w:pPr>
    <w:rPr>
      <w:rFonts w:ascii="MuseoSans-500Italic" w:hAnsi="MuseoSans-500Italic" w:cs="MuseoSans-500Italic"/>
      <w:i/>
      <w:iCs/>
    </w:rPr>
  </w:style>
  <w:style w:type="character" w:customStyle="1" w:styleId="WorksheetHeader1">
    <w:name w:val="WorksheetHeader1"/>
    <w:basedOn w:val="Header31"/>
    <w:uiPriority w:val="99"/>
    <w:rsid w:val="00765223"/>
    <w:rPr>
      <w:rFonts w:ascii="MuseoSans-900" w:hAnsi="MuseoSans-900" w:cs="MuseoSans-900"/>
      <w:caps/>
      <w:color w:val="F5821F"/>
      <w:sz w:val="24"/>
      <w:szCs w:val="24"/>
      <w:vertAlign w:val="baseline"/>
    </w:rPr>
  </w:style>
  <w:style w:type="character" w:customStyle="1" w:styleId="WorksheetText1">
    <w:name w:val="WorksheetText1"/>
    <w:basedOn w:val="Text1"/>
    <w:uiPriority w:val="99"/>
    <w:rsid w:val="00765223"/>
    <w:rPr>
      <w:rFonts w:ascii="MuseoSans-500Italic" w:hAnsi="MuseoSans-500Italic" w:cs="MuseoSans-500Italic"/>
      <w:i/>
      <w:iCs/>
      <w:color w:val="000000"/>
      <w:sz w:val="20"/>
      <w:szCs w:val="20"/>
    </w:rPr>
  </w:style>
  <w:style w:type="character" w:styleId="PageNumber">
    <w:name w:val="page number"/>
    <w:basedOn w:val="DefaultParagraphFont"/>
    <w:uiPriority w:val="99"/>
    <w:semiHidden/>
    <w:unhideWhenUsed/>
    <w:rsid w:val="00704DFF"/>
  </w:style>
  <w:style w:type="paragraph" w:styleId="NormalWeb">
    <w:name w:val="Normal (Web)"/>
    <w:basedOn w:val="Normal"/>
    <w:uiPriority w:val="99"/>
    <w:unhideWhenUsed/>
    <w:rsid w:val="00273AE5"/>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73AE5"/>
  </w:style>
  <w:style w:type="character" w:customStyle="1" w:styleId="Heading1Char">
    <w:name w:val="Heading 1 Char"/>
    <w:basedOn w:val="DefaultParagraphFont"/>
    <w:link w:val="Heading1"/>
    <w:uiPriority w:val="9"/>
    <w:rsid w:val="00FE78B1"/>
    <w:rPr>
      <w:rFonts w:ascii="Myriad Pro" w:hAnsi="Myriad Pro" w:cs="MuseoSans-900"/>
      <w:b/>
      <w:color w:val="0DA3A7"/>
      <w:spacing w:val="-4"/>
      <w:sz w:val="42"/>
      <w:szCs w:val="42"/>
    </w:rPr>
  </w:style>
  <w:style w:type="character" w:customStyle="1" w:styleId="Heading2Char">
    <w:name w:val="Heading 2 Char"/>
    <w:basedOn w:val="DefaultParagraphFont"/>
    <w:link w:val="Heading2"/>
    <w:uiPriority w:val="9"/>
    <w:rsid w:val="00FE78B1"/>
    <w:rPr>
      <w:rFonts w:ascii="Myriad Pro" w:hAnsi="Myriad Pro" w:cs="MuseoSans-900"/>
      <w:b/>
      <w:color w:val="DE6421"/>
      <w:spacing w:val="-1"/>
      <w:sz w:val="28"/>
      <w:szCs w:val="28"/>
    </w:rPr>
  </w:style>
  <w:style w:type="character" w:customStyle="1" w:styleId="Heading3Char">
    <w:name w:val="Heading 3 Char"/>
    <w:basedOn w:val="DefaultParagraphFont"/>
    <w:link w:val="Heading3"/>
    <w:uiPriority w:val="9"/>
    <w:rsid w:val="00FE78B1"/>
    <w:rPr>
      <w:rFonts w:ascii="Myriad Pro" w:hAnsi="Myriad Pro" w:cs="MuseoSans-900"/>
      <w:b/>
      <w:caps/>
      <w:color w:val="6D6E70"/>
      <w:sz w:val="24"/>
      <w:szCs w:val="24"/>
    </w:rPr>
  </w:style>
  <w:style w:type="paragraph" w:styleId="TOCHeading">
    <w:name w:val="TOC Heading"/>
    <w:basedOn w:val="Heading1"/>
    <w:next w:val="Normal"/>
    <w:uiPriority w:val="39"/>
    <w:unhideWhenUsed/>
    <w:qFormat/>
    <w:rsid w:val="00591FF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spacing w:val="0"/>
      <w:sz w:val="32"/>
      <w:szCs w:val="32"/>
    </w:rPr>
  </w:style>
  <w:style w:type="paragraph" w:styleId="TOC2">
    <w:name w:val="toc 2"/>
    <w:basedOn w:val="Normal"/>
    <w:next w:val="Normal"/>
    <w:autoRedefine/>
    <w:uiPriority w:val="39"/>
    <w:unhideWhenUsed/>
    <w:rsid w:val="00591FF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591FFF"/>
    <w:pPr>
      <w:spacing w:after="100" w:line="259" w:lineRule="auto"/>
    </w:pPr>
    <w:rPr>
      <w:rFonts w:eastAsiaTheme="minorEastAsia" w:cs="Times New Roman"/>
    </w:rPr>
  </w:style>
  <w:style w:type="paragraph" w:styleId="TOC3">
    <w:name w:val="toc 3"/>
    <w:basedOn w:val="Normal"/>
    <w:next w:val="Normal"/>
    <w:autoRedefine/>
    <w:uiPriority w:val="39"/>
    <w:unhideWhenUsed/>
    <w:rsid w:val="00591FFF"/>
    <w:pPr>
      <w:spacing w:after="100" w:line="259" w:lineRule="auto"/>
      <w:ind w:left="440"/>
    </w:pPr>
    <w:rPr>
      <w:rFonts w:eastAsiaTheme="minorEastAsia" w:cs="Times New Roman"/>
    </w:rPr>
  </w:style>
  <w:style w:type="paragraph" w:styleId="NoSpacing">
    <w:name w:val="No Spacing"/>
    <w:uiPriority w:val="99"/>
    <w:qFormat/>
    <w:rsid w:val="005D5CE1"/>
    <w:rPr>
      <w:rFonts w:ascii="Myriad Pro" w:hAnsi="Myriad Pro"/>
    </w:rPr>
  </w:style>
  <w:style w:type="paragraph" w:customStyle="1" w:styleId="Style1">
    <w:name w:val="Style1"/>
    <w:basedOn w:val="Normal"/>
    <w:link w:val="Style1Char"/>
    <w:qFormat/>
    <w:rsid w:val="005D5CE1"/>
    <w:pPr>
      <w:spacing w:after="120"/>
    </w:pPr>
    <w:rPr>
      <w:rFonts w:eastAsiaTheme="majorEastAsia" w:cstheme="majorBidi"/>
      <w:b/>
      <w:noProof/>
      <w:color w:val="009AA6"/>
      <w:spacing w:val="-4"/>
      <w:sz w:val="32"/>
      <w:szCs w:val="32"/>
    </w:rPr>
  </w:style>
  <w:style w:type="character" w:customStyle="1" w:styleId="Style1Char">
    <w:name w:val="Style1 Char"/>
    <w:basedOn w:val="Heading1Char"/>
    <w:link w:val="Style1"/>
    <w:rsid w:val="005D5CE1"/>
    <w:rPr>
      <w:rFonts w:ascii="Myriad Pro" w:eastAsiaTheme="majorEastAsia" w:hAnsi="Myriad Pro" w:cstheme="majorBidi"/>
      <w:b/>
      <w:noProof/>
      <w:color w:val="009AA6"/>
      <w:spacing w:val="-4"/>
      <w:sz w:val="32"/>
      <w:szCs w:val="32"/>
    </w:rPr>
  </w:style>
  <w:style w:type="character" w:styleId="Emphasis">
    <w:name w:val="Emphasis"/>
    <w:basedOn w:val="DefaultParagraphFont"/>
    <w:uiPriority w:val="20"/>
    <w:qFormat/>
    <w:rsid w:val="00C3315C"/>
    <w:rPr>
      <w:i/>
      <w:iCs/>
    </w:rPr>
  </w:style>
  <w:style w:type="character" w:styleId="FollowedHyperlink">
    <w:name w:val="FollowedHyperlink"/>
    <w:basedOn w:val="DefaultParagraphFont"/>
    <w:uiPriority w:val="99"/>
    <w:semiHidden/>
    <w:unhideWhenUsed/>
    <w:rsid w:val="00D81BCE"/>
    <w:rPr>
      <w:color w:val="954F72" w:themeColor="followedHyperlink"/>
      <w:u w:val="single"/>
    </w:rPr>
  </w:style>
  <w:style w:type="paragraph" w:styleId="Title">
    <w:name w:val="Title"/>
    <w:basedOn w:val="Normal"/>
    <w:next w:val="Normal"/>
    <w:link w:val="TitleChar"/>
    <w:uiPriority w:val="10"/>
    <w:qFormat/>
    <w:rsid w:val="00B10FA5"/>
    <w:pPr>
      <w:spacing w:after="12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FA5"/>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10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1"/>
    <w:unhideWhenUsed/>
    <w:qFormat/>
    <w:rsid w:val="00B10FA5"/>
    <w:pPr>
      <w:spacing w:before="120" w:after="120" w:line="252" w:lineRule="auto"/>
      <w:ind w:right="720"/>
    </w:pPr>
    <w:rPr>
      <w:rFonts w:asciiTheme="minorHAnsi" w:eastAsia="MS Mincho" w:hAnsiTheme="minorHAnsi"/>
      <w:color w:val="222A35" w:themeColor="text2" w:themeShade="80"/>
      <w:kern w:val="2"/>
      <w:sz w:val="18"/>
      <w:szCs w:val="20"/>
      <w:lang w:eastAsia="ja-JP"/>
    </w:rPr>
  </w:style>
  <w:style w:type="paragraph" w:customStyle="1" w:styleId="Checkbox">
    <w:name w:val="Checkbox"/>
    <w:basedOn w:val="Normal"/>
    <w:uiPriority w:val="1"/>
    <w:qFormat/>
    <w:rsid w:val="00B10FA5"/>
    <w:pPr>
      <w:spacing w:before="60" w:after="120" w:line="252" w:lineRule="auto"/>
    </w:pPr>
    <w:rPr>
      <w:rFonts w:ascii="Segoe UI Symbol" w:eastAsia="MS Mincho" w:hAnsi="Segoe UI Symbol" w:cs="Segoe UI Symbol"/>
      <w:color w:val="2E74B5" w:themeColor="accent1" w:themeShade="BF"/>
      <w:kern w:val="2"/>
      <w:sz w:val="21"/>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14640">
      <w:bodyDiv w:val="1"/>
      <w:marLeft w:val="0"/>
      <w:marRight w:val="0"/>
      <w:marTop w:val="0"/>
      <w:marBottom w:val="0"/>
      <w:divBdr>
        <w:top w:val="none" w:sz="0" w:space="0" w:color="auto"/>
        <w:left w:val="none" w:sz="0" w:space="0" w:color="auto"/>
        <w:bottom w:val="none" w:sz="0" w:space="0" w:color="auto"/>
        <w:right w:val="none" w:sz="0" w:space="0" w:color="auto"/>
      </w:divBdr>
      <w:divsChild>
        <w:div w:id="1786193988">
          <w:marLeft w:val="0"/>
          <w:marRight w:val="0"/>
          <w:marTop w:val="0"/>
          <w:marBottom w:val="0"/>
          <w:divBdr>
            <w:top w:val="none" w:sz="0" w:space="0" w:color="auto"/>
            <w:left w:val="none" w:sz="0" w:space="0" w:color="auto"/>
            <w:bottom w:val="none" w:sz="0" w:space="0" w:color="auto"/>
            <w:right w:val="none" w:sz="0" w:space="0" w:color="auto"/>
          </w:divBdr>
        </w:div>
        <w:div w:id="1330256875">
          <w:marLeft w:val="0"/>
          <w:marRight w:val="0"/>
          <w:marTop w:val="0"/>
          <w:marBottom w:val="0"/>
          <w:divBdr>
            <w:top w:val="none" w:sz="0" w:space="0" w:color="auto"/>
            <w:left w:val="none" w:sz="0" w:space="0" w:color="auto"/>
            <w:bottom w:val="none" w:sz="0" w:space="0" w:color="auto"/>
            <w:right w:val="none" w:sz="0" w:space="0" w:color="auto"/>
          </w:divBdr>
        </w:div>
      </w:divsChild>
    </w:div>
    <w:div w:id="620723472">
      <w:bodyDiv w:val="1"/>
      <w:marLeft w:val="0"/>
      <w:marRight w:val="0"/>
      <w:marTop w:val="0"/>
      <w:marBottom w:val="0"/>
      <w:divBdr>
        <w:top w:val="none" w:sz="0" w:space="0" w:color="auto"/>
        <w:left w:val="none" w:sz="0" w:space="0" w:color="auto"/>
        <w:bottom w:val="none" w:sz="0" w:space="0" w:color="auto"/>
        <w:right w:val="none" w:sz="0" w:space="0" w:color="auto"/>
      </w:divBdr>
    </w:div>
    <w:div w:id="1990942081">
      <w:bodyDiv w:val="1"/>
      <w:marLeft w:val="0"/>
      <w:marRight w:val="0"/>
      <w:marTop w:val="0"/>
      <w:marBottom w:val="0"/>
      <w:divBdr>
        <w:top w:val="none" w:sz="0" w:space="0" w:color="auto"/>
        <w:left w:val="none" w:sz="0" w:space="0" w:color="auto"/>
        <w:bottom w:val="none" w:sz="0" w:space="0" w:color="auto"/>
        <w:right w:val="none" w:sz="0" w:space="0" w:color="auto"/>
      </w:divBdr>
    </w:div>
    <w:div w:id="20501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s://careertech.org/resource/state-cte-improving-data-quality-effectiveness" TargetMode="External"/><Relationship Id="rId39" Type="http://schemas.openxmlformats.org/officeDocument/2006/relationships/hyperlink" Target="https://careertech.org/resource/state-cte-improving-data-quality-effectiveness" TargetMode="External"/><Relationship Id="rId21" Type="http://schemas.openxmlformats.org/officeDocument/2006/relationships/hyperlink" Target="http://www.education.pa.gov/Teachers%20-%20Administrators/PIMS/Pages/default.aspx" TargetMode="External"/><Relationship Id="rId34" Type="http://schemas.openxmlformats.org/officeDocument/2006/relationships/hyperlink" Target="https://cte.careertech.org/sites/default/files/WA_Perkins-Reporting-Flow.pdf" TargetMode="External"/><Relationship Id="rId42" Type="http://schemas.openxmlformats.org/officeDocument/2006/relationships/hyperlink" Target="http://www.nj.gov/education/cte/data/" TargetMode="External"/><Relationship Id="rId47" Type="http://schemas.openxmlformats.org/officeDocument/2006/relationships/hyperlink" Target="https://kystats.ky.gov/" TargetMode="External"/><Relationship Id="rId50" Type="http://schemas.openxmlformats.org/officeDocument/2006/relationships/hyperlink" Target="http://www.fldoe.org/core/fileparse.php/7521/urlt/clockhrmeasurebusrules.pdf" TargetMode="External"/><Relationship Id="rId55" Type="http://schemas.openxmlformats.org/officeDocument/2006/relationships/hyperlink" Target="https://www.okcareertech.org/about/state-agency/divisions/federal-legislation-assistance/carl-perkins/ctims-resources/career-tech-information-management-system-ctims-resources" TargetMode="External"/><Relationship Id="rId63" Type="http://schemas.openxmlformats.org/officeDocument/2006/relationships/hyperlink" Target="https://www.acteonline.org/wp-content/uploads/2018/02/ACTE-HighQualityCTEFramework-Draft4.0-Beta.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urveymonkey.com/r/2018-19-new-sd-test" TargetMode="External"/><Relationship Id="rId29" Type="http://schemas.openxmlformats.org/officeDocument/2006/relationships/hyperlink" Target="https://cte.careertech.org/sites/default/files/WI_Perkins-Data-Flow.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hyperlink" Target="https://cte.careertech.org/sites/default/files/WA_Perkins-Reporting-Flow.pdf" TargetMode="External"/><Relationship Id="rId37" Type="http://schemas.openxmlformats.org/officeDocument/2006/relationships/hyperlink" Target="http://coloradostateplan.com/wp-content/uploads/2019/03/CTE_Fact_Sheet_2019_final.pdf" TargetMode="External"/><Relationship Id="rId40" Type="http://schemas.openxmlformats.org/officeDocument/2006/relationships/hyperlink" Target="http://www.fldoe.org/accountability/data-sys/CCTCMIS/dcae-dis/" TargetMode="External"/><Relationship Id="rId45" Type="http://schemas.openxmlformats.org/officeDocument/2006/relationships/hyperlink" Target="http://www.nj.gov/education/cte/data/" TargetMode="External"/><Relationship Id="rId53" Type="http://schemas.openxmlformats.org/officeDocument/2006/relationships/hyperlink" Target="https://www.youtube.com/watch?v=NDlWq0FJFW0&amp;index=5&amp;t=0s&amp;list=PLDB1C5-YO_jjWvDESCZ048f3OjIBy9xel" TargetMode="External"/><Relationship Id="rId58" Type="http://schemas.openxmlformats.org/officeDocument/2006/relationships/hyperlink" Target="https://www.youtube.com/watch?v=NDlWq0FJFW0&amp;index=5&amp;t=0s&amp;list=PLDB1C5-YO_jjWvDESCZ048f3OjIBy9xel" TargetMode="External"/><Relationship Id="rId66" Type="http://schemas.openxmlformats.org/officeDocument/2006/relationships/hyperlink" Target="https://www.surveymonkey.com/r/2018-19-new-sd-test"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hyperlink" Target="https://www.doleta.gov/performance/swis.cfm" TargetMode="External"/><Relationship Id="rId36" Type="http://schemas.openxmlformats.org/officeDocument/2006/relationships/hyperlink" Target="http://coloradostateplan.com/wp-content/uploads/2019/03/CTE_Fact_Sheet_2019_final.pdf" TargetMode="External"/><Relationship Id="rId49" Type="http://schemas.openxmlformats.org/officeDocument/2006/relationships/hyperlink" Target="http://www.fldoe.org/core/fileparse.php/7521/urlt/secondarymeasurebusrules.pdf" TargetMode="External"/><Relationship Id="rId57" Type="http://schemas.openxmlformats.org/officeDocument/2006/relationships/hyperlink" Target="http://wvde.state.wv.us/forms/calendar/wveis-collections/" TargetMode="External"/><Relationship Id="rId61" Type="http://schemas.openxmlformats.org/officeDocument/2006/relationships/hyperlink" Target="https://www.education.ne.gov/nce/cte-data-research/career-education-data-reporting/" TargetMode="External"/><Relationship Id="rId10" Type="http://schemas.openxmlformats.org/officeDocument/2006/relationships/footer" Target="footer1.xml"/><Relationship Id="rId19" Type="http://schemas.openxmlformats.org/officeDocument/2006/relationships/hyperlink" Target="http://www.education.pa.gov/Teachers%20-%20Administrators/PIMS/Pages/default.aspx" TargetMode="External"/><Relationship Id="rId31" Type="http://schemas.openxmlformats.org/officeDocument/2006/relationships/hyperlink" Target="https://cte.careertech.org/sites/default/files/WA-Data-Warehouse.docx" TargetMode="External"/><Relationship Id="rId44" Type="http://schemas.openxmlformats.org/officeDocument/2006/relationships/hyperlink" Target="https://2x9dwr1yq1he1dw6623gg411-wpengine.netdna-ssl.com/wp-content/uploads/2017/07/POSTSECONDARY_7_0_0.pdf" TargetMode="External"/><Relationship Id="rId52" Type="http://schemas.openxmlformats.org/officeDocument/2006/relationships/hyperlink" Target="http://www.fldoe.org/core/fileparse.php/7521/urlt/clockhrmeasurebusrules.pdf" TargetMode="External"/><Relationship Id="rId60" Type="http://schemas.openxmlformats.org/officeDocument/2006/relationships/hyperlink" Target="https://www.okcareertech.org/about/state-agency/divisions/federal-legislation-assistance/carl-perkins/ctims-resources/career-tech-information-management-system-ctims-resources" TargetMode="External"/><Relationship Id="rId65" Type="http://schemas.openxmlformats.org/officeDocument/2006/relationships/hyperlink" Target="http://www.education.pa.gov/Documents/Teachers-Administrators/PIMS/PIMS%20Postsecondary/PIMS%20PS%20Perkins%202016-2017%20Data%20Submission/2016-17%20PIMS%20Perkins%20Postsecondary%20Manual%20-%20Volume%201.pdfhttps:/www.ciu10.org/cms/lib/PA06001249/Centricity/Domain/131/CTE%20Module%20Syllabu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yperlink" Target="http://www.education.pa.gov/Documents/Teachers-Administrators/PIMS/PIMS%20Postsecondary/PIMS%20PS%20Perkins%202016-2017%20Data%20Submission/2016-17%20PIMS%20Perkins%20Postsecondary%20Manual%20-%20Volume%201.pdf" TargetMode="External"/><Relationship Id="rId27" Type="http://schemas.openxmlformats.org/officeDocument/2006/relationships/hyperlink" Target="http://www.studentclearinghouse.org/" TargetMode="External"/><Relationship Id="rId30" Type="http://schemas.openxmlformats.org/officeDocument/2006/relationships/hyperlink" Target="https://cte.careertech.org/sites/default/files/WI_Perkins-Data-Flow.pdf" TargetMode="External"/><Relationship Id="rId35" Type="http://schemas.openxmlformats.org/officeDocument/2006/relationships/hyperlink" Target="https://careertech.org/resource/making-career-readiness-count-2019" TargetMode="External"/><Relationship Id="rId43" Type="http://schemas.openxmlformats.org/officeDocument/2006/relationships/hyperlink" Target="http://www.fldoe.org/accountability/data-sys/CCTCMIS/dcae-dis/" TargetMode="External"/><Relationship Id="rId48" Type="http://schemas.openxmlformats.org/officeDocument/2006/relationships/hyperlink" Target="https://kystats.ky.gov/" TargetMode="External"/><Relationship Id="rId56" Type="http://schemas.openxmlformats.org/officeDocument/2006/relationships/hyperlink" Target="https://www.education.ne.gov/nce/cte-data-research/career-education-data-reporting/" TargetMode="External"/><Relationship Id="rId64" Type="http://schemas.openxmlformats.org/officeDocument/2006/relationships/hyperlink" Target="http://www.education.pa.gov/Documents/Teachers-Administrators/PIMS/PIMS%20Postsecondary/PIMS%20PS%20Perkins%202016-2017%20Data%20Submission/2016-17%20PIMS%20Perkins%20Postsecondary%20Manual%20-%20Volume%201.pdfhttps:/www.ciu10.org/cms/lib/PA06001249/Centricity/Domain/131/CTE%20Module%20Syllabus.pdf"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fldoe.org/core/fileparse.php/7521/urlt/secondarymeasurebusrules.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advancecte.webex.com/ec3300/eventcenter/recording/recordAction.do?theAction=poprecord&amp;siteurl=advancecte&amp;entappname=url3300&amp;internalRecordTicket=4832534b00000004209106196b8b2a5841622ee4a5f6ed7b6987bcdce44893836559b5cd21be6e6b&amp;renewticket=0&amp;isurlact=true&amp;format=short&amp;rnd=1979211596&amp;RCID=35072cee2713581787fe942565ff8f2c&amp;rID=18870467&amp;needFilter=false&amp;recordID=18870467&amp;apiname=lsr.php&amp;AT=pb&amp;actappname=ec3300&amp;&amp;SP=EC&amp;entactname=%2FnbrRecordingURL.do&amp;actname=%2Feventcenter%2Fframe%2Fg.do" TargetMode="External"/><Relationship Id="rId25" Type="http://schemas.openxmlformats.org/officeDocument/2006/relationships/image" Target="media/image7.emf"/><Relationship Id="rId33" Type="http://schemas.openxmlformats.org/officeDocument/2006/relationships/hyperlink" Target="https://cte.careertech.org/sites/default/files/WA-Data-Warehouse.docx" TargetMode="External"/><Relationship Id="rId38" Type="http://schemas.openxmlformats.org/officeDocument/2006/relationships/image" Target="media/image8.png"/><Relationship Id="rId46" Type="http://schemas.openxmlformats.org/officeDocument/2006/relationships/chart" Target="charts/chart1.xml"/><Relationship Id="rId59" Type="http://schemas.openxmlformats.org/officeDocument/2006/relationships/hyperlink" Target="http://education.ohio.gov/Topics/Career-Tech/CTE-Performance-Data-and-Accountability" TargetMode="External"/><Relationship Id="rId67" Type="http://schemas.openxmlformats.org/officeDocument/2006/relationships/hyperlink" Target="https://careertech.org/resources" TargetMode="External"/><Relationship Id="rId20" Type="http://schemas.openxmlformats.org/officeDocument/2006/relationships/hyperlink" Target="http://www.education.pa.gov/Documents/Teachers-Administrators/PIMS/PIMS%20Postsecondary/PIMS%20PS%20Perkins%202016-2017%20Data%20Submission/2016-17%20PIMS%20Perkins%20Postsecondary%20Manual%20-%20Volume%201.pdf" TargetMode="External"/><Relationship Id="rId41" Type="http://schemas.openxmlformats.org/officeDocument/2006/relationships/hyperlink" Target="https://2x9dwr1yq1he1dw6623gg411-wpengine.netdna-ssl.com/wp-content/uploads/2017/07/POSTSECONDARY_7_0_0.pdf" TargetMode="External"/><Relationship Id="rId54" Type="http://schemas.openxmlformats.org/officeDocument/2006/relationships/hyperlink" Target="http://education.ohio.gov/Topics/Career-Tech/CTE-Performance-Data-and-Accountability" TargetMode="External"/><Relationship Id="rId62" Type="http://schemas.openxmlformats.org/officeDocument/2006/relationships/hyperlink" Target="http://wvde.state.wv.us/forms/calendar/wveis-collection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cuments\Advance%20CTE%20Members\New%20SD%20Program\2018%20cohort\module%20design\New-SD-Module_Wordtemplate_FINAL.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a:solidFill>
                  <a:schemeClr val="tx1"/>
                </a:solidFill>
              </a:rPr>
              <a:t>Percentage of States</a:t>
            </a:r>
            <a:r>
              <a:rPr lang="en-US" sz="1100" baseline="0">
                <a:solidFill>
                  <a:schemeClr val="tx1"/>
                </a:solidFill>
              </a:rPr>
              <a:t> Collecting Information on Post-Program Outcomes Through Surveys</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999668960298881"/>
          <c:y val="0.10978531073446328"/>
          <c:w val="0.81595926635296712"/>
          <c:h val="0.63232350193513942"/>
        </c:manualLayout>
      </c:layout>
      <c:barChart>
        <c:barDir val="col"/>
        <c:grouping val="clustered"/>
        <c:varyColors val="0"/>
        <c:ser>
          <c:idx val="0"/>
          <c:order val="0"/>
          <c:tx>
            <c:strRef>
              <c:f>Sheet1!$B$1</c:f>
              <c:strCache>
                <c:ptCount val="1"/>
                <c:pt idx="0">
                  <c:v>Secondary</c:v>
                </c:pt>
              </c:strCache>
            </c:strRef>
          </c:tx>
          <c:spPr>
            <a:solidFill>
              <a:schemeClr val="accent2"/>
            </a:solidFill>
            <a:ln>
              <a:noFill/>
            </a:ln>
            <a:effectLst/>
          </c:spPr>
          <c:invertIfNegative val="0"/>
          <c:dPt>
            <c:idx val="0"/>
            <c:invertIfNegative val="0"/>
            <c:bubble3D val="0"/>
          </c:dPt>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Further education and training</c:v>
                </c:pt>
                <c:pt idx="1">
                  <c:v>Post-program employment</c:v>
                </c:pt>
              </c:strCache>
            </c:strRef>
          </c:cat>
          <c:val>
            <c:numRef>
              <c:f>Sheet1!$B$2:$B$3</c:f>
              <c:numCache>
                <c:formatCode>0%</c:formatCode>
                <c:ptCount val="2"/>
                <c:pt idx="0">
                  <c:v>0.55000000000000004</c:v>
                </c:pt>
                <c:pt idx="1">
                  <c:v>0.61</c:v>
                </c:pt>
              </c:numCache>
            </c:numRef>
          </c:val>
          <c:extLst xmlns:c16r2="http://schemas.microsoft.com/office/drawing/2015/06/chart">
            <c:ext xmlns:c16="http://schemas.microsoft.com/office/drawing/2014/chart" uri="{C3380CC4-5D6E-409C-BE32-E72D297353CC}">
              <c16:uniqueId val="{00000000-AFF1-4353-9669-E703D8012B3E}"/>
            </c:ext>
          </c:extLst>
        </c:ser>
        <c:ser>
          <c:idx val="1"/>
          <c:order val="1"/>
          <c:tx>
            <c:strRef>
              <c:f>Sheet1!$C$1</c:f>
              <c:strCache>
                <c:ptCount val="1"/>
                <c:pt idx="0">
                  <c:v>Postsecondary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Further education and training</c:v>
                </c:pt>
                <c:pt idx="1">
                  <c:v>Post-program employment</c:v>
                </c:pt>
              </c:strCache>
            </c:strRef>
          </c:cat>
          <c:val>
            <c:numRef>
              <c:f>Sheet1!$C$2:$C$3</c:f>
              <c:numCache>
                <c:formatCode>0%</c:formatCode>
                <c:ptCount val="2"/>
                <c:pt idx="0">
                  <c:v>0.31</c:v>
                </c:pt>
                <c:pt idx="1">
                  <c:v>0.33</c:v>
                </c:pt>
              </c:numCache>
            </c:numRef>
          </c:val>
          <c:extLst xmlns:c16r2="http://schemas.microsoft.com/office/drawing/2015/06/chart">
            <c:ext xmlns:c16="http://schemas.microsoft.com/office/drawing/2014/chart" uri="{C3380CC4-5D6E-409C-BE32-E72D297353CC}">
              <c16:uniqueId val="{00000001-AFF1-4353-9669-E703D8012B3E}"/>
            </c:ext>
          </c:extLst>
        </c:ser>
        <c:dLbls>
          <c:showLegendKey val="0"/>
          <c:showVal val="0"/>
          <c:showCatName val="0"/>
          <c:showSerName val="0"/>
          <c:showPercent val="0"/>
          <c:showBubbleSize val="0"/>
        </c:dLbls>
        <c:gapWidth val="219"/>
        <c:overlap val="-27"/>
        <c:axId val="440608208"/>
        <c:axId val="440609776"/>
      </c:barChart>
      <c:catAx>
        <c:axId val="44060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0609776"/>
        <c:crosses val="autoZero"/>
        <c:auto val="1"/>
        <c:lblAlgn val="ctr"/>
        <c:lblOffset val="100"/>
        <c:noMultiLvlLbl val="0"/>
      </c:catAx>
      <c:valAx>
        <c:axId val="440609776"/>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060820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270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3F45C-0C6D-4A1C-8FF0-0C99DED65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New-SD-Module_Wordtemplate_FINAL</Template>
  <TotalTime>290</TotalTime>
  <Pages>30</Pages>
  <Words>6809</Words>
  <Characters>38813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Andrea Z</cp:lastModifiedBy>
  <cp:revision>13</cp:revision>
  <cp:lastPrinted>2017-02-02T20:24:00Z</cp:lastPrinted>
  <dcterms:created xsi:type="dcterms:W3CDTF">2019-06-04T18:52:00Z</dcterms:created>
  <dcterms:modified xsi:type="dcterms:W3CDTF">2019-06-17T00:58:00Z</dcterms:modified>
</cp:coreProperties>
</file>