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647"/>
      </w:tblGrid>
      <w:tr w:rsidR="00423219" w:rsidRPr="00423219" w14:paraId="160DE5F7" w14:textId="77777777" w:rsidTr="00EE5541">
        <w:trPr>
          <w:trHeight w:val="720"/>
        </w:trPr>
        <w:tc>
          <w:tcPr>
            <w:tcW w:w="2398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</w:tcPr>
          <w:p w14:paraId="00146650" w14:textId="77777777" w:rsidR="00423219" w:rsidRPr="00423219" w:rsidRDefault="00423219" w:rsidP="00EA1A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Student Demographics</w:t>
            </w:r>
          </w:p>
          <w:p w14:paraId="29A5C762" w14:textId="77777777" w:rsidR="00423219" w:rsidRPr="00423219" w:rsidRDefault="00EA1AD0" w:rsidP="00212A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>(</w:t>
            </w:r>
            <w:r w:rsidR="00212AA6">
              <w:rPr>
                <w:rFonts w:asciiTheme="majorHAnsi" w:hAnsiTheme="majorHAnsi" w:cs="Times"/>
                <w:b/>
                <w:sz w:val="22"/>
                <w:szCs w:val="22"/>
              </w:rPr>
              <w:t>180</w:t>
            </w:r>
            <w:r w:rsidR="00423219" w:rsidRPr="00423219">
              <w:rPr>
                <w:rFonts w:asciiTheme="majorHAnsi" w:hAnsiTheme="majorHAnsi" w:cs="Times"/>
                <w:b/>
                <w:sz w:val="22"/>
                <w:szCs w:val="22"/>
              </w:rPr>
              <w:t>)</w:t>
            </w:r>
          </w:p>
        </w:tc>
        <w:tc>
          <w:tcPr>
            <w:tcW w:w="1647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</w:tcPr>
          <w:p w14:paraId="57DEB68B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66EA8EA0" w14:textId="77777777" w:rsidTr="00EE5541">
        <w:trPr>
          <w:trHeight w:val="683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2E3BE4B0" w14:textId="77777777" w:rsidR="00423219" w:rsidRPr="00423219" w:rsidRDefault="00423219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4AC0F101" w14:textId="77777777" w:rsidR="00423219" w:rsidRPr="00423219" w:rsidRDefault="00212AA6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89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27989178" w14:textId="77777777" w:rsidTr="00EE5541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4F6E731B" w14:textId="77777777" w:rsidR="00423219" w:rsidRPr="00423219" w:rsidRDefault="00423219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5B42AAA0" w14:textId="1E9258D8" w:rsidR="00423219" w:rsidRPr="00423219" w:rsidRDefault="00E635A6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11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3A035542" w14:textId="77777777" w:rsidTr="00EE5541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23117E2A" w14:textId="77777777" w:rsidR="00423219" w:rsidRPr="00423219" w:rsidRDefault="00423219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Low</w:t>
            </w:r>
            <w:r w:rsidR="0098767C">
              <w:rPr>
                <w:rFonts w:asciiTheme="majorHAnsi" w:hAnsiTheme="majorHAnsi" w:cs="Times"/>
                <w:sz w:val="22"/>
                <w:szCs w:val="22"/>
              </w:rPr>
              <w:t xml:space="preserve"> </w:t>
            </w:r>
            <w:r w:rsidRPr="00423219">
              <w:rPr>
                <w:rFonts w:asciiTheme="majorHAnsi" w:hAnsiTheme="majorHAnsi" w:cs="Times"/>
                <w:sz w:val="22"/>
                <w:szCs w:val="22"/>
              </w:rPr>
              <w:t>Income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7121D55D" w14:textId="77777777" w:rsidR="00423219" w:rsidRPr="00423219" w:rsidRDefault="00212AA6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77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68085419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2CEAA436" w14:textId="77777777" w:rsidR="00423219" w:rsidRPr="00423219" w:rsidRDefault="00423219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Minority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40AA8049" w14:textId="77777777" w:rsidR="00423219" w:rsidRPr="00423219" w:rsidRDefault="00212AA6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92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EA1AD0" w:rsidRPr="00423219" w14:paraId="1F0349C2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228F2C49" w14:textId="77777777" w:rsidR="00EA1AD0" w:rsidRPr="00423219" w:rsidRDefault="00EA1AD0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English</w:t>
            </w:r>
            <w:r w:rsidR="00AE3717">
              <w:rPr>
                <w:rFonts w:asciiTheme="majorHAnsi" w:hAnsiTheme="majorHAnsi" w:cs="Times"/>
                <w:sz w:val="22"/>
                <w:szCs w:val="22"/>
              </w:rPr>
              <w:t xml:space="preserve"> Language</w:t>
            </w:r>
            <w:r w:rsidR="00AE3717">
              <w:rPr>
                <w:rFonts w:asciiTheme="majorHAnsi" w:hAnsiTheme="majorHAnsi" w:cs="Times"/>
                <w:sz w:val="22"/>
                <w:szCs w:val="22"/>
              </w:rPr>
              <w:br/>
            </w:r>
            <w:r>
              <w:rPr>
                <w:rFonts w:asciiTheme="majorHAnsi" w:hAnsiTheme="majorHAnsi" w:cs="Times"/>
                <w:sz w:val="22"/>
                <w:szCs w:val="22"/>
              </w:rPr>
              <w:t>Learners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69A2A0E4" w14:textId="77777777" w:rsidR="00EA1AD0" w:rsidRDefault="00212AA6" w:rsidP="00E05A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36</w:t>
            </w:r>
            <w:r w:rsidR="00EA1AD0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</w:tbl>
    <w:p w14:paraId="5C3165C6" w14:textId="4B7D650A" w:rsidR="00CA143C" w:rsidRDefault="00594D8A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CB8E4" wp14:editId="7A5BC017">
                <wp:simplePos x="0" y="0"/>
                <wp:positionH relativeFrom="column">
                  <wp:posOffset>-133350</wp:posOffset>
                </wp:positionH>
                <wp:positionV relativeFrom="paragraph">
                  <wp:posOffset>3924300</wp:posOffset>
                </wp:positionV>
                <wp:extent cx="3448050" cy="40462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04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22D0" w14:textId="77777777" w:rsidR="00DC45DF" w:rsidRPr="00E10115" w:rsidRDefault="00576F4E" w:rsidP="00E10115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Filling the Gap</w:t>
                            </w:r>
                          </w:p>
                          <w:p w14:paraId="0F1C46E7" w14:textId="5F72B7ED" w:rsidR="00DC45DF" w:rsidRPr="00C64876" w:rsidRDefault="00576F4E" w:rsidP="00B14A5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D03C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2018 </w:t>
                            </w:r>
                            <w:r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Boeing Pilot and Technician Outlook Report projects </w:t>
                            </w:r>
                            <w:r w:rsidR="00D03C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 w:rsidR="00BE4D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worldwide </w:t>
                            </w:r>
                            <w:r w:rsidR="00D03C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790,000 new</w:t>
                            </w:r>
                            <w:r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pilots and </w:t>
                            </w:r>
                            <w:r w:rsidR="00D03C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754,000</w:t>
                            </w:r>
                            <w:r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new maintenance technicians will be needed in the next 20 years.</w:t>
                            </w:r>
                            <w:r w:rsidR="00BE4D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North America 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alone </w:t>
                            </w:r>
                            <w:r w:rsidR="00BE4D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will require more than 200,000 pilots.</w:t>
                            </w:r>
                            <w:r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14A5B" w:rsidRPr="00B14A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high industry demand for skilled workers has led to employers reaching out directly to </w:t>
                            </w:r>
                            <w:r w:rsidR="0032047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schools </w:t>
                            </w:r>
                            <w:r w:rsidR="00B14A5B" w:rsidRPr="00B14A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to build a pipeline of qualified and skilled </w:t>
                            </w:r>
                            <w:r w:rsidR="00B14A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aviation </w:t>
                            </w:r>
                            <w:r w:rsidR="00B31B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tech</w:t>
                            </w:r>
                            <w:r w:rsidR="00B1580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nician</w:t>
                            </w:r>
                            <w:r w:rsidR="00B31B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 and airline pilots. </w:t>
                            </w:r>
                            <w:r w:rsidR="0032047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Irving</w:t>
                            </w:r>
                            <w:r w:rsidR="0032047D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igh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chool is </w:t>
                            </w:r>
                            <w:r w:rsidR="008F1CC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located in the Dallas-Ft. Worth metro area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B86C0D"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home to 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more than</w:t>
                            </w:r>
                            <w:r w:rsidR="00A021E4"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300 </w:t>
                            </w:r>
                            <w:r w:rsidR="00B86C0D"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aerospace and aviation employers and more than </w:t>
                            </w:r>
                            <w:r w:rsid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400</w:t>
                            </w:r>
                            <w:r w:rsidR="00B86C0D" w:rsidRP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aviation facilities</w:t>
                            </w:r>
                            <w:r w:rsid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including the </w:t>
                            </w:r>
                            <w:r w:rsidR="008F1CCB" w:rsidRPr="008F1CC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Dallas-</w:t>
                            </w:r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Ft. </w:t>
                            </w:r>
                            <w:proofErr w:type="gramStart"/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Worth</w:t>
                            </w:r>
                            <w:proofErr w:type="gramEnd"/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International Airport</w:t>
                            </w:r>
                            <w:r w:rsidR="00594D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(DFW)</w:t>
                            </w:r>
                            <w:r w:rsidR="00B86C0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 </w:t>
                            </w:r>
                          </w:p>
                          <w:p w14:paraId="4AD8CE61" w14:textId="523F6C0D" w:rsidR="00DC45DF" w:rsidRPr="000375FC" w:rsidRDefault="00B15806" w:rsidP="006E0FAC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Public</w:t>
                            </w:r>
                            <w:r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and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private </w:t>
                            </w:r>
                            <w:r w:rsidR="000375FC" w:rsidRP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partners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B92464" w:rsidRP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including </w:t>
                            </w:r>
                            <w:r w:rsidR="00B92464" w:rsidRP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North Central Texas Council of Governments</w:t>
                            </w:r>
                            <w:r w:rsidR="00B92464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the </w:t>
                            </w:r>
                            <w:r w:rsidR="00B92464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F</w:t>
                            </w:r>
                            <w:r w:rsidR="005800DD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AA</w:t>
                            </w:r>
                            <w:r w:rsidR="00E635A6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, American Airlines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and</w:t>
                            </w:r>
                            <w:r w:rsidR="00E635A6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92464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Envoy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, are among the </w:t>
                            </w:r>
                            <w:r w:rsidR="00B924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77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organizations that</w:t>
                            </w:r>
                            <w:r w:rsidR="00B924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serve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on the program advisory board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to ensure 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curriculum is 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up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to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date 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with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the latest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industry trends.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CB8E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0.5pt;margin-top:309pt;width:271.5pt;height:3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" filled="f" stroked="f">
                <v:textbox>
                  <w:txbxContent>
                    <w:p w14:paraId="0CB822D0" w14:textId="77777777" w:rsidR="00DC45DF" w:rsidRPr="00E10115" w:rsidRDefault="00576F4E" w:rsidP="00E10115">
                      <w:pPr>
                        <w:pStyle w:val="BasicParagraph"/>
                        <w:spacing w:after="144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Filling the Gap</w:t>
                      </w:r>
                    </w:p>
                    <w:p w14:paraId="0F1C46E7" w14:textId="5F72B7ED" w:rsidR="00DC45DF" w:rsidRPr="00C64876" w:rsidRDefault="00576F4E" w:rsidP="00B14A5B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D03C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2018 </w:t>
                      </w:r>
                      <w:r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Boeing Pilot and Technician Outlook Report projects </w:t>
                      </w:r>
                      <w:r w:rsidR="00D03C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that </w:t>
                      </w:r>
                      <w:r w:rsidR="00BE4DF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worldwide </w:t>
                      </w:r>
                      <w:r w:rsidR="00D03C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790,000 new</w:t>
                      </w:r>
                      <w:r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pilots and </w:t>
                      </w:r>
                      <w:r w:rsidR="00D03C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754,000</w:t>
                      </w:r>
                      <w:r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new maintenance technicians will be needed in the next 20 years.</w:t>
                      </w:r>
                      <w:r w:rsidR="00BE4DF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North America 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alone </w:t>
                      </w:r>
                      <w:r w:rsidR="00BE4DF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will require more than 200,000 pilots.</w:t>
                      </w:r>
                      <w:r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14A5B" w:rsidRPr="00B14A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high industry demand for skilled workers has led to employers reaching out directly to </w:t>
                      </w:r>
                      <w:r w:rsidR="0032047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schools </w:t>
                      </w:r>
                      <w:r w:rsidR="00B14A5B" w:rsidRPr="00B14A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to build a pipeline of qualified and skilled </w:t>
                      </w:r>
                      <w:r w:rsidR="00B14A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aviation </w:t>
                      </w:r>
                      <w:r w:rsidR="00B31B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tech</w:t>
                      </w:r>
                      <w:r w:rsidR="00B1580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nician</w:t>
                      </w:r>
                      <w:r w:rsidR="00B31B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 and airline pilots. </w:t>
                      </w:r>
                      <w:r w:rsidR="0032047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Irving</w:t>
                      </w:r>
                      <w:r w:rsidR="0032047D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igh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chool is </w:t>
                      </w:r>
                      <w:r w:rsidR="008F1CC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located in the Dallas-Ft. Worth metro area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B86C0D"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home to 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more than</w:t>
                      </w:r>
                      <w:r w:rsidR="00A021E4"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300 </w:t>
                      </w:r>
                      <w:r w:rsidR="00B86C0D"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aerospace and aviation employers and more than </w:t>
                      </w:r>
                      <w:r w:rsid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400</w:t>
                      </w:r>
                      <w:r w:rsidR="00B86C0D" w:rsidRP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aviation facilities</w:t>
                      </w:r>
                      <w:r w:rsid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including the </w:t>
                      </w:r>
                      <w:r w:rsidR="008F1CCB" w:rsidRPr="008F1CC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Dallas-</w:t>
                      </w:r>
                      <w:r w:rsid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Ft. Worth International Airport</w:t>
                      </w:r>
                      <w:r w:rsidR="00594D8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(DFW)</w:t>
                      </w:r>
                      <w:r w:rsidR="00B86C0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 </w:t>
                      </w:r>
                    </w:p>
                    <w:p w14:paraId="4AD8CE61" w14:textId="523F6C0D" w:rsidR="00DC45DF" w:rsidRPr="000375FC" w:rsidRDefault="00B15806" w:rsidP="006E0FAC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Public</w:t>
                      </w:r>
                      <w:r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and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private </w:t>
                      </w:r>
                      <w:r w:rsidR="000375FC" w:rsidRP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partners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B92464" w:rsidRP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including </w:t>
                      </w:r>
                      <w:r w:rsidR="00B92464" w:rsidRP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North Central Texas Council of Governments</w:t>
                      </w:r>
                      <w:r w:rsidR="00B92464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,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the </w:t>
                      </w:r>
                      <w:r w:rsidR="00B92464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F</w:t>
                      </w:r>
                      <w:r w:rsidR="005800DD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AA</w:t>
                      </w:r>
                      <w:r w:rsidR="00E635A6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, American Airlines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and</w:t>
                      </w:r>
                      <w:r w:rsidR="00E635A6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B92464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Envoy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, are among the </w:t>
                      </w:r>
                      <w:r w:rsidR="00B924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77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organizations that</w:t>
                      </w:r>
                      <w:r w:rsidR="00B924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serve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on the program advisory board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to ensure 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that 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curriculum is 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up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to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date 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with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the latest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industry trends. </w:t>
                      </w:r>
                    </w:p>
                  </w:txbxContent>
                </v:textbox>
              </v:shape>
            </w:pict>
          </mc:Fallback>
        </mc:AlternateContent>
      </w:r>
      <w:r w:rsidR="00B158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239CA" wp14:editId="249A0634">
                <wp:simplePos x="0" y="0"/>
                <wp:positionH relativeFrom="column">
                  <wp:posOffset>3482340</wp:posOffset>
                </wp:positionH>
                <wp:positionV relativeFrom="paragraph">
                  <wp:posOffset>3998595</wp:posOffset>
                </wp:positionV>
                <wp:extent cx="3355340" cy="39166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E1E50" w14:textId="1AD5109B" w:rsidR="00B14A5B" w:rsidRDefault="00B92464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These important p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artnerships also</w:t>
                            </w:r>
                            <w:r w:rsid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help to create </w:t>
                            </w:r>
                            <w:r w:rsidR="00327DE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meaningful </w:t>
                            </w:r>
                            <w:r w:rsid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hands-on</w:t>
                            </w:r>
                            <w:r w:rsidR="000375FC" w:rsidRP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learning experiences. </w:t>
                            </w:r>
                            <w:r w:rsidR="000375FC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For example, 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7B6E4C" w:rsidRP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Aviation Institute of Maintenance (AIM) </w:t>
                            </w:r>
                            <w:r w:rsidR="007B6E4C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has been a partner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the </w:t>
                            </w:r>
                            <w:r w:rsidR="007B6E4C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past six years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 AIM</w:t>
                            </w:r>
                            <w:r w:rsidR="007B6E4C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operates 11 </w:t>
                            </w:r>
                            <w:r w:rsidR="007B6E4C" w:rsidRP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</w:t>
                            </w:r>
                            <w:r w:rsidR="00D71C3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</w:t>
                            </w:r>
                            <w:r w:rsidR="007B6E4C" w:rsidRP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594D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-</w:t>
                            </w:r>
                            <w:r w:rsidR="007B6E4C" w:rsidRP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approved airframe and </w:t>
                            </w:r>
                            <w:r w:rsidR="00E7494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power plant</w:t>
                            </w:r>
                            <w:r w:rsidR="007B6E4C" w:rsidRP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schools throughout the count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ry. </w:t>
                            </w:r>
                            <w:r w:rsidR="002372D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AIM </w:t>
                            </w:r>
                            <w:r w:rsidR="007B6E4C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provides</w:t>
                            </w:r>
                            <w:r w:rsidR="002372D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EF7FF5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recommendations on curriculum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</w:t>
                            </w:r>
                            <w:r w:rsidR="00A021E4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EF7FF5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updates on F</w:t>
                            </w:r>
                            <w:r w:rsidR="005800D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EF7FF5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 regulations</w:t>
                            </w:r>
                            <w:r w:rsidR="009944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EF7FF5" w:rsidRP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and 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it 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grants </w:t>
                            </w:r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</w:t>
                            </w:r>
                            <w:r w:rsidR="004865F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daily</w:t>
                            </w:r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access to </w:t>
                            </w:r>
                            <w:r w:rsidR="00A021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its </w:t>
                            </w:r>
                            <w:r w:rsidR="00AA58C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facility and equipment</w:t>
                            </w:r>
                            <w:r w:rsidR="000375F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14:paraId="31CD8934" w14:textId="73AF536C" w:rsidR="00DC45DF" w:rsidRPr="00801DFE" w:rsidRDefault="00DC45DF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Partnerships with ed</w:t>
                            </w:r>
                            <w:r w:rsidR="001B753F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ucational institutions are also </w:t>
                            </w: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core to the </w:t>
                            </w:r>
                            <w:r w:rsidR="00B14A5B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program</w:t>
                            </w: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594D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</w:t>
                            </w: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earners who successfully complete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2A0629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viation</w:t>
                            </w:r>
                            <w:r w:rsidR="009E4695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courses are</w:t>
                            </w: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eligible to receive articulated credit at </w:t>
                            </w:r>
                            <w:r w:rsidR="009E4695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Spartan College</w:t>
                            </w:r>
                            <w:r w:rsidR="002372D3" w:rsidRPr="002372D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2372D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Further, students</w:t>
                            </w:r>
                            <w:r w:rsidRPr="00801DF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are encouraged to pursue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dvanced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lacement</w:t>
                            </w:r>
                            <w:r w:rsidR="00594D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(AP) 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courses. The </w:t>
                            </w:r>
                            <w:r w:rsidR="009E4695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2018-19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cohort has nearly 35 percent of learner</w:t>
                            </w:r>
                            <w:r w:rsidR="009E4695" w:rsidRP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 enrolled in AP classes.</w:t>
                            </w:r>
                            <w:r w:rsidR="009E46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 </w:t>
                            </w:r>
                            <w:r w:rsidRPr="00801DF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351554D3" w14:textId="77777777" w:rsidR="00DC45DF" w:rsidRPr="00801DFE" w:rsidRDefault="00DC45DF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39CA" id="Text Box 6" o:spid="_x0000_s1027" type="#_x0000_t202" style="position:absolute;margin-left:274.2pt;margin-top:314.85pt;width:264.2pt;height:30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" filled="f" stroked="f">
                <v:textbox>
                  <w:txbxContent>
                    <w:p w14:paraId="0BAE1E50" w14:textId="1AD5109B" w:rsidR="00B14A5B" w:rsidRDefault="00B92464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These important p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artnerships also</w:t>
                      </w:r>
                      <w:r w:rsid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help to create </w:t>
                      </w:r>
                      <w:r w:rsidR="00327DE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meaningful </w:t>
                      </w:r>
                      <w:r w:rsid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hands-on</w:t>
                      </w:r>
                      <w:r w:rsidR="000375FC" w:rsidRP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learning experiences. </w:t>
                      </w:r>
                      <w:r w:rsidR="000375FC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For example, 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7B6E4C" w:rsidRP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Aviation Institute of Maintenance (AIM) </w:t>
                      </w:r>
                      <w:r w:rsidR="007B6E4C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has been a partner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the </w:t>
                      </w:r>
                      <w:r w:rsidR="007B6E4C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past six years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 AIM</w:t>
                      </w:r>
                      <w:r w:rsidR="007B6E4C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operates 11 </w:t>
                      </w:r>
                      <w:r w:rsidR="007B6E4C" w:rsidRP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</w:t>
                      </w:r>
                      <w:r w:rsidR="00D71C3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</w:t>
                      </w:r>
                      <w:r w:rsidR="007B6E4C" w:rsidRP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594D8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-</w:t>
                      </w:r>
                      <w:r w:rsidR="007B6E4C" w:rsidRP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approved airframe and </w:t>
                      </w:r>
                      <w:bookmarkStart w:id="1" w:name="_GoBack"/>
                      <w:bookmarkEnd w:id="1"/>
                      <w:r w:rsidR="00E7494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power plant</w:t>
                      </w:r>
                      <w:r w:rsidR="007B6E4C" w:rsidRP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schools throughout the count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ry. </w:t>
                      </w:r>
                      <w:r w:rsidR="002372D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AIM </w:t>
                      </w:r>
                      <w:r w:rsidR="007B6E4C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provides</w:t>
                      </w:r>
                      <w:r w:rsidR="002372D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EF7FF5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recommendations on curriculum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</w:t>
                      </w:r>
                      <w:r w:rsidR="00A021E4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EF7FF5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updates on F</w:t>
                      </w:r>
                      <w:r w:rsidR="005800D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EF7FF5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 regulations</w:t>
                      </w:r>
                      <w:r w:rsidR="009944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EF7FF5" w:rsidRP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and 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it 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grants </w:t>
                      </w:r>
                      <w:r w:rsid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learners</w:t>
                      </w:r>
                      <w:r w:rsidR="004865F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daily</w:t>
                      </w:r>
                      <w:r w:rsid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access to </w:t>
                      </w:r>
                      <w:r w:rsidR="00A021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its </w:t>
                      </w:r>
                      <w:r w:rsidR="00AA58C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facility and equipment</w:t>
                      </w:r>
                      <w:r w:rsidR="000375F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</w:p>
                    <w:p w14:paraId="31CD8934" w14:textId="73AF536C" w:rsidR="00DC45DF" w:rsidRPr="00801DFE" w:rsidRDefault="00DC45DF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Partnerships with ed</w:t>
                      </w:r>
                      <w:r w:rsidR="001B753F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ucational institutions are also </w:t>
                      </w: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core to the </w:t>
                      </w:r>
                      <w:r w:rsidR="00B14A5B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program</w:t>
                      </w: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 w:rsidR="00594D8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</w:t>
                      </w: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earners who successfully complete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2A0629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viation</w:t>
                      </w:r>
                      <w:r w:rsidR="009E4695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courses are</w:t>
                      </w: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eligible to receive articulated credit at </w:t>
                      </w:r>
                      <w:r w:rsidR="009E4695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Spartan College</w:t>
                      </w:r>
                      <w:r w:rsidR="002372D3" w:rsidRPr="002372D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2372D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Further, students</w:t>
                      </w:r>
                      <w:r w:rsidRPr="00801DF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are encouraged to pursue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dvanced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lacement</w:t>
                      </w:r>
                      <w:r w:rsidR="00594D8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(AP) 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courses. The </w:t>
                      </w:r>
                      <w:r w:rsidR="009E4695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2018-19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cohort has nearly 35 percent of learner</w:t>
                      </w:r>
                      <w:r w:rsidR="009E4695" w:rsidRP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 enrolled in AP classes.</w:t>
                      </w:r>
                      <w:r w:rsidR="009E46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 </w:t>
                      </w:r>
                      <w:r w:rsidRPr="00801DF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351554D3" w14:textId="77777777" w:rsidR="00DC45DF" w:rsidRPr="00801DFE" w:rsidRDefault="00DC45DF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7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61D32" wp14:editId="7C0AC68D">
                <wp:simplePos x="0" y="0"/>
                <wp:positionH relativeFrom="column">
                  <wp:posOffset>-176645</wp:posOffset>
                </wp:positionH>
                <wp:positionV relativeFrom="paragraph">
                  <wp:posOffset>353290</wp:posOffset>
                </wp:positionV>
                <wp:extent cx="4406900" cy="37199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71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B3834" w14:textId="77777777" w:rsidR="00DC45DF" w:rsidRPr="00423219" w:rsidRDefault="00DC45DF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 w:rsidR="00576F4E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6B27FBAE" w14:textId="1577D1C6" w:rsidR="000757F0" w:rsidRDefault="00B31B53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School of Aviation</w:t>
                            </w:r>
                            <w:r w:rsidR="004577B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03366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Irving </w:t>
                            </w:r>
                            <w:r w:rsidR="00DC45DF" w:rsidRPr="0003366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High School</w:t>
                            </w:r>
                            <w:r w:rsidR="00DC45DF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3C2D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Irving,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TX, 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was launched in </w:t>
                            </w:r>
                            <w:r w:rsidR="00523C2D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2012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to provide learners with rigorous</w:t>
                            </w:r>
                            <w:r w:rsidR="0032047D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academic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coursework</w:t>
                            </w:r>
                            <w:r w:rsidR="00EA4A2F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paired with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the full continuum of work-based learning experiences</w:t>
                            </w:r>
                            <w:r w:rsidR="00A97AA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related to the aviation industry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</w:t>
                            </w:r>
                            <w:r w:rsidR="00AE756E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earners begin with a broad understanding of aviation and aircraft technology and,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in their junior year</w:t>
                            </w:r>
                            <w:r w:rsidR="00AE756E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choose</w:t>
                            </w:r>
                            <w:r w:rsidR="00B15806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</w:t>
                            </w:r>
                            <w:r w:rsidR="00B15806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756E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specialization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either aviation science or aviation technology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—</w:t>
                            </w:r>
                            <w:r w:rsidR="00A021E4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based on which</w:t>
                            </w:r>
                            <w:r w:rsidR="00AE756E" w:rsidRPr="00AE756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career and college option is best suited for them.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The program of study is anchored in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senior year with a </w:t>
                            </w:r>
                            <w:r w:rsidR="00B1580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practicum or advanced coursework requirement, </w:t>
                            </w:r>
                            <w:r w:rsidR="00F025AC" w:rsidRPr="00F025A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which </w:t>
                            </w:r>
                            <w:r w:rsidR="00F025A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incorporates gaining </w:t>
                            </w:r>
                            <w:r w:rsidR="00F025AC" w:rsidRPr="00F025A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real-world </w:t>
                            </w:r>
                            <w:r w:rsidR="00F025A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skills through hands-on learning experiences. </w:t>
                            </w:r>
                          </w:p>
                          <w:p w14:paraId="77EF256A" w14:textId="779507CC" w:rsidR="00DC45DF" w:rsidRPr="00801DFE" w:rsidRDefault="009D630A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The four-</w:t>
                            </w:r>
                            <w:r w:rsidR="0022078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year program allows l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earners </w:t>
                            </w:r>
                            <w:r w:rsidR="0022078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DC45DF"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earn college credit </w:t>
                            </w:r>
                            <w:r w:rsidR="008F1CC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through an articulation agreement with Spartan College</w:t>
                            </w:r>
                            <w:r w:rsidR="0032047D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Additionally, the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school</w:t>
                            </w:r>
                            <w:r w:rsidR="00A021E4" w:rsidRP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46C" w:rsidRP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requires learners to earn two</w:t>
                            </w:r>
                            <w:r w:rsidR="0013746C" w:rsidRP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3746C" w:rsidRP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industry-recognized credentials</w:t>
                            </w:r>
                            <w:r w:rsid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related to workplace safety. Learners can also earn </w:t>
                            </w:r>
                            <w:r w:rsidR="00E635A6" w:rsidRP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Federal Aviation Administration</w:t>
                            </w:r>
                            <w:r w:rsidR="00E635A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(FAA) </w:t>
                            </w:r>
                            <w:r w:rsidR="00CB206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certifications to become licensed to fly drone equipment. </w:t>
                            </w:r>
                            <w:r w:rsidR="0013746C" w:rsidRPr="0013746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C7B403B" w14:textId="77777777" w:rsidR="00DC45DF" w:rsidRPr="00CA4FFD" w:rsidRDefault="00DC45DF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0F5BE07E" w14:textId="77777777" w:rsidR="00DC45DF" w:rsidRPr="00CA4FFD" w:rsidRDefault="00DC45DF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52BFF912" w14:textId="77777777" w:rsidR="00DC45DF" w:rsidRDefault="00DC45DF" w:rsidP="00CA4FFD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1D32" id="Text Box 4" o:spid="_x0000_s1028" type="#_x0000_t202" style="position:absolute;margin-left:-13.9pt;margin-top:27.8pt;width:347pt;height:29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" filled="f" stroked="f">
                <v:textbox>
                  <w:txbxContent>
                    <w:p w14:paraId="2D7B3834" w14:textId="77777777" w:rsidR="00DC45DF" w:rsidRPr="00423219" w:rsidRDefault="00DC45DF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 w:rsidR="00576F4E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6B27FBAE" w14:textId="1577D1C6" w:rsidR="000757F0" w:rsidRDefault="00B31B53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School of Aviation</w:t>
                      </w:r>
                      <w:r w:rsidR="004577B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at </w:t>
                      </w:r>
                      <w:r w:rsidR="0003366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Irving </w:t>
                      </w:r>
                      <w:r w:rsidR="00DC45DF" w:rsidRPr="0003366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High School</w:t>
                      </w:r>
                      <w:r w:rsidR="00DC45DF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523C2D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Irving,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TX, 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was launched in </w:t>
                      </w:r>
                      <w:r w:rsidR="00523C2D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2012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to provide learners with rigorous</w:t>
                      </w:r>
                      <w:r w:rsidR="0032047D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academic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coursework</w:t>
                      </w:r>
                      <w:r w:rsidR="00EA4A2F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paired with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the full continuum of work-based learning experiences</w:t>
                      </w:r>
                      <w:r w:rsidR="00A97AA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related to the aviation industry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  <w:r w:rsid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</w:t>
                      </w:r>
                      <w:r w:rsidR="00AE756E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earners begin with a broad understanding of aviation and aircraft technology and,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in their junior year</w:t>
                      </w:r>
                      <w:r w:rsidR="00AE756E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choose</w:t>
                      </w:r>
                      <w:r w:rsidR="00B15806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</w:t>
                      </w:r>
                      <w:r w:rsidR="00B15806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AE756E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specialization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—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either aviation science or aviation technology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—</w:t>
                      </w:r>
                      <w:r w:rsidR="00A021E4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based on which</w:t>
                      </w:r>
                      <w:r w:rsidR="00AE756E" w:rsidRPr="00AE756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career and college option is best suited for them.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The program of study is anchored in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senior year with a </w:t>
                      </w:r>
                      <w:r w:rsidR="00B1580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practicum or advanced coursework requirement, </w:t>
                      </w:r>
                      <w:r w:rsidR="00F025AC" w:rsidRPr="00F025A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which </w:t>
                      </w:r>
                      <w:r w:rsidR="00F025A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incorporates gaining </w:t>
                      </w:r>
                      <w:r w:rsidR="00F025AC" w:rsidRPr="00F025A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real-world </w:t>
                      </w:r>
                      <w:r w:rsidR="00F025A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skills through hands-on learning experiences. </w:t>
                      </w:r>
                    </w:p>
                    <w:p w14:paraId="77EF256A" w14:textId="779507CC" w:rsidR="00DC45DF" w:rsidRPr="00801DFE" w:rsidRDefault="009D630A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The four-</w:t>
                      </w:r>
                      <w:r w:rsidR="0022078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year program allows l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earners </w:t>
                      </w:r>
                      <w:r w:rsidR="0022078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to </w:t>
                      </w:r>
                      <w:r w:rsidR="00DC45DF"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earn college credit </w:t>
                      </w:r>
                      <w:r w:rsidR="008F1CC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through an articulation agreement with Spartan College</w:t>
                      </w:r>
                      <w:r w:rsidR="0032047D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Additionally, the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school</w:t>
                      </w:r>
                      <w:r w:rsidR="00A021E4" w:rsidRP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13746C" w:rsidRP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requires learners to earn two</w:t>
                      </w:r>
                      <w:r w:rsidR="0013746C" w:rsidRP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13746C" w:rsidRP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industry-recognized credentials</w:t>
                      </w:r>
                      <w:r w:rsid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related to workplace safety. Learners can also earn </w:t>
                      </w:r>
                      <w:r w:rsidR="00E635A6" w:rsidRP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Federal Aviation Administration</w:t>
                      </w:r>
                      <w:r w:rsidR="00E635A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(FAA) </w:t>
                      </w:r>
                      <w:r w:rsidR="00CB206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certifications to become licensed to fly drone equipment. </w:t>
                      </w:r>
                      <w:r w:rsidR="0013746C" w:rsidRPr="0013746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C7B403B" w14:textId="77777777" w:rsidR="00DC45DF" w:rsidRPr="00CA4FFD" w:rsidRDefault="00DC45DF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0F5BE07E" w14:textId="77777777" w:rsidR="00DC45DF" w:rsidRPr="00CA4FFD" w:rsidRDefault="00DC45DF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52BFF912" w14:textId="77777777" w:rsidR="00DC45DF" w:rsidRDefault="00DC45DF" w:rsidP="00CA4FFD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 w:rsidR="00801D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002B0" wp14:editId="1823F055">
                <wp:simplePos x="0" y="0"/>
                <wp:positionH relativeFrom="column">
                  <wp:posOffset>3200400</wp:posOffset>
                </wp:positionH>
                <wp:positionV relativeFrom="paragraph">
                  <wp:posOffset>-1047751</wp:posOffset>
                </wp:positionV>
                <wp:extent cx="390525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3748C" w14:textId="77777777" w:rsidR="00DC45DF" w:rsidRDefault="00033669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r w:rsidRPr="00033669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Irving High School</w:t>
                            </w:r>
                          </w:p>
                          <w:p w14:paraId="377B0031" w14:textId="182AF7B9" w:rsidR="00DC45DF" w:rsidRPr="00DB4559" w:rsidRDefault="00D71C3A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 xml:space="preserve">School of </w:t>
                            </w:r>
                            <w:r w:rsidR="00033669"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Aviation</w:t>
                            </w:r>
                            <w:r w:rsidR="00523C2D"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 xml:space="preserve"> </w:t>
                            </w:r>
                          </w:p>
                          <w:p w14:paraId="04C32FC5" w14:textId="77777777" w:rsidR="00DC45DF" w:rsidRPr="00AE3717" w:rsidRDefault="00DC45DF" w:rsidP="00801DFE">
                            <w:pPr>
                              <w:pStyle w:val="BasicParagraph"/>
                              <w:spacing w:after="181" w:line="240" w:lineRule="auto"/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033669" w:rsidRPr="00033669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>Transportation, Distribution &amp; Logistics Career Cluster</w:t>
                            </w:r>
                          </w:p>
                          <w:p w14:paraId="4F0C557C" w14:textId="77777777" w:rsidR="00DC45DF" w:rsidRPr="00DB4559" w:rsidRDefault="00DC45DF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7384360" w14:textId="77777777" w:rsidR="00DC45DF" w:rsidRDefault="00DC45DF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347D7EBC" w14:textId="77777777" w:rsidR="00DC45DF" w:rsidRDefault="00DC45DF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4D73C95D" w14:textId="77777777" w:rsidR="00DC45DF" w:rsidRDefault="00DC45DF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02B0" id="Text Box 2" o:spid="_x0000_s1029" type="#_x0000_t202" style="position:absolute;margin-left:252pt;margin-top:-82.5pt;width:307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" filled="f" stroked="f">
                <v:textbox>
                  <w:txbxContent>
                    <w:p w14:paraId="3963748C" w14:textId="77777777" w:rsidR="00DC45DF" w:rsidRDefault="00033669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 w:rsidRPr="00033669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Irving High School</w:t>
                      </w:r>
                    </w:p>
                    <w:p w14:paraId="377B0031" w14:textId="182AF7B9" w:rsidR="00DC45DF" w:rsidRPr="00DB4559" w:rsidRDefault="00D71C3A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 xml:space="preserve">School of </w:t>
                      </w:r>
                      <w:r w:rsidR="00033669"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Aviation</w:t>
                      </w:r>
                      <w:r w:rsidR="00523C2D"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 xml:space="preserve"> </w:t>
                      </w:r>
                    </w:p>
                    <w:p w14:paraId="04C32FC5" w14:textId="77777777" w:rsidR="00DC45DF" w:rsidRPr="00AE3717" w:rsidRDefault="00DC45DF" w:rsidP="00801DFE">
                      <w:pPr>
                        <w:pStyle w:val="BasicParagraph"/>
                        <w:spacing w:after="181" w:line="240" w:lineRule="auto"/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033669" w:rsidRPr="00033669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>Transportation, Distribution &amp; Logistics Career Cluster</w:t>
                      </w:r>
                    </w:p>
                    <w:p w14:paraId="4F0C557C" w14:textId="77777777" w:rsidR="00DC45DF" w:rsidRPr="00DB4559" w:rsidRDefault="00DC45DF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27384360" w14:textId="77777777" w:rsidR="00DC45DF" w:rsidRDefault="00DC45DF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347D7EBC" w14:textId="77777777" w:rsidR="00DC45DF" w:rsidRDefault="00DC45DF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4D73C95D" w14:textId="77777777" w:rsidR="00DC45DF" w:rsidRDefault="00DC45DF" w:rsidP="00C833AB"/>
                  </w:txbxContent>
                </v:textbox>
              </v:shape>
            </w:pict>
          </mc:Fallback>
        </mc:AlternateContent>
      </w:r>
    </w:p>
    <w:p w14:paraId="6E1A5603" w14:textId="67D819F4" w:rsidR="00DA70D8" w:rsidRDefault="00EE6F36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C7B0EA" wp14:editId="0D90309B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5D67" w14:textId="77777777" w:rsidR="00DC45DF" w:rsidRPr="00423219" w:rsidRDefault="00DC45DF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C7B0EA" id="Text Box 12" o:spid="_x0000_s1030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3deQIAAGIFAAAOAAAAZHJzL2Uyb0RvYy54bWysVMFu2zAMvQ/YPwi6r06yrFmD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" filled="f" stroked="f">
                <v:textbox>
                  <w:txbxContent>
                    <w:p w14:paraId="30655D67" w14:textId="77777777" w:rsidR="00DC45DF" w:rsidRPr="00423219" w:rsidRDefault="00DC45DF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30D2A" wp14:editId="203CB231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0EB9E" w14:textId="77777777" w:rsidR="00DC45DF" w:rsidRDefault="001B753F" w:rsidP="004D236B"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Irving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High School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A30D2A" id="Text Box 23" o:spid="_x0000_s1031" type="#_x0000_t202" style="position:absolute;margin-left:-6pt;margin-top:-14.5pt;width:382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1z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" filled="f" stroked="f">
                <v:textbox>
                  <w:txbxContent>
                    <w:p w14:paraId="5BA0EB9E" w14:textId="77777777" w:rsidR="00DC45DF" w:rsidRDefault="001B753F" w:rsidP="004D236B"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Irving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 High School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3629F50" w14:textId="104C047C" w:rsidR="00D130D0" w:rsidRPr="004007FF" w:rsidRDefault="001C4AD3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BEB7C8" wp14:editId="58406712">
                <wp:simplePos x="0" y="0"/>
                <wp:positionH relativeFrom="column">
                  <wp:posOffset>2400300</wp:posOffset>
                </wp:positionH>
                <wp:positionV relativeFrom="paragraph">
                  <wp:posOffset>7187565</wp:posOffset>
                </wp:positionV>
                <wp:extent cx="2743200" cy="18643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6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DA1F2" w14:textId="29FCC46F" w:rsidR="00DC45DF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proud of the students who completed the real-world design challenge, two years in a row. </w:t>
                            </w:r>
                            <w:r w:rsidR="00B16DB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have to use their critical thinking skill</w:t>
                            </w:r>
                            <w:bookmarkStart w:id="0" w:name="_GoBack"/>
                            <w:bookmarkEnd w:id="0"/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s, integrate mathematics, </w:t>
                            </w:r>
                            <w:r w:rsidR="00B16DB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apply 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scientific theory and </w:t>
                            </w:r>
                            <w:r w:rsidR="00B16DB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60 page paper.</w:t>
                            </w:r>
                            <w:r w:rsidR="00B16DB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they can accomplish that, they can accomplish anything.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132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  <w:r w:rsidR="002372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—</w:t>
                            </w:r>
                            <w:r w:rsidR="001C4AD3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Shawn Blessing, </w:t>
                            </w:r>
                            <w:r w:rsidR="00B16DB4" w:rsidRPr="00B16DB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Director of Career and Technical Education, Irving Independent School District.</w:t>
                            </w:r>
                          </w:p>
                          <w:p w14:paraId="43AABB1F" w14:textId="77777777" w:rsidR="00DC45DF" w:rsidRPr="004D236B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D977FF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EB7C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margin-left:189pt;margin-top:565.95pt;width:3in;height:1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" filled="f" stroked="f">
                <v:textbox>
                  <w:txbxContent>
                    <w:p w14:paraId="7A2DA1F2" w14:textId="29FCC46F" w:rsidR="00DC45DF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proud of the students who completed the real-world design challenge, two years in a row. </w:t>
                      </w:r>
                      <w:r w:rsidR="00B16DB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have to use their critical thinking skill</w:t>
                      </w:r>
                      <w:bookmarkStart w:id="1" w:name="_GoBack"/>
                      <w:bookmarkEnd w:id="1"/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s, integrate mathematics, </w:t>
                      </w:r>
                      <w:r w:rsidR="00B16DB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apply 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scientific theory and </w:t>
                      </w:r>
                      <w:r w:rsidR="00B16DB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60 page paper.</w:t>
                      </w:r>
                      <w:r w:rsidR="00B16DB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they can accomplish that, they can accomplish anything.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132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  <w:r w:rsidR="002372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—</w:t>
                      </w:r>
                      <w:r w:rsidR="001C4AD3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Shawn Blessing, </w:t>
                      </w:r>
                      <w:r w:rsidR="00B16DB4" w:rsidRPr="00B16DB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Director of Career and Technical Education, Irving Independent School District.</w:t>
                      </w:r>
                    </w:p>
                    <w:p w14:paraId="43AABB1F" w14:textId="77777777" w:rsidR="00DC45DF" w:rsidRPr="004D236B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D977FF" w14:textId="77777777" w:rsidR="00DC45DF" w:rsidRDefault="00DC45DF"/>
                  </w:txbxContent>
                </v:textbox>
              </v:shape>
            </w:pict>
          </mc:Fallback>
        </mc:AlternateContent>
      </w:r>
      <w:r w:rsidR="0099444F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DA256" wp14:editId="4F54B062">
                <wp:simplePos x="0" y="0"/>
                <wp:positionH relativeFrom="column">
                  <wp:posOffset>5655310</wp:posOffset>
                </wp:positionH>
                <wp:positionV relativeFrom="paragraph">
                  <wp:posOffset>4839426</wp:posOffset>
                </wp:positionV>
                <wp:extent cx="1155700" cy="9525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B5C06E" w14:textId="77777777" w:rsidR="00DC45DF" w:rsidRPr="007B1191" w:rsidRDefault="00CB206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94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>
                              <w:rPr>
                                <w:rFonts w:ascii="MuseoSans-100" w:hAnsi="MuseoSans-100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Enrolled in 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Postsecondary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Ed</w:t>
                            </w:r>
                            <w:r w:rsidR="00DC45DF" w:rsidRPr="00D71C3A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uca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tion</w:t>
                            </w:r>
                          </w:p>
                          <w:p w14:paraId="21A40D56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A256" id="Text Box 31" o:spid="_x0000_s1033" type="#_x0000_t202" style="position:absolute;margin-left:445.3pt;margin-top:381.05pt;width:91pt;height: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" filled="f" stroked="f">
                <v:textbox>
                  <w:txbxContent>
                    <w:p w14:paraId="52B5C06E" w14:textId="77777777" w:rsidR="00DC45DF" w:rsidRPr="007B1191" w:rsidRDefault="00CB206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94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>
                        <w:rPr>
                          <w:rFonts w:ascii="MuseoSans-100" w:hAnsi="MuseoSans-100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Enrolled in 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Postsecondary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Ed</w:t>
                      </w:r>
                      <w:r w:rsidR="00DC45DF" w:rsidRPr="00D71C3A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uca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tion</w:t>
                      </w:r>
                    </w:p>
                    <w:p w14:paraId="21A40D56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5800DD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728CDF" wp14:editId="20BCDC37">
                <wp:simplePos x="0" y="0"/>
                <wp:positionH relativeFrom="column">
                  <wp:posOffset>-30480</wp:posOffset>
                </wp:positionH>
                <wp:positionV relativeFrom="paragraph">
                  <wp:posOffset>67945</wp:posOffset>
                </wp:positionV>
                <wp:extent cx="2400300" cy="789432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89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F7017" w14:textId="374701BB" w:rsidR="00AD2058" w:rsidRDefault="00CB2064" w:rsidP="006B265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noProof/>
                                <w:color w:val="8FD2D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Creating </w:t>
                            </w:r>
                            <w:r w:rsidR="003A6DD1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Hands-On Learning</w:t>
                            </w:r>
                            <w:r w:rsidR="003B313C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86E88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Experiences</w:t>
                            </w:r>
                          </w:p>
                          <w:p w14:paraId="329BF621" w14:textId="0D474D39" w:rsidR="003A6DD1" w:rsidRDefault="00AD2058" w:rsidP="006B265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noProof/>
                                <w:color w:val="8FD2DD"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6FEF04AA" wp14:editId="21241CDA">
                                  <wp:extent cx="2183764" cy="198120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ce camp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076" t="3126" r="1076" b="65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123" cy="198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As part of the </w:t>
                            </w:r>
                            <w:r w:rsidR="00D71C3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School of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Aviation program, not </w:t>
                            </w:r>
                            <w:r w:rsidR="00055CC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only are learners exposed to real-world situations through competitions and work-based learning experiences,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but </w:t>
                            </w:r>
                            <w:r w:rsidR="00055CC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they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also </w:t>
                            </w:r>
                            <w:r w:rsidR="00055CC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have the opportunity to get hands-on learning in the classroom. The </w:t>
                            </w:r>
                            <w:r w:rsidR="006D120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classroom is equipped with a </w:t>
                            </w:r>
                            <w:r w:rsidR="003A6D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flight </w:t>
                            </w:r>
                            <w:r w:rsid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simulator</w:t>
                            </w:r>
                            <w:r w:rsidR="00055CC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, with t</w:t>
                            </w:r>
                            <w:r w:rsidR="005E589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elevisions in</w:t>
                            </w:r>
                            <w:r w:rsidR="004865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the front of the room</w:t>
                            </w:r>
                            <w:r w:rsid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and </w:t>
                            </w:r>
                            <w:r w:rsidR="00786E8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 </w:t>
                            </w:r>
                            <w:r w:rsid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public address </w:t>
                            </w:r>
                            <w:r w:rsidR="00374AB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system </w:t>
                            </w:r>
                            <w:r w:rsidR="006B2658" w:rsidRPr="006B26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connected to the simulator headsets, allow</w:t>
                            </w:r>
                            <w:r w:rsidR="007B6E4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ing</w:t>
                            </w:r>
                            <w:r w:rsidR="006B2658" w:rsidRPr="006B26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students to see the instr</w:t>
                            </w:r>
                            <w:r w:rsidR="00374AB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uments and airplane</w:t>
                            </w:r>
                            <w:r w:rsidR="007B6E4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14:paraId="243E1D51" w14:textId="5B51071E" w:rsidR="00AD2058" w:rsidRPr="00FD5E3C" w:rsidRDefault="00AD2058" w:rsidP="00AD205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Since 2012, </w:t>
                            </w:r>
                            <w:r w:rsidR="003A6D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learners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have participated in </w:t>
                            </w:r>
                            <w:r w:rsidR="003A6D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the </w:t>
                            </w:r>
                            <w:r w:rsidR="000F3209" w:rsidRP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Organization o</w:t>
                            </w:r>
                            <w:r w:rsid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f Black Aerospace Professionals </w:t>
                            </w:r>
                            <w:r w:rsidR="003A6D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ACE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Academy, which provides learners with exposure </w:t>
                            </w:r>
                            <w:r w:rsidR="000F3209" w:rsidRP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career</w:t>
                            </w:r>
                            <w:r w:rsidR="004865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in</w:t>
                            </w:r>
                            <w:r w:rsidR="000F3209" w:rsidRP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aviation through week</w:t>
                            </w:r>
                            <w:r w:rsidR="00594D8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-</w:t>
                            </w:r>
                            <w:r w:rsidR="000F3209" w:rsidRPr="000F320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long summer camps.</w:t>
                            </w:r>
                            <w:r w:rsidR="003A6D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Learners get a behind-the-scenes</w:t>
                            </w:r>
                            <w:r w:rsidRPr="00AD20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look at multiple facilities, including the Grounds Operation Tower and fire facilities at DFW airport. At the conclusion of the camp,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learners</w:t>
                            </w:r>
                            <w:r w:rsidRPr="00AD20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are offered </w:t>
                            </w:r>
                            <w:r w:rsidR="002372D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a</w:t>
                            </w:r>
                            <w:r w:rsidRPr="00AD20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ride in a Cessna 172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plane</w:t>
                            </w:r>
                            <w:r w:rsidRPr="00AD205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.  </w:t>
                            </w:r>
                          </w:p>
                          <w:p w14:paraId="7DF77148" w14:textId="77777777" w:rsidR="00DC45DF" w:rsidRPr="00BA36C8" w:rsidRDefault="00DC45DF" w:rsidP="00801D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E3BBE">
                              <w:rPr>
                                <w:rFonts w:asciiTheme="majorHAnsi" w:hAnsiTheme="majorHAnsi" w:cstheme="majorHAnsi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8C1D497" w14:textId="77777777" w:rsidR="00DC45DF" w:rsidRDefault="00DC45DF" w:rsidP="004D2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8CDF" id="Text Box 22" o:spid="_x0000_s1034" type="#_x0000_t202" style="position:absolute;margin-left:-2.4pt;margin-top:5.35pt;width:189pt;height:6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" filled="f" stroked="f">
                <v:textbox>
                  <w:txbxContent>
                    <w:p w14:paraId="4F9F7017" w14:textId="374701BB" w:rsidR="00AD2058" w:rsidRDefault="00CB2064" w:rsidP="006B2658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noProof/>
                          <w:color w:val="8FD2DD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Creating </w:t>
                      </w:r>
                      <w:r w:rsidR="003A6DD1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Hands-On Learning</w:t>
                      </w:r>
                      <w:r w:rsidR="003B313C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  <w:r w:rsidR="00786E88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Experiences</w:t>
                      </w:r>
                    </w:p>
                    <w:p w14:paraId="329BF621" w14:textId="0D474D39" w:rsidR="003A6DD1" w:rsidRDefault="00AD2058" w:rsidP="006B2658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noProof/>
                          <w:color w:val="8FD2DD"/>
                          <w:sz w:val="22"/>
                          <w:szCs w:val="20"/>
                        </w:rPr>
                        <w:drawing>
                          <wp:inline distT="0" distB="0" distL="0" distR="0" wp14:anchorId="6FEF04AA" wp14:editId="21241CDA">
                            <wp:extent cx="2183764" cy="1981200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ce camp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076" t="3126" r="1076" b="65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4123" cy="1981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As part of the </w:t>
                      </w:r>
                      <w:r w:rsidR="00D71C3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School of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Aviation program, not </w:t>
                      </w:r>
                      <w:r w:rsidR="00055CC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only are learners exposed to real-world situations through competitions and work-based learning experiences,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but </w:t>
                      </w:r>
                      <w:r w:rsidR="00055CC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they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also </w:t>
                      </w:r>
                      <w:r w:rsidR="00055CC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have the opportunity to get hands-on learning in the classroom. The </w:t>
                      </w:r>
                      <w:r w:rsidR="006D120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classroom is equipped with a </w:t>
                      </w:r>
                      <w:r w:rsidR="003A6D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flight </w:t>
                      </w:r>
                      <w:r w:rsid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simulator</w:t>
                      </w:r>
                      <w:r w:rsidR="00055CC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, with t</w:t>
                      </w:r>
                      <w:r w:rsidR="005E589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elevisions in</w:t>
                      </w:r>
                      <w:r w:rsidR="004865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the front of the room</w:t>
                      </w:r>
                      <w:r w:rsid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and </w:t>
                      </w:r>
                      <w:r w:rsidR="00786E8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 </w:t>
                      </w:r>
                      <w:r w:rsid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public address </w:t>
                      </w:r>
                      <w:r w:rsidR="00374AB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system </w:t>
                      </w:r>
                      <w:r w:rsidR="006B2658" w:rsidRPr="006B26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connected to the simulator headsets, allow</w:t>
                      </w:r>
                      <w:r w:rsidR="007B6E4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ing</w:t>
                      </w:r>
                      <w:r w:rsidR="006B2658" w:rsidRPr="006B26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students to see the instr</w:t>
                      </w:r>
                      <w:r w:rsidR="00374AB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uments and airplane</w:t>
                      </w:r>
                      <w:r w:rsidR="007B6E4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.</w:t>
                      </w:r>
                    </w:p>
                    <w:p w14:paraId="243E1D51" w14:textId="5B51071E" w:rsidR="00AD2058" w:rsidRPr="00FD5E3C" w:rsidRDefault="00AD2058" w:rsidP="00AD2058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Since 2012, </w:t>
                      </w:r>
                      <w:r w:rsidR="003A6D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learners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have participated in </w:t>
                      </w:r>
                      <w:r w:rsidR="003A6D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the </w:t>
                      </w:r>
                      <w:r w:rsidR="000F3209" w:rsidRP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Organization o</w:t>
                      </w:r>
                      <w:r w:rsid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f Black Aerospace Professionals </w:t>
                      </w:r>
                      <w:r w:rsidR="003A6D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ACE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Academy, which provides learners with exposure </w:t>
                      </w:r>
                      <w:r w:rsidR="000F3209" w:rsidRP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to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career</w:t>
                      </w:r>
                      <w:r w:rsidR="004865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s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in</w:t>
                      </w:r>
                      <w:r w:rsidR="000F3209" w:rsidRP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aviation through week</w:t>
                      </w:r>
                      <w:r w:rsidR="00594D8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-</w:t>
                      </w:r>
                      <w:r w:rsidR="000F3209" w:rsidRPr="000F320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long summer camps.</w:t>
                      </w:r>
                      <w:r w:rsidR="003A6D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Learners get a behind-the-scenes</w:t>
                      </w:r>
                      <w:r w:rsidRPr="00AD20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look at multiple facilities, including the Grounds Operation Tower and fire facilities at DFW airport. At the conclusion of the camp,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learners</w:t>
                      </w:r>
                      <w:r w:rsidRPr="00AD20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are offered </w:t>
                      </w:r>
                      <w:r w:rsidR="002372D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a</w:t>
                      </w:r>
                      <w:r w:rsidRPr="00AD20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ride in a Cessna 172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plane</w:t>
                      </w:r>
                      <w:r w:rsidRPr="00AD205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.  </w:t>
                      </w:r>
                    </w:p>
                    <w:p w14:paraId="7DF77148" w14:textId="77777777" w:rsidR="00DC45DF" w:rsidRPr="00BA36C8" w:rsidRDefault="00DC45DF" w:rsidP="00801D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  <w:r w:rsidRPr="004E3BBE">
                        <w:rPr>
                          <w:rFonts w:asciiTheme="majorHAnsi" w:hAnsiTheme="majorHAnsi" w:cstheme="majorHAnsi"/>
                          <w:color w:val="4C4C4C"/>
                          <w:spacing w:val="-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  <w:br/>
                      </w:r>
                    </w:p>
                    <w:p w14:paraId="18C1D497" w14:textId="77777777" w:rsidR="00DC45DF" w:rsidRDefault="00DC45DF" w:rsidP="004D236B"/>
                  </w:txbxContent>
                </v:textbox>
                <w10:wrap type="square"/>
              </v:shape>
            </w:pict>
          </mc:Fallback>
        </mc:AlternateContent>
      </w:r>
      <w:r w:rsidR="005800DD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98DEB6" wp14:editId="3F13F6B2">
                <wp:simplePos x="0" y="0"/>
                <wp:positionH relativeFrom="column">
                  <wp:posOffset>2588895</wp:posOffset>
                </wp:positionH>
                <wp:positionV relativeFrom="paragraph">
                  <wp:posOffset>34290</wp:posOffset>
                </wp:positionV>
                <wp:extent cx="2400300" cy="855726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55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201E5" w14:textId="3A1A38F4" w:rsidR="00BC5E59" w:rsidRPr="002372D3" w:rsidRDefault="00AE756E" w:rsidP="00BC5E59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 w:rsidRPr="00AE756E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Developing </w:t>
                            </w:r>
                            <w:r w:rsidR="00A60EC6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real-world skills through </w:t>
                            </w:r>
                            <w:r w:rsidR="00CB2064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COMPETITIONS </w:t>
                            </w:r>
                            <w:r w:rsidR="00DC45DF">
                              <w:rPr>
                                <w:rFonts w:ascii="MuseoSans-500" w:hAnsi="MuseoSans-500" w:cs="MuseoSans-500"/>
                                <w:caps/>
                                <w:color w:val="8FD2DD"/>
                                <w:sz w:val="20"/>
                                <w:szCs w:val="20"/>
                              </w:rPr>
                              <w:br/>
                            </w:r>
                            <w:r w:rsidR="002372D3"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drawing>
                                <wp:inline distT="0" distB="0" distL="0" distR="0" wp14:anchorId="6CE8570C" wp14:editId="64CA3865">
                                  <wp:extent cx="2217420" cy="12966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viation (1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5E5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6D120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A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viation </w:t>
                            </w:r>
                            <w:r w:rsidR="00BC5E59" w:rsidRPr="005A6C9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program is an active member of </w:t>
                            </w:r>
                            <w:proofErr w:type="spellStart"/>
                            <w:r w:rsidR="00BC5E59" w:rsidRPr="005A6C9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SkillsUSA</w:t>
                            </w:r>
                            <w:proofErr w:type="spellEnd"/>
                            <w:r w:rsidR="00BC5E59" w:rsidRPr="005A6C9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, participating in 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regional, state and national </w:t>
                            </w:r>
                            <w:r w:rsidR="00BC5E59" w:rsidRPr="005A6C9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competitions.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758F8CAC" w14:textId="0E30827F" w:rsidR="00BC5E59" w:rsidRDefault="00594D8A" w:rsidP="00BC5E59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L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earners have competed in the aircraft maintenance technology competition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, during which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they perform 12 tasks </w:t>
                            </w:r>
                            <w:r w:rsidR="00BC5E59" w:rsidRP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that represent the types of maintenance they will </w:t>
                            </w:r>
                            <w:r w:rsidR="001B1AE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encounter</w:t>
                            </w:r>
                            <w:r w:rsidR="00BC5E5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in the aircraft industry. </w:t>
                            </w:r>
                          </w:p>
                          <w:p w14:paraId="1F14A4A3" w14:textId="37B79554" w:rsidR="00DC45DF" w:rsidRPr="006D120B" w:rsidRDefault="008A0E8B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i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 addition</w:t>
                            </w:r>
                            <w:r w:rsidR="001B1AE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learners </w:t>
                            </w:r>
                            <w:r w:rsidR="00BC5E59" w:rsidRPr="00AE756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compete in the </w:t>
                            </w:r>
                            <w:r w:rsidR="006D120B" w:rsidRPr="00D57BB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annual </w:t>
                            </w:r>
                            <w:r w:rsidR="00BC5E59" w:rsidRPr="00AE756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Real World Design Challenge</w:t>
                            </w:r>
                            <w:r w:rsidR="00D57BB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 w:rsidR="00D57BB3" w:rsidRPr="00D57BB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A021E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during which</w:t>
                            </w:r>
                            <w:r w:rsidR="00A021E4" w:rsidRPr="00D57BB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D57BB3" w:rsidRPr="00D57BB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high school </w:t>
                            </w:r>
                            <w:proofErr w:type="gramStart"/>
                            <w:r w:rsidR="00A60E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learners</w:t>
                            </w:r>
                            <w:proofErr w:type="gramEnd"/>
                            <w:r w:rsidR="00A60E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C71BD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work as a team to create solutions to</w:t>
                            </w:r>
                            <w:r w:rsidR="00D57BB3" w:rsidRPr="00D57BB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 xml:space="preserve"> engineering challenges</w:t>
                            </w:r>
                            <w:r w:rsidR="00C71BD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0"/>
                              </w:rPr>
                              <w:t>.</w:t>
                            </w:r>
                            <w:r w:rsidR="00D57BB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Learners </w:t>
                            </w:r>
                            <w:r w:rsidR="00A60EC6" w:rsidRP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design an </w:t>
                            </w:r>
                            <w:r w:rsidR="009944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u</w:t>
                            </w:r>
                            <w:r w:rsidR="0099444F" w:rsidRP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nmanned </w:t>
                            </w:r>
                            <w:r w:rsidR="009944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</w:t>
                            </w:r>
                            <w:r w:rsidR="00A60EC6" w:rsidRP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erial </w:t>
                            </w:r>
                            <w:r w:rsidR="009944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 w:rsidR="0099444F" w:rsidRP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ystem </w:t>
                            </w:r>
                            <w:r w:rsid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or drone, using</w:t>
                            </w:r>
                            <w:r w:rsidR="00A60EC6" w:rsidRP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engineering software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to solve </w:t>
                            </w:r>
                            <w:r w:rsidR="0055285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the</w:t>
                            </w:r>
                            <w:r w:rsidR="007B6E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given challenge.</w:t>
                            </w:r>
                            <w:r w:rsidR="001765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9246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 2018,</w:t>
                            </w:r>
                            <w:r w:rsidR="00F55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55285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</w:t>
                            </w:r>
                            <w:r w:rsidR="00F55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he </w:t>
                            </w:r>
                            <w:r w:rsidR="00D57BB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team </w:t>
                            </w:r>
                            <w:r w:rsidR="00055C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representing Irving High School </w:t>
                            </w:r>
                            <w:r w:rsidR="00D57BB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won the state competition and will </w:t>
                            </w:r>
                            <w:r w:rsidR="00A60E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proceed to </w:t>
                            </w:r>
                            <w:r w:rsidR="00791C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the national competition </w:t>
                            </w:r>
                            <w:r w:rsidR="00D57BB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in April. </w:t>
                            </w:r>
                            <w:r w:rsidRPr="008A0E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Th</w:t>
                            </w:r>
                            <w:r w:rsidR="00C71BD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ese experiences provide</w:t>
                            </w:r>
                            <w:r w:rsidRPr="008A0E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learners with valuable skills such as leadership, communication and teamwork.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</w:p>
                          <w:p w14:paraId="75FCC852" w14:textId="77777777" w:rsidR="00DC45DF" w:rsidRPr="00F51EE0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7D9DDA16" w14:textId="77777777" w:rsidR="00DC45DF" w:rsidRPr="00BF458C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2BC47834" w14:textId="77777777" w:rsidR="00DC45DF" w:rsidRDefault="00DC45DF" w:rsidP="000D3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EB6" id="Text Box 21" o:spid="_x0000_s1035" type="#_x0000_t202" style="position:absolute;margin-left:203.85pt;margin-top:2.7pt;width:189pt;height:67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" filled="f" stroked="f">
                <v:textbox>
                  <w:txbxContent>
                    <w:p w14:paraId="6B8201E5" w14:textId="3A1A38F4" w:rsidR="00BC5E59" w:rsidRPr="002372D3" w:rsidRDefault="00AE756E" w:rsidP="00BC5E59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 w:rsidRPr="00AE756E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Developing </w:t>
                      </w:r>
                      <w:r w:rsidR="00A60EC6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real-world skills through </w:t>
                      </w:r>
                      <w:r w:rsidR="00CB2064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COMPETITIONS </w:t>
                      </w:r>
                      <w:r w:rsidR="00DC45DF">
                        <w:rPr>
                          <w:rFonts w:ascii="MuseoSans-500" w:hAnsi="MuseoSans-500" w:cs="MuseoSans-500"/>
                          <w:caps/>
                          <w:color w:val="8FD2DD"/>
                          <w:sz w:val="20"/>
                          <w:szCs w:val="20"/>
                        </w:rPr>
                        <w:br/>
                      </w:r>
                      <w:r w:rsidR="002372D3"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drawing>
                          <wp:inline distT="0" distB="0" distL="0" distR="0" wp14:anchorId="6CE8570C" wp14:editId="64CA3865">
                            <wp:extent cx="2217420" cy="129667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viation (1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29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5E5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 </w:t>
                      </w:r>
                      <w:r w:rsidR="006D120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A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viation </w:t>
                      </w:r>
                      <w:r w:rsidR="00BC5E59" w:rsidRPr="005A6C9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program is an active member of SkillsUSA, participating in 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regional, state and national </w:t>
                      </w:r>
                      <w:r w:rsidR="00BC5E59" w:rsidRPr="005A6C9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competitions.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758F8CAC" w14:textId="0E30827F" w:rsidR="00BC5E59" w:rsidRDefault="00594D8A" w:rsidP="00BC5E59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L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earners have competed in the aircraft maintenance technology competition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, during which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they perform 12 tasks </w:t>
                      </w:r>
                      <w:r w:rsidR="00BC5E59" w:rsidRP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that represent the types of maintenance they will </w:t>
                      </w:r>
                      <w:r w:rsidR="001B1AE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encounter</w:t>
                      </w:r>
                      <w:r w:rsidR="00BC5E5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in the aircraft industry. </w:t>
                      </w:r>
                    </w:p>
                    <w:p w14:paraId="1F14A4A3" w14:textId="37B79554" w:rsidR="00DC45DF" w:rsidRPr="006D120B" w:rsidRDefault="008A0E8B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i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 addition</w:t>
                      </w:r>
                      <w:r w:rsidR="001B1AE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learners </w:t>
                      </w:r>
                      <w:r w:rsidR="00BC5E59" w:rsidRPr="00AE756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compete in the </w:t>
                      </w:r>
                      <w:r w:rsidR="006D120B" w:rsidRPr="00D57BB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annual </w:t>
                      </w:r>
                      <w:r w:rsidR="00BC5E59" w:rsidRPr="00AE756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Real World Design Challenge</w:t>
                      </w:r>
                      <w:r w:rsidR="00D57BB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</w:t>
                      </w:r>
                      <w:r w:rsidR="00D57BB3" w:rsidRPr="00D57BB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A021E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during which</w:t>
                      </w:r>
                      <w:r w:rsidR="00A021E4" w:rsidRPr="00D57BB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D57BB3" w:rsidRPr="00D57BB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high school </w:t>
                      </w:r>
                      <w:r w:rsidR="00A60EC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learners </w:t>
                      </w:r>
                      <w:r w:rsidR="00C71BD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work as a team to create solutions to</w:t>
                      </w:r>
                      <w:r w:rsidR="00D57BB3" w:rsidRPr="00D57BB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 xml:space="preserve"> engineering challenges</w:t>
                      </w:r>
                      <w:r w:rsidR="00C71BD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0"/>
                        </w:rPr>
                        <w:t>.</w:t>
                      </w:r>
                      <w:r w:rsidR="00D57BB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Learners </w:t>
                      </w:r>
                      <w:r w:rsidR="00A60EC6" w:rsidRP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design an </w:t>
                      </w:r>
                      <w:r w:rsidR="0099444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u</w:t>
                      </w:r>
                      <w:r w:rsidR="0099444F" w:rsidRP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nmanned </w:t>
                      </w:r>
                      <w:r w:rsidR="0099444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</w:t>
                      </w:r>
                      <w:r w:rsidR="00A60EC6" w:rsidRP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erial </w:t>
                      </w:r>
                      <w:r w:rsidR="0099444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</w:t>
                      </w:r>
                      <w:r w:rsidR="0099444F" w:rsidRP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ystem </w:t>
                      </w:r>
                      <w:r w:rsid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or drone, using</w:t>
                      </w:r>
                      <w:r w:rsidR="00A60EC6" w:rsidRP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engineering software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to solve </w:t>
                      </w:r>
                      <w:r w:rsidR="0055285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the</w:t>
                      </w:r>
                      <w:r w:rsidR="007B6E4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given challenge.</w:t>
                      </w:r>
                      <w:r w:rsidR="001765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B9246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 2018,</w:t>
                      </w:r>
                      <w:r w:rsidR="00F55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55285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</w:t>
                      </w:r>
                      <w:r w:rsidR="00F55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he </w:t>
                      </w:r>
                      <w:r w:rsidR="00D57BB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team </w:t>
                      </w:r>
                      <w:r w:rsidR="00055CC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representing Irving High School </w:t>
                      </w:r>
                      <w:r w:rsidR="00D57BB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won the state competition and will </w:t>
                      </w:r>
                      <w:r w:rsidR="00A60E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proceed to </w:t>
                      </w:r>
                      <w:r w:rsidR="00791C8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the national competition </w:t>
                      </w:r>
                      <w:r w:rsidR="00D57BB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in April. </w:t>
                      </w:r>
                      <w:r w:rsidRPr="008A0E8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Th</w:t>
                      </w:r>
                      <w:r w:rsidR="00C71BD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ese experiences provide</w:t>
                      </w:r>
                      <w:r w:rsidRPr="008A0E8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learners with valuable skills such as leadership, communication and teamwork.</w:t>
                      </w:r>
                      <w:r w:rsidR="00DC45DF" w:rsidRPr="00F51EE0"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  <w:br/>
                      </w:r>
                    </w:p>
                    <w:p w14:paraId="75FCC852" w14:textId="77777777" w:rsidR="00DC45DF" w:rsidRPr="00F51EE0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7D9DDA16" w14:textId="77777777" w:rsidR="00DC45DF" w:rsidRPr="00BF458C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2BC47834" w14:textId="77777777" w:rsidR="00DC45DF" w:rsidRDefault="00DC45DF" w:rsidP="000D3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0BD7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22752" behindDoc="0" locked="0" layoutInCell="1" allowOverlap="1" wp14:anchorId="0098BA05" wp14:editId="296E2CDC">
            <wp:simplePos x="0" y="0"/>
            <wp:positionH relativeFrom="column">
              <wp:posOffset>5800725</wp:posOffset>
            </wp:positionH>
            <wp:positionV relativeFrom="paragraph">
              <wp:posOffset>7642225</wp:posOffset>
            </wp:positionV>
            <wp:extent cx="777240" cy="624840"/>
            <wp:effectExtent l="0" t="0" r="1016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D7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79F3FF" wp14:editId="01632AC4">
                <wp:simplePos x="0" y="0"/>
                <wp:positionH relativeFrom="column">
                  <wp:posOffset>5625465</wp:posOffset>
                </wp:positionH>
                <wp:positionV relativeFrom="paragraph">
                  <wp:posOffset>8190865</wp:posOffset>
                </wp:positionV>
                <wp:extent cx="1155700" cy="9525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2509A2" w14:textId="2EA9977F" w:rsidR="00740BD7" w:rsidRPr="00423219" w:rsidRDefault="00740BD7" w:rsidP="00740B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20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Postsecondary 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Credit</w:t>
                            </w:r>
                          </w:p>
                          <w:p w14:paraId="6DEF7546" w14:textId="77777777" w:rsidR="00740BD7" w:rsidRPr="00423219" w:rsidRDefault="00740BD7" w:rsidP="00740B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672EE27" w14:textId="77777777" w:rsidR="00740BD7" w:rsidRDefault="00740BD7" w:rsidP="00740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79F3FF" id="Text Box 34" o:spid="_x0000_s1035" type="#_x0000_t202" style="position:absolute;margin-left:442.95pt;margin-top:644.95pt;width:91pt;height: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" filled="f" stroked="f">
                <v:textbox>
                  <w:txbxContent>
                    <w:p w14:paraId="7E2509A2" w14:textId="2EA9977F" w:rsidR="00740BD7" w:rsidRPr="00423219" w:rsidRDefault="00740BD7" w:rsidP="00740B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20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Postsecondary </w:t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Credit</w:t>
                      </w:r>
                    </w:p>
                    <w:p w14:paraId="6DEF7546" w14:textId="77777777" w:rsidR="00740BD7" w:rsidRPr="00423219" w:rsidRDefault="00740BD7" w:rsidP="00740B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</w:pPr>
                    </w:p>
                    <w:p w14:paraId="1672EE27" w14:textId="77777777" w:rsidR="00740BD7" w:rsidRDefault="00740BD7" w:rsidP="00740BD7"/>
                  </w:txbxContent>
                </v:textbox>
              </v:shape>
            </w:pict>
          </mc:Fallback>
        </mc:AlternateContent>
      </w:r>
      <w:r w:rsidR="00740BD7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21F9790E" wp14:editId="325EF49E">
            <wp:simplePos x="0" y="0"/>
            <wp:positionH relativeFrom="column">
              <wp:posOffset>6000115</wp:posOffset>
            </wp:positionH>
            <wp:positionV relativeFrom="paragraph">
              <wp:posOffset>4037965</wp:posOffset>
            </wp:positionV>
            <wp:extent cx="459105" cy="697865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D7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63C770" wp14:editId="4E7A031D">
                <wp:simplePos x="0" y="0"/>
                <wp:positionH relativeFrom="column">
                  <wp:posOffset>5657215</wp:posOffset>
                </wp:positionH>
                <wp:positionV relativeFrom="paragraph">
                  <wp:posOffset>3058160</wp:posOffset>
                </wp:positionV>
                <wp:extent cx="1155700" cy="952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9C5019" w14:textId="50F528FA" w:rsidR="00DC45DF" w:rsidRPr="00D71C3A" w:rsidRDefault="00740BD7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19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E74946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Participated in </w:t>
                            </w:r>
                            <w:r w:rsidR="00DC45DF" w:rsidRPr="00E74946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Work-Based Learning</w:t>
                            </w:r>
                          </w:p>
                          <w:p w14:paraId="40B97B84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C770" id="Text Box 28" o:spid="_x0000_s1037" type="#_x0000_t202" style="position:absolute;margin-left:445.45pt;margin-top:240.8pt;width:91pt;height: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" filled="f" stroked="f">
                <v:textbox>
                  <w:txbxContent>
                    <w:p w14:paraId="0D9C5019" w14:textId="50F528FA" w:rsidR="00DC45DF" w:rsidRPr="00D71C3A" w:rsidRDefault="00740BD7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19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E74946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Participated in </w:t>
                      </w:r>
                      <w:r w:rsidR="00DC45DF" w:rsidRPr="00E74946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Work-Based Learning</w:t>
                      </w:r>
                    </w:p>
                    <w:p w14:paraId="40B97B84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740BD7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2D41E79" wp14:editId="2E830F59">
            <wp:simplePos x="0" y="0"/>
            <wp:positionH relativeFrom="column">
              <wp:posOffset>5770880</wp:posOffset>
            </wp:positionH>
            <wp:positionV relativeFrom="paragraph">
              <wp:posOffset>2372995</wp:posOffset>
            </wp:positionV>
            <wp:extent cx="980440" cy="661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D7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3BF16B" wp14:editId="6427F3F2">
                <wp:simplePos x="0" y="0"/>
                <wp:positionH relativeFrom="column">
                  <wp:posOffset>5657215</wp:posOffset>
                </wp:positionH>
                <wp:positionV relativeFrom="paragraph">
                  <wp:posOffset>1433195</wp:posOffset>
                </wp:positionV>
                <wp:extent cx="1155700" cy="9525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E87ABA" w14:textId="77777777" w:rsidR="00DC45DF" w:rsidRPr="00423219" w:rsidRDefault="00CB206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Graduated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D71C3A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High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 School</w:t>
                            </w:r>
                          </w:p>
                          <w:p w14:paraId="7BB8FD2B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F16B" id="Text Box 29" o:spid="_x0000_s1038" type="#_x0000_t202" style="position:absolute;margin-left:445.45pt;margin-top:112.85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" filled="f" stroked="f">
                <v:textbox>
                  <w:txbxContent>
                    <w:p w14:paraId="12E87ABA" w14:textId="77777777" w:rsidR="00DC45DF" w:rsidRPr="00423219" w:rsidRDefault="00CB206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Graduated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D71C3A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High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 School</w:t>
                      </w:r>
                    </w:p>
                    <w:p w14:paraId="7BB8FD2B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740BD7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113BF147" wp14:editId="4F152C10">
            <wp:simplePos x="0" y="0"/>
            <wp:positionH relativeFrom="column">
              <wp:posOffset>5762625</wp:posOffset>
            </wp:positionH>
            <wp:positionV relativeFrom="paragraph">
              <wp:posOffset>955040</wp:posOffset>
            </wp:positionV>
            <wp:extent cx="887095" cy="44386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D3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93B6C4" wp14:editId="05C46747">
                <wp:simplePos x="0" y="0"/>
                <wp:positionH relativeFrom="page">
                  <wp:posOffset>2979420</wp:posOffset>
                </wp:positionH>
                <wp:positionV relativeFrom="paragraph">
                  <wp:posOffset>7185025</wp:posOffset>
                </wp:positionV>
                <wp:extent cx="2667000" cy="1899920"/>
                <wp:effectExtent l="57150" t="19050" r="57150" b="812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A17A6" id="Rectangle 24" o:spid="_x0000_s1026" style="position:absolute;margin-left:234.6pt;margin-top:565.75pt;width:210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" fillcolor="#8b8e98" stroked="f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C2B4F96" wp14:editId="21206878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9CADC" w14:textId="726FC9B8" w:rsidR="00DC45DF" w:rsidRPr="00423219" w:rsidRDefault="00DC45DF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</w:t>
                            </w:r>
                            <w:r w:rsidR="0055285A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-1</w:t>
                            </w:r>
                            <w:r w:rsidR="0055285A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</w:p>
                          <w:p w14:paraId="06380CE1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2B4F96" id="Text Box 35" o:spid="_x0000_s1038" type="#_x0000_t202" style="position:absolute;margin-left:405pt;margin-top:718.7pt;width:161pt;height:2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Pwrg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" filled="f" stroked="f">
                <v:textbox>
                  <w:txbxContent>
                    <w:p w14:paraId="0989CADC" w14:textId="726FC9B8" w:rsidR="00DC45DF" w:rsidRPr="00423219" w:rsidRDefault="00DC45DF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</w:t>
                      </w:r>
                      <w:r w:rsidR="0055285A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-1</w:t>
                      </w:r>
                      <w:r w:rsidR="0055285A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</w:p>
                    <w:p w14:paraId="06380CE1" w14:textId="77777777" w:rsidR="00DC45DF" w:rsidRDefault="00DC45DF"/>
                  </w:txbxContent>
                </v:textbox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DB2958" wp14:editId="20F21A25">
                <wp:simplePos x="0" y="0"/>
                <wp:positionH relativeFrom="column">
                  <wp:posOffset>5655310</wp:posOffset>
                </wp:positionH>
                <wp:positionV relativeFrom="paragraph">
                  <wp:posOffset>6664325</wp:posOffset>
                </wp:positionV>
                <wp:extent cx="1155700" cy="901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9654BF" w14:textId="77777777" w:rsidR="00DC45DF" w:rsidRPr="00423219" w:rsidRDefault="00CB206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60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753E1C3E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BDB2958" id="Text Box 33" o:spid="_x0000_s1039" type="#_x0000_t202" style="position:absolute;margin-left:445.3pt;margin-top:524.75pt;width:91pt;height:7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" filled="f" stroked="f">
                <v:textbox>
                  <w:txbxContent>
                    <w:p w14:paraId="6F9654BF" w14:textId="77777777" w:rsidR="00DC45DF" w:rsidRPr="00423219" w:rsidRDefault="00CB206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60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753E1C3E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0DDA773D" wp14:editId="2E4B2504">
            <wp:simplePos x="0" y="0"/>
            <wp:positionH relativeFrom="column">
              <wp:posOffset>5876290</wp:posOffset>
            </wp:positionH>
            <wp:positionV relativeFrom="paragraph">
              <wp:posOffset>5971540</wp:posOffset>
            </wp:positionV>
            <wp:extent cx="647065" cy="624205"/>
            <wp:effectExtent l="0" t="0" r="0" b="107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</w:p>
    <w:sectPr w:rsidR="00D130D0" w:rsidRPr="004007FF" w:rsidSect="000C15FD">
      <w:headerReference w:type="first" r:id="rId18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709CC67" w16cid:durableId="204CCA3A"/>
  <w16cid:commentId w16cid:paraId="2EB6C51D" w16cid:durableId="204CCA6F"/>
  <w16cid:commentId w16cid:paraId="39C1264B" w16cid:durableId="204CCAA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D3FAA" w14:textId="77777777" w:rsidR="00C648EB" w:rsidRDefault="00C648EB" w:rsidP="00573D65">
      <w:r>
        <w:separator/>
      </w:r>
    </w:p>
  </w:endnote>
  <w:endnote w:type="continuationSeparator" w:id="0">
    <w:p w14:paraId="38B1721E" w14:textId="77777777" w:rsidR="00C648EB" w:rsidRDefault="00C648EB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 Semilight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9AB12" w14:textId="77777777" w:rsidR="00DC45DF" w:rsidRDefault="00DC45DF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D3CC0" w14:textId="77777777" w:rsidR="00C648EB" w:rsidRDefault="00C648EB" w:rsidP="00573D65">
      <w:r>
        <w:separator/>
      </w:r>
    </w:p>
  </w:footnote>
  <w:footnote w:type="continuationSeparator" w:id="0">
    <w:p w14:paraId="67396D67" w14:textId="77777777" w:rsidR="00C648EB" w:rsidRDefault="00C648EB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AB2F5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1794F1C" wp14:editId="45DC97C0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AB66B87" wp14:editId="0347FE87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5BC2E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FC2468" wp14:editId="130D9FCC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148A0"/>
    <w:rsid w:val="000308AD"/>
    <w:rsid w:val="00033669"/>
    <w:rsid w:val="000375FC"/>
    <w:rsid w:val="00055CC8"/>
    <w:rsid w:val="000757F0"/>
    <w:rsid w:val="0008600E"/>
    <w:rsid w:val="000A6B7C"/>
    <w:rsid w:val="000C15FD"/>
    <w:rsid w:val="000D3DFB"/>
    <w:rsid w:val="000F3209"/>
    <w:rsid w:val="00104BC1"/>
    <w:rsid w:val="0011676F"/>
    <w:rsid w:val="0013746C"/>
    <w:rsid w:val="001765F8"/>
    <w:rsid w:val="00185C6A"/>
    <w:rsid w:val="001A0D30"/>
    <w:rsid w:val="001B1AE8"/>
    <w:rsid w:val="001B753F"/>
    <w:rsid w:val="001C4AD3"/>
    <w:rsid w:val="001D24AF"/>
    <w:rsid w:val="001E49F0"/>
    <w:rsid w:val="00212AA6"/>
    <w:rsid w:val="002158BF"/>
    <w:rsid w:val="00220470"/>
    <w:rsid w:val="0022078B"/>
    <w:rsid w:val="00231C85"/>
    <w:rsid w:val="002372D3"/>
    <w:rsid w:val="002806BB"/>
    <w:rsid w:val="002A0629"/>
    <w:rsid w:val="002B2760"/>
    <w:rsid w:val="002B3DC9"/>
    <w:rsid w:val="002E085E"/>
    <w:rsid w:val="002E623A"/>
    <w:rsid w:val="002F5A61"/>
    <w:rsid w:val="0032047D"/>
    <w:rsid w:val="00327DE3"/>
    <w:rsid w:val="0033275A"/>
    <w:rsid w:val="00332851"/>
    <w:rsid w:val="003500CA"/>
    <w:rsid w:val="00353A70"/>
    <w:rsid w:val="00374ABB"/>
    <w:rsid w:val="003A6DD1"/>
    <w:rsid w:val="003B1D41"/>
    <w:rsid w:val="003B313C"/>
    <w:rsid w:val="004007FF"/>
    <w:rsid w:val="00423219"/>
    <w:rsid w:val="00426DF1"/>
    <w:rsid w:val="004475DF"/>
    <w:rsid w:val="004577B8"/>
    <w:rsid w:val="00474916"/>
    <w:rsid w:val="00485EB6"/>
    <w:rsid w:val="004865FE"/>
    <w:rsid w:val="004D236B"/>
    <w:rsid w:val="004D64CB"/>
    <w:rsid w:val="004F2694"/>
    <w:rsid w:val="00523C2D"/>
    <w:rsid w:val="0055285A"/>
    <w:rsid w:val="00557234"/>
    <w:rsid w:val="00561747"/>
    <w:rsid w:val="00572F72"/>
    <w:rsid w:val="00573D65"/>
    <w:rsid w:val="00576F4E"/>
    <w:rsid w:val="005800DD"/>
    <w:rsid w:val="00594D8A"/>
    <w:rsid w:val="005E589E"/>
    <w:rsid w:val="00607E22"/>
    <w:rsid w:val="00675DC9"/>
    <w:rsid w:val="006818C9"/>
    <w:rsid w:val="006B2658"/>
    <w:rsid w:val="006B4BC8"/>
    <w:rsid w:val="006D120B"/>
    <w:rsid w:val="006E0FAC"/>
    <w:rsid w:val="00714205"/>
    <w:rsid w:val="00727320"/>
    <w:rsid w:val="00731AEC"/>
    <w:rsid w:val="00740BD7"/>
    <w:rsid w:val="00743576"/>
    <w:rsid w:val="0075787D"/>
    <w:rsid w:val="0078177D"/>
    <w:rsid w:val="00781FFF"/>
    <w:rsid w:val="00786E88"/>
    <w:rsid w:val="00791C8B"/>
    <w:rsid w:val="007957E0"/>
    <w:rsid w:val="007B1191"/>
    <w:rsid w:val="007B6126"/>
    <w:rsid w:val="007B6E4C"/>
    <w:rsid w:val="00801DFE"/>
    <w:rsid w:val="00831FB1"/>
    <w:rsid w:val="00832684"/>
    <w:rsid w:val="00842EE4"/>
    <w:rsid w:val="008929AB"/>
    <w:rsid w:val="00897679"/>
    <w:rsid w:val="008A0E8B"/>
    <w:rsid w:val="008A3CD4"/>
    <w:rsid w:val="008B7A1A"/>
    <w:rsid w:val="008C2D23"/>
    <w:rsid w:val="008E65A7"/>
    <w:rsid w:val="008F132D"/>
    <w:rsid w:val="008F1CCB"/>
    <w:rsid w:val="008F3E4C"/>
    <w:rsid w:val="00900B51"/>
    <w:rsid w:val="009215E9"/>
    <w:rsid w:val="00941841"/>
    <w:rsid w:val="0098767C"/>
    <w:rsid w:val="0099444F"/>
    <w:rsid w:val="009D630A"/>
    <w:rsid w:val="009E4695"/>
    <w:rsid w:val="009E535B"/>
    <w:rsid w:val="00A021E4"/>
    <w:rsid w:val="00A15BDF"/>
    <w:rsid w:val="00A438DE"/>
    <w:rsid w:val="00A60EC6"/>
    <w:rsid w:val="00A97AAC"/>
    <w:rsid w:val="00AA58C3"/>
    <w:rsid w:val="00AA73B7"/>
    <w:rsid w:val="00AD2058"/>
    <w:rsid w:val="00AE3717"/>
    <w:rsid w:val="00AE756E"/>
    <w:rsid w:val="00B14A5B"/>
    <w:rsid w:val="00B15806"/>
    <w:rsid w:val="00B16DB4"/>
    <w:rsid w:val="00B17D33"/>
    <w:rsid w:val="00B31B53"/>
    <w:rsid w:val="00B54CA4"/>
    <w:rsid w:val="00B76710"/>
    <w:rsid w:val="00B77533"/>
    <w:rsid w:val="00B86C0D"/>
    <w:rsid w:val="00B92464"/>
    <w:rsid w:val="00B94C35"/>
    <w:rsid w:val="00BB38DB"/>
    <w:rsid w:val="00BC5E59"/>
    <w:rsid w:val="00BE4DF9"/>
    <w:rsid w:val="00C648EB"/>
    <w:rsid w:val="00C71BD5"/>
    <w:rsid w:val="00C833AB"/>
    <w:rsid w:val="00CA143C"/>
    <w:rsid w:val="00CA4FFD"/>
    <w:rsid w:val="00CB0E1D"/>
    <w:rsid w:val="00CB2064"/>
    <w:rsid w:val="00D03CE1"/>
    <w:rsid w:val="00D07555"/>
    <w:rsid w:val="00D130D0"/>
    <w:rsid w:val="00D45AE3"/>
    <w:rsid w:val="00D57BB3"/>
    <w:rsid w:val="00D619ED"/>
    <w:rsid w:val="00D71C3A"/>
    <w:rsid w:val="00DA5034"/>
    <w:rsid w:val="00DA70D8"/>
    <w:rsid w:val="00DC45DF"/>
    <w:rsid w:val="00DF5ACB"/>
    <w:rsid w:val="00E05A1C"/>
    <w:rsid w:val="00E06889"/>
    <w:rsid w:val="00E07235"/>
    <w:rsid w:val="00E10115"/>
    <w:rsid w:val="00E635A6"/>
    <w:rsid w:val="00E74946"/>
    <w:rsid w:val="00EA1AD0"/>
    <w:rsid w:val="00EA4A2F"/>
    <w:rsid w:val="00EC74ED"/>
    <w:rsid w:val="00ED1D07"/>
    <w:rsid w:val="00EE04F8"/>
    <w:rsid w:val="00EE5541"/>
    <w:rsid w:val="00EE6F36"/>
    <w:rsid w:val="00EF7FF5"/>
    <w:rsid w:val="00F025AC"/>
    <w:rsid w:val="00F26B6B"/>
    <w:rsid w:val="00F32204"/>
    <w:rsid w:val="00F55598"/>
    <w:rsid w:val="00FA564C"/>
    <w:rsid w:val="00FD5E3C"/>
    <w:rsid w:val="00FE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3882B0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20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4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47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47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header" Target="header1.xml"/><Relationship Id="rId12" Type="http://schemas.openxmlformats.org/officeDocument/2006/relationships/image" Target="media/image40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3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7DC9DB-C5FA-439A-9F24-25A22E45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0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2019-04-04T17:43:00Z</dcterms:created>
  <dcterms:modified xsi:type="dcterms:W3CDTF">2019-04-04T17:43:00Z</dcterms:modified>
</cp:coreProperties>
</file>