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750" w:tblpY="936"/>
        <w:tblW w:w="3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32"/>
        <w:gridCol w:w="1373"/>
      </w:tblGrid>
      <w:tr w:rsidR="00423219" w:rsidRPr="00423219" w14:paraId="574EC6A3" w14:textId="77777777" w:rsidTr="00774DE8">
        <w:trPr>
          <w:trHeight w:val="720"/>
        </w:trPr>
        <w:tc>
          <w:tcPr>
            <w:tcW w:w="2332" w:type="dxa"/>
            <w:tcBorders>
              <w:bottom w:val="single" w:sz="4" w:space="0" w:color="AEC6D4"/>
              <w:right w:val="single" w:sz="4" w:space="0" w:color="AEC6D4"/>
            </w:tcBorders>
            <w:shd w:val="clear" w:color="auto" w:fill="9CDDE3"/>
          </w:tcPr>
          <w:p w14:paraId="58FE3735" w14:textId="77777777" w:rsidR="00423219" w:rsidRPr="00423219" w:rsidRDefault="00423219" w:rsidP="00901C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Student Demographics</w:t>
            </w:r>
          </w:p>
          <w:p w14:paraId="2B98E39E" w14:textId="7CF89075" w:rsidR="00423219" w:rsidRPr="00423219" w:rsidRDefault="007D40F0" w:rsidP="00901C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>
              <w:rPr>
                <w:rFonts w:asciiTheme="majorHAnsi" w:hAnsiTheme="majorHAnsi" w:cs="Times"/>
                <w:b/>
                <w:sz w:val="22"/>
                <w:szCs w:val="22"/>
              </w:rPr>
              <w:t>(347)</w:t>
            </w:r>
          </w:p>
        </w:tc>
        <w:tc>
          <w:tcPr>
            <w:tcW w:w="1373" w:type="dxa"/>
            <w:tcBorders>
              <w:left w:val="single" w:sz="4" w:space="0" w:color="AEC6D4"/>
              <w:bottom w:val="single" w:sz="4" w:space="0" w:color="AEC6D4"/>
            </w:tcBorders>
            <w:shd w:val="clear" w:color="auto" w:fill="9CDDE3"/>
          </w:tcPr>
          <w:p w14:paraId="2360E570" w14:textId="77777777" w:rsidR="00423219" w:rsidRPr="00423219" w:rsidRDefault="00423219" w:rsidP="00901C2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Percentage</w:t>
            </w:r>
          </w:p>
        </w:tc>
      </w:tr>
      <w:tr w:rsidR="00423219" w:rsidRPr="00423219" w14:paraId="14F7F25D" w14:textId="77777777" w:rsidTr="00774DE8">
        <w:trPr>
          <w:trHeight w:val="683"/>
        </w:trPr>
        <w:tc>
          <w:tcPr>
            <w:tcW w:w="2332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042749F6" w14:textId="77777777" w:rsidR="00423219" w:rsidRPr="00423219" w:rsidRDefault="00423219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Male</w:t>
            </w:r>
          </w:p>
        </w:tc>
        <w:tc>
          <w:tcPr>
            <w:tcW w:w="1373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724D27AC" w14:textId="77777777" w:rsidR="00423219" w:rsidRPr="00423219" w:rsidRDefault="00D07951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53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059545DE" w14:textId="77777777" w:rsidTr="00774DE8">
        <w:trPr>
          <w:trHeight w:val="720"/>
        </w:trPr>
        <w:tc>
          <w:tcPr>
            <w:tcW w:w="2332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07199D73" w14:textId="77777777" w:rsidR="00423219" w:rsidRPr="00423219" w:rsidRDefault="00423219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Female</w:t>
            </w:r>
          </w:p>
        </w:tc>
        <w:tc>
          <w:tcPr>
            <w:tcW w:w="1373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7CB9F913" w14:textId="77777777" w:rsidR="00423219" w:rsidRPr="00423219" w:rsidRDefault="00D07951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47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3ED9CDB7" w14:textId="77777777" w:rsidTr="00774DE8">
        <w:trPr>
          <w:trHeight w:val="720"/>
        </w:trPr>
        <w:tc>
          <w:tcPr>
            <w:tcW w:w="2332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4AA601C8" w14:textId="77777777" w:rsidR="00423219" w:rsidRPr="00423219" w:rsidRDefault="00423219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Low</w:t>
            </w:r>
            <w:r w:rsidR="0098767C">
              <w:rPr>
                <w:rFonts w:asciiTheme="majorHAnsi" w:hAnsiTheme="majorHAnsi" w:cs="Times"/>
                <w:sz w:val="22"/>
                <w:szCs w:val="22"/>
              </w:rPr>
              <w:t xml:space="preserve"> </w:t>
            </w:r>
            <w:r w:rsidRPr="00423219">
              <w:rPr>
                <w:rFonts w:asciiTheme="majorHAnsi" w:hAnsiTheme="majorHAnsi" w:cs="Times"/>
                <w:sz w:val="22"/>
                <w:szCs w:val="22"/>
              </w:rPr>
              <w:t>Income</w:t>
            </w:r>
          </w:p>
        </w:tc>
        <w:tc>
          <w:tcPr>
            <w:tcW w:w="1373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5D9F2EF8" w14:textId="77777777" w:rsidR="00423219" w:rsidRPr="00423219" w:rsidRDefault="00D07951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66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04604ACD" w14:textId="77777777" w:rsidTr="00774DE8">
        <w:trPr>
          <w:trHeight w:val="614"/>
        </w:trPr>
        <w:tc>
          <w:tcPr>
            <w:tcW w:w="2332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44B5B55B" w14:textId="77777777" w:rsidR="00423219" w:rsidRPr="00423219" w:rsidRDefault="00423219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Minority</w:t>
            </w:r>
          </w:p>
        </w:tc>
        <w:tc>
          <w:tcPr>
            <w:tcW w:w="1373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09FB2FAA" w14:textId="77777777" w:rsidR="00423219" w:rsidRPr="00423219" w:rsidRDefault="00D07951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88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774DE8" w:rsidRPr="00423219" w14:paraId="30B98983" w14:textId="77777777" w:rsidTr="00774DE8">
        <w:trPr>
          <w:trHeight w:val="614"/>
        </w:trPr>
        <w:tc>
          <w:tcPr>
            <w:tcW w:w="2332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7D225D3B" w14:textId="77777777" w:rsidR="00774DE8" w:rsidRPr="00423219" w:rsidRDefault="00774DE8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English Language</w:t>
            </w:r>
            <w:r>
              <w:rPr>
                <w:rFonts w:asciiTheme="majorHAnsi" w:hAnsiTheme="majorHAnsi" w:cs="Times"/>
                <w:sz w:val="22"/>
                <w:szCs w:val="22"/>
              </w:rPr>
              <w:br/>
              <w:t>Learners</w:t>
            </w:r>
          </w:p>
        </w:tc>
        <w:tc>
          <w:tcPr>
            <w:tcW w:w="1373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2A5F9A92" w14:textId="77777777" w:rsidR="00774DE8" w:rsidRPr="00423219" w:rsidRDefault="00D07951" w:rsidP="007D40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31</w:t>
            </w:r>
            <w:r w:rsidR="009564C2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</w:tbl>
    <w:p w14:paraId="58DD4273" w14:textId="016F1473" w:rsidR="00CA143C" w:rsidRDefault="007D40F0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  <w:sectPr w:rsidR="00CA143C" w:rsidSect="000A6B7C">
          <w:headerReference w:type="first" r:id="rId7"/>
          <w:footerReference w:type="first" r:id="rId8"/>
          <w:pgSz w:w="12240" w:h="15840"/>
          <w:pgMar w:top="2520" w:right="720" w:bottom="1710" w:left="900" w:header="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36551" wp14:editId="5F52C083">
                <wp:simplePos x="0" y="0"/>
                <wp:positionH relativeFrom="column">
                  <wp:posOffset>-163195</wp:posOffset>
                </wp:positionH>
                <wp:positionV relativeFrom="paragraph">
                  <wp:posOffset>153670</wp:posOffset>
                </wp:positionV>
                <wp:extent cx="4406900" cy="357695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57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8D601" w14:textId="77777777" w:rsidR="00DC45DF" w:rsidRPr="00423219" w:rsidRDefault="00DC45DF" w:rsidP="00C833A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 w:rsidRPr="00423219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Overview</w:t>
                            </w:r>
                            <w:r w:rsidR="006D0F2D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74D696A3" w14:textId="117CAD07" w:rsidR="003C7B4B" w:rsidRPr="00801DFE" w:rsidRDefault="00DC45DF" w:rsidP="003C7B4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2A175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Academy of </w:t>
                            </w:r>
                            <w:r w:rsidR="00F87E6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Finance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2A175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Como Park </w:t>
                            </w:r>
                            <w:r w:rsidR="001458E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Senior </w:t>
                            </w:r>
                            <w:r w:rsidR="002A175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High </w:t>
                            </w:r>
                            <w:r w:rsidR="00F87E66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School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5A008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Saint</w:t>
                            </w:r>
                            <w:r w:rsidR="002A175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Paul, </w:t>
                            </w:r>
                            <w:r w:rsidR="008B148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MN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was launched in </w:t>
                            </w:r>
                            <w:r w:rsidR="0072739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2014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in close</w:t>
                            </w:r>
                            <w:r w:rsidR="0072739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collaboration with multiple 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educational and employer partners to prepare learners for careers in 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field of </w:t>
                            </w:r>
                            <w:r w:rsidR="007107A0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finance. 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 robust advisory committee provide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input on the skills</w:t>
                            </w:r>
                            <w:r w:rsidR="001149D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competencies learners need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to succeed in today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’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s and 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tomorrow’s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workforce and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identify 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work-based learning </w:t>
                            </w:r>
                            <w:r w:rsidR="001149D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opportunities</w:t>
                            </w:r>
                            <w:r w:rsidR="001257D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to connect classroom learning to the workplace.</w:t>
                            </w:r>
                          </w:p>
                          <w:p w14:paraId="5084494A" w14:textId="324772B3" w:rsidR="001149DA" w:rsidRPr="001149DA" w:rsidRDefault="001257D1" w:rsidP="001149DA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 strong partnership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with Saint Paul College 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 key contributor to the design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and implementation 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of the program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Learners can obtain up to 16 college credits and graduate </w:t>
                            </w:r>
                            <w:r w:rsidR="00643D9C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high school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wit</w:t>
                            </w:r>
                            <w:r w:rsidR="007B646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 a </w:t>
                            </w:r>
                            <w:r w:rsidR="008B148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business certificate </w:t>
                            </w:r>
                            <w:r w:rsidR="007B646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from Saint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Paul,</w:t>
                            </w:r>
                            <w:r w:rsidR="003C7B4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helping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them </w:t>
                            </w:r>
                            <w:r w:rsidR="007B2FA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make </w:t>
                            </w:r>
                            <w:r w:rsidR="001149DA" w:rsidRPr="001149D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 seamless transition to both postsecondary education and careers.</w:t>
                            </w:r>
                          </w:p>
                          <w:p w14:paraId="675DE6D8" w14:textId="582403E6" w:rsidR="00DC45DF" w:rsidRPr="00801DFE" w:rsidRDefault="00DC45DF" w:rsidP="00801DF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</w:p>
                          <w:p w14:paraId="186DE196" w14:textId="77777777" w:rsidR="00DC45DF" w:rsidRPr="00CA4FFD" w:rsidRDefault="00DC45DF" w:rsidP="00CA4FFD">
                            <w:pPr>
                              <w:pStyle w:val="BasicParagraph"/>
                              <w:spacing w:after="140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A73E74C" w14:textId="77777777" w:rsidR="00DC45DF" w:rsidRPr="00CA4FFD" w:rsidRDefault="00DC45DF" w:rsidP="00CA4FFD">
                            <w:pPr>
                              <w:pStyle w:val="BasicParagraph"/>
                              <w:spacing w:after="140"/>
                              <w:rPr>
                                <w:rFonts w:ascii="MuseoSans-100" w:hAnsi="MuseoSans-100" w:cs="MuseoSans-100"/>
                                <w:color w:val="4C4C4C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5B7D241A" w14:textId="77777777" w:rsidR="00DC45DF" w:rsidRDefault="00DC45DF" w:rsidP="00CA4FFD">
                            <w:pPr>
                              <w:pStyle w:val="BasicParagraph"/>
                              <w:spacing w:after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3655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12.1pt;width:347pt;height:28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RLqgIAAKQ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" filled="f" stroked="f">
                <v:textbox>
                  <w:txbxContent>
                    <w:p w14:paraId="1518D601" w14:textId="77777777" w:rsidR="00DC45DF" w:rsidRPr="00423219" w:rsidRDefault="00DC45DF" w:rsidP="00C833AB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 w:rsidRPr="00423219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Overview</w:t>
                      </w:r>
                      <w:r w:rsidR="006D0F2D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74D696A3" w14:textId="117CAD07" w:rsidR="003C7B4B" w:rsidRPr="00801DFE" w:rsidRDefault="00DC45DF" w:rsidP="003C7B4B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2A175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Academy of </w:t>
                      </w:r>
                      <w:r w:rsidR="00F87E6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Finance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at </w:t>
                      </w:r>
                      <w:r w:rsidR="002A175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Como Park </w:t>
                      </w:r>
                      <w:r w:rsidR="001458E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Senior </w:t>
                      </w:r>
                      <w:r w:rsidR="002A175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High </w:t>
                      </w:r>
                      <w:r w:rsidR="00F87E66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School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 </w:t>
                      </w:r>
                      <w:r w:rsidR="005A008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Saint</w:t>
                      </w:r>
                      <w:r w:rsidR="002A175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Paul, </w:t>
                      </w:r>
                      <w:r w:rsidR="008B148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MN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was launched in </w:t>
                      </w:r>
                      <w:r w:rsidR="0072739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2014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in close</w:t>
                      </w:r>
                      <w:r w:rsidR="0072739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collaboration with multiple 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educational and employer partners to prepare learners for careers in 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field of </w:t>
                      </w:r>
                      <w:r w:rsidR="007107A0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finance. 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 robust advisory committee provide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input on the skills</w:t>
                      </w:r>
                      <w:r w:rsidR="001149D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competencies learners need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to succeed in today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’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s and 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tomorrow’s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workforce and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identify 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work-based learning </w:t>
                      </w:r>
                      <w:r w:rsidR="001149D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opportunities</w:t>
                      </w:r>
                      <w:r w:rsidR="001257D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to connect classroom learning to the workplace.</w:t>
                      </w:r>
                    </w:p>
                    <w:p w14:paraId="5084494A" w14:textId="324772B3" w:rsidR="001149DA" w:rsidRPr="001149DA" w:rsidRDefault="001257D1" w:rsidP="001149DA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 strong partnership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with Saint Paul College 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is 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 key contributor to the design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and implementation 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of the program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Learners can obtain up to 16 college credits and graduate </w:t>
                      </w:r>
                      <w:r w:rsidR="00643D9C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high school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wit</w:t>
                      </w:r>
                      <w:r w:rsidR="007B646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 a </w:t>
                      </w:r>
                      <w:r w:rsidR="008B148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business certificate </w:t>
                      </w:r>
                      <w:r w:rsidR="007B646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from Saint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Paul,</w:t>
                      </w:r>
                      <w:r w:rsidR="003C7B4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helping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them </w:t>
                      </w:r>
                      <w:r w:rsidR="007B2FA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make </w:t>
                      </w:r>
                      <w:r w:rsidR="001149DA" w:rsidRPr="001149D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 seamless transition to both postsecondary education and careers.</w:t>
                      </w:r>
                    </w:p>
                    <w:p w14:paraId="675DE6D8" w14:textId="582403E6" w:rsidR="00DC45DF" w:rsidRPr="00801DFE" w:rsidRDefault="00DC45DF" w:rsidP="00801DFE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</w:p>
                    <w:p w14:paraId="186DE196" w14:textId="77777777" w:rsidR="00DC45DF" w:rsidRPr="00CA4FFD" w:rsidRDefault="00DC45DF" w:rsidP="00CA4FFD">
                      <w:pPr>
                        <w:pStyle w:val="BasicParagraph"/>
                        <w:spacing w:after="140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</w:p>
                    <w:p w14:paraId="4A73E74C" w14:textId="77777777" w:rsidR="00DC45DF" w:rsidRPr="00CA4FFD" w:rsidRDefault="00DC45DF" w:rsidP="00CA4FFD">
                      <w:pPr>
                        <w:pStyle w:val="BasicParagraph"/>
                        <w:spacing w:after="140"/>
                        <w:rPr>
                          <w:rFonts w:ascii="MuseoSans-100" w:hAnsi="MuseoSans-100" w:cs="MuseoSans-100"/>
                          <w:color w:val="4C4C4C"/>
                          <w:spacing w:val="-4"/>
                          <w:sz w:val="20"/>
                          <w:szCs w:val="20"/>
                        </w:rPr>
                      </w:pPr>
                    </w:p>
                    <w:p w14:paraId="5B7D241A" w14:textId="77777777" w:rsidR="00DC45DF" w:rsidRDefault="00DC45DF" w:rsidP="00CA4FFD">
                      <w:pPr>
                        <w:pStyle w:val="BasicParagraph"/>
                        <w:spacing w:after="140"/>
                      </w:pPr>
                    </w:p>
                  </w:txbxContent>
                </v:textbox>
              </v:shape>
            </w:pict>
          </mc:Fallback>
        </mc:AlternateContent>
      </w:r>
      <w:r w:rsidR="00FF72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2854D" wp14:editId="413D9419">
                <wp:simplePos x="0" y="0"/>
                <wp:positionH relativeFrom="column">
                  <wp:posOffset>3474720</wp:posOffset>
                </wp:positionH>
                <wp:positionV relativeFrom="paragraph">
                  <wp:posOffset>3749675</wp:posOffset>
                </wp:positionV>
                <wp:extent cx="3355340" cy="3611880"/>
                <wp:effectExtent l="0" t="0" r="0" b="762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61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223EC" w14:textId="59FDA217" w:rsidR="00CD47F9" w:rsidRDefault="00FF72EB" w:rsidP="0081481D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 w:rsidRPr="00E032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Ramsey County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Workforce Solutions. </w:t>
                            </w:r>
                            <w:r w:rsidRP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committee </w:t>
                            </w:r>
                            <w:r w:rsidR="004A1DA3" w:rsidRP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assisted </w:t>
                            </w:r>
                            <w:r w:rsidR="002E7957" w:rsidRP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</w:t>
                            </w:r>
                            <w:r w:rsidR="002E79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he program staff</w:t>
                            </w:r>
                            <w:r w:rsidR="002E7957" w:rsidRP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4A1DA3" w:rsidRP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with meeting </w:t>
                            </w:r>
                            <w:r w:rsidR="0081481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 r</w:t>
                            </w:r>
                            <w:r w:rsid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igorous program of study design f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ramework </w:t>
                            </w:r>
                            <w:r w:rsid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omponents</w:t>
                            </w:r>
                            <w:r w:rsid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such as partnerships, 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accountability systems</w:t>
                            </w:r>
                            <w:r w:rsid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course sequences</w:t>
                            </w:r>
                            <w:r w:rsid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credit transfer agreements</w:t>
                            </w:r>
                            <w:r w:rsidR="004E1A29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>and academic advisement</w:t>
                            </w:r>
                            <w:r w:rsidR="0081481D"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</w:t>
                            </w:r>
                          </w:p>
                          <w:p w14:paraId="4EF8B951" w14:textId="3473B0BC" w:rsidR="00CD47F9" w:rsidRPr="00D14F93" w:rsidRDefault="006D0F2D" w:rsidP="0081481D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bCs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Saint Paul College</w:t>
                            </w:r>
                            <w:r w:rsidR="007310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is a critical partner, supporting secondary and postsecondary alignment and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81481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offering learners the ability to</w:t>
                            </w:r>
                            <w:r w:rsidR="0081481D" w:rsidRPr="0081481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acquire</w:t>
                            </w:r>
                            <w:r w:rsidR="0081481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college credits. </w:t>
                            </w:r>
                            <w:r w:rsidR="00D90C0E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Academy </w:t>
                            </w:r>
                            <w:r w:rsid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</w:t>
                            </w:r>
                            <w:r w:rsidR="004A1DA3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90C0E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can earn articulated credits for business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/finance coursework in </w:t>
                            </w:r>
                            <w:r w:rsid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their sophomore and junior years</w:t>
                            </w:r>
                            <w:r w:rsidR="00D90C0E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dual enrollment cre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dits</w:t>
                            </w:r>
                            <w:r w:rsid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 </w:t>
                            </w:r>
                            <w:r w:rsidR="004A1DA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their senior year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. In </w:t>
                            </w:r>
                            <w:r w:rsidR="00D90C0E" w:rsidRPr="00C22C2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2017-18, 17 </w:t>
                            </w:r>
                            <w:r w:rsidR="0081481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</w:t>
                            </w:r>
                            <w:r w:rsidR="00D90C0E" w:rsidRPr="00C22C2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 earned 16 college credits 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and</w:t>
                            </w:r>
                            <w:r w:rsidR="00D90C0E" w:rsidRPr="00C22C2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b</w:t>
                            </w:r>
                            <w:r w:rsidR="008B1488" w:rsidRPr="00C22C2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usiness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8B1488" w:rsidRPr="00C22C2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ertificate </w:t>
                            </w:r>
                            <w:r w:rsidR="00D90C0E" w:rsidRPr="00C22C2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from Saint Paul College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CD47F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854D" id="Text Box 6" o:spid="_x0000_s1027" type="#_x0000_t202" style="position:absolute;margin-left:273.6pt;margin-top:295.25pt;width:264.2pt;height:28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" filled="f" stroked="f">
                <v:textbox>
                  <w:txbxContent>
                    <w:p w14:paraId="55B223EC" w14:textId="59FDA217" w:rsidR="00CD47F9" w:rsidRDefault="00FF72EB" w:rsidP="0081481D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</w:pPr>
                      <w:r w:rsidRPr="00E032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Ramsey County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Workforce Solutions. </w:t>
                      </w:r>
                      <w:r w:rsidRP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committee </w:t>
                      </w:r>
                      <w:r w:rsidR="004A1DA3" w:rsidRP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assisted </w:t>
                      </w:r>
                      <w:r w:rsidR="002E7957" w:rsidRP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</w:t>
                      </w:r>
                      <w:r w:rsidR="002E7957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he program staff</w:t>
                      </w:r>
                      <w:r w:rsidR="002E7957" w:rsidRP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4A1DA3" w:rsidRP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with meeting </w:t>
                      </w:r>
                      <w:r w:rsidR="0081481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 r</w:t>
                      </w:r>
                      <w:r w:rsid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igorous program of study design f</w:t>
                      </w:r>
                      <w:r w:rsidR="0081481D" w:rsidRP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 xml:space="preserve">ramework </w:t>
                      </w:r>
                      <w:r w:rsid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81481D" w:rsidRP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omponents</w:t>
                      </w:r>
                      <w:r w:rsid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 xml:space="preserve"> such as partnerships, </w:t>
                      </w:r>
                      <w:r w:rsidR="0081481D" w:rsidRP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accountability systems</w:t>
                      </w:r>
                      <w:r w:rsid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81481D" w:rsidRP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course sequences</w:t>
                      </w:r>
                      <w:r w:rsid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81481D" w:rsidRP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credit transfer agreements</w:t>
                      </w:r>
                      <w:r w:rsidR="004E1A29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81481D" w:rsidRP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>and academic advisement</w:t>
                      </w:r>
                      <w:r w:rsidR="0081481D"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  <w:t xml:space="preserve">. </w:t>
                      </w:r>
                    </w:p>
                    <w:p w14:paraId="4EF8B951" w14:textId="3473B0BC" w:rsidR="00CD47F9" w:rsidRPr="00D14F93" w:rsidRDefault="006D0F2D" w:rsidP="0081481D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bCs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Saint Paul College</w:t>
                      </w:r>
                      <w:r w:rsidR="0073109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is a critical partner, supporting secondary and postsecondary alignment and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81481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offering learners the ability to</w:t>
                      </w:r>
                      <w:r w:rsidR="0081481D" w:rsidRPr="0081481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acquire</w:t>
                      </w:r>
                      <w:r w:rsidR="0081481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college credits. </w:t>
                      </w:r>
                      <w:r w:rsidR="00D90C0E" w:rsidRP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Academy </w:t>
                      </w:r>
                      <w:r w:rsid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learners</w:t>
                      </w:r>
                      <w:r w:rsidR="004A1DA3" w:rsidRP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D90C0E" w:rsidRP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can earn articulated credits for business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/finance coursework in </w:t>
                      </w:r>
                      <w:r w:rsid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their sophomore and junior years</w:t>
                      </w:r>
                      <w:r w:rsidR="00D90C0E" w:rsidRP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dual enrollment cre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dits</w:t>
                      </w:r>
                      <w:r w:rsid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 </w:t>
                      </w:r>
                      <w:r w:rsidR="004A1DA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their senior year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. In </w:t>
                      </w:r>
                      <w:r w:rsidR="00D90C0E" w:rsidRPr="00C22C2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2017-18, 17 </w:t>
                      </w:r>
                      <w:r w:rsidR="0081481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learner</w:t>
                      </w:r>
                      <w:r w:rsidR="00D90C0E" w:rsidRPr="00C22C2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 earned 16 college credits 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and</w:t>
                      </w:r>
                      <w:r w:rsidR="00D90C0E" w:rsidRPr="00C22C2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b</w:t>
                      </w:r>
                      <w:r w:rsidR="008B1488" w:rsidRPr="00C22C2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usiness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8B1488" w:rsidRPr="00C22C2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ertificate </w:t>
                      </w:r>
                      <w:r w:rsidR="00D90C0E" w:rsidRPr="00C22C2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from Saint Paul College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CD47F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72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BE33A" wp14:editId="1D703B46">
                <wp:simplePos x="0" y="0"/>
                <wp:positionH relativeFrom="column">
                  <wp:posOffset>-45720</wp:posOffset>
                </wp:positionH>
                <wp:positionV relativeFrom="paragraph">
                  <wp:posOffset>3726815</wp:posOffset>
                </wp:positionV>
                <wp:extent cx="3355340" cy="364236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64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FE701" w14:textId="77777777" w:rsidR="00DC45DF" w:rsidRPr="00E10115" w:rsidRDefault="006D0F2D" w:rsidP="00E10115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Developing a high-</w:t>
                            </w:r>
                            <w:r w:rsidR="00A03B05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quality program of study </w:t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255DDDB8" w14:textId="2D9DB224" w:rsidR="001F5F04" w:rsidRPr="001F5F04" w:rsidRDefault="00643D9C" w:rsidP="00FF72EB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Originally just </w:t>
                            </w:r>
                            <w:r w:rsidR="00A03B0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 </w:t>
                            </w:r>
                            <w:r w:rsidR="007E641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business</w:t>
                            </w:r>
                            <w:r w:rsidR="00A03B0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917AC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club</w:t>
                            </w:r>
                            <w:r w:rsidR="00B4135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E641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under the National Academy Foundation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 the Academy of Finance</w:t>
                            </w:r>
                            <w:r w:rsidR="007E641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A050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has evolved into a rigorous, high-quality program of study</w:t>
                            </w:r>
                            <w:r w:rsidR="001F5F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 which </w:t>
                            </w:r>
                            <w:r w:rsidR="002515D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</w:t>
                            </w:r>
                            <w:r w:rsidR="001F5F04" w:rsidRPr="001F5F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study accounting, international trade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</w:t>
                            </w:r>
                            <w:r w:rsidR="001F5F04" w:rsidRPr="001F5F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leadership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while preparing</w:t>
                            </w:r>
                            <w:r w:rsidR="001F5F04" w:rsidRPr="001F5F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for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further 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education and careers in the</w:t>
                            </w:r>
                            <w:r w:rsidR="001F5F04" w:rsidRPr="001F5F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financial services industry.</w:t>
                            </w:r>
                            <w:r w:rsidR="00D0795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6D0F2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In 2014, the program received a Youth Career Connect </w:t>
                            </w:r>
                            <w:r w:rsidR="006D0F2D" w:rsidRPr="00A050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grant from the U.S. Department of Labor</w:t>
                            </w:r>
                            <w:r w:rsidR="006D0F2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to redesign the high school experience to 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ensure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that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all 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 are both college and career ready</w:t>
                            </w:r>
                            <w:r w:rsidR="00CD47F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FF72E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6AF70F1E" w14:textId="125A8831" w:rsidR="00DC45DF" w:rsidRPr="001149DA" w:rsidRDefault="007A793A" w:rsidP="001149DA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1458E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Business Advisory Committee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consists</w:t>
                            </w:r>
                            <w:r w:rsidR="00643D9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of 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instructors</w:t>
                            </w:r>
                            <w:r w:rsidR="00E032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ED503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administrators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1257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key local industries and postsecondary institutions including</w:t>
                            </w:r>
                            <w:r w:rsidR="001149D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E032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Travelers Insurance, </w:t>
                            </w:r>
                            <w:proofErr w:type="spellStart"/>
                            <w:r w:rsidR="00E0320E" w:rsidRPr="00E032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Hiway</w:t>
                            </w:r>
                            <w:proofErr w:type="spellEnd"/>
                            <w:r w:rsidR="00E0320E" w:rsidRPr="00E032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Federal Cre</w:t>
                            </w:r>
                            <w:r w:rsidR="002515D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dit Union,</w:t>
                            </w:r>
                            <w:r w:rsidR="00E032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Saint Paul </w:t>
                            </w:r>
                            <w:r w:rsidR="00FF72E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College, </w:t>
                            </w:r>
                            <w:r w:rsidR="00FF72EB" w:rsidRPr="00ED503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Federal Reserve Bank of Minneapolis</w:t>
                            </w:r>
                            <w:r w:rsidR="00FF72E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E33A" id="Text Box 15" o:spid="_x0000_s1028" type="#_x0000_t202" style="position:absolute;margin-left:-3.6pt;margin-top:293.45pt;width:264.2pt;height:28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" filled="f" stroked="f">
                <v:textbox>
                  <w:txbxContent>
                    <w:p w14:paraId="454FE701" w14:textId="77777777" w:rsidR="00DC45DF" w:rsidRPr="00E10115" w:rsidRDefault="006D0F2D" w:rsidP="00E10115">
                      <w:pPr>
                        <w:pStyle w:val="BasicParagraph"/>
                        <w:spacing w:after="144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Developing a high-</w:t>
                      </w:r>
                      <w:r w:rsidR="00A03B05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quality program of study </w:t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255DDDB8" w14:textId="2D9DB224" w:rsidR="001F5F04" w:rsidRPr="001F5F04" w:rsidRDefault="00643D9C" w:rsidP="00FF72EB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Originally just </w:t>
                      </w:r>
                      <w:r w:rsidR="00A03B0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 </w:t>
                      </w:r>
                      <w:r w:rsidR="007E641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business</w:t>
                      </w:r>
                      <w:r w:rsidR="00A03B05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917AC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club</w:t>
                      </w:r>
                      <w:r w:rsidR="00B4135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E641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under the National Academy Foundation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 the Academy of Finance</w:t>
                      </w:r>
                      <w:r w:rsidR="007E641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A050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has evolved into a rigorous, high-quality program of study</w:t>
                      </w:r>
                      <w:r w:rsidR="001F5F0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 which </w:t>
                      </w:r>
                      <w:r w:rsidR="002515D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learners</w:t>
                      </w:r>
                      <w:r w:rsidR="001F5F04" w:rsidRPr="001F5F0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study accounting, international trade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</w:t>
                      </w:r>
                      <w:r w:rsidR="001F5F04" w:rsidRPr="001F5F0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leadership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while preparing</w:t>
                      </w:r>
                      <w:r w:rsidR="001F5F04" w:rsidRPr="001F5F0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for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further 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education and careers in the</w:t>
                      </w:r>
                      <w:r w:rsidR="001F5F04" w:rsidRPr="001F5F04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financial services industry.</w:t>
                      </w:r>
                      <w:r w:rsidR="00D0795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6D0F2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In 2014, the program received a Youth Career Connect </w:t>
                      </w:r>
                      <w:r w:rsidR="006D0F2D" w:rsidRPr="00A050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grant from the U.S. Department of Labor</w:t>
                      </w:r>
                      <w:r w:rsidR="006D0F2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to redesign the high school experience to 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ensure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that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all 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learners are both college and career ready</w:t>
                      </w:r>
                      <w:r w:rsidR="00CD47F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FF72E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6AF70F1E" w14:textId="125A8831" w:rsidR="00DC45DF" w:rsidRPr="001149DA" w:rsidRDefault="007A793A" w:rsidP="001149DA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1458E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Business Advisory Committee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consists</w:t>
                      </w:r>
                      <w:r w:rsidR="00643D9C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of 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instructors</w:t>
                      </w:r>
                      <w:r w:rsidR="00E032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ED503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administrators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1257D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key local industries and postsecondary institutions including</w:t>
                      </w:r>
                      <w:r w:rsidR="001149D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E032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Travelers Insurance, </w:t>
                      </w:r>
                      <w:r w:rsidR="00E0320E" w:rsidRPr="00E032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Hiway Federal Cre</w:t>
                      </w:r>
                      <w:r w:rsidR="002515DD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dit Union,</w:t>
                      </w:r>
                      <w:r w:rsidR="00E0320E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Saint Paul </w:t>
                      </w:r>
                      <w:r w:rsidR="00FF72E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College, </w:t>
                      </w:r>
                      <w:r w:rsidR="00FF72EB" w:rsidRPr="00ED503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Federal Reserve Bank of Minneapolis</w:t>
                      </w:r>
                      <w:r w:rsidR="00FF72E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D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E7150" wp14:editId="4DC01661">
                <wp:simplePos x="0" y="0"/>
                <wp:positionH relativeFrom="column">
                  <wp:posOffset>3200400</wp:posOffset>
                </wp:positionH>
                <wp:positionV relativeFrom="paragraph">
                  <wp:posOffset>-1047751</wp:posOffset>
                </wp:positionV>
                <wp:extent cx="3905250" cy="1228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D910" w14:textId="7378E06A" w:rsidR="00DC45DF" w:rsidRDefault="002A1751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Como Park </w:t>
                            </w:r>
                            <w:r w:rsidR="001458EA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Senior </w:t>
                            </w:r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High School</w:t>
                            </w:r>
                            <w:r w:rsidR="00CE1D1B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890465" w14:textId="77777777" w:rsidR="00DC45DF" w:rsidRPr="002A1751" w:rsidRDefault="000546B9" w:rsidP="002A1751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100"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>Academy of Finance</w:t>
                            </w:r>
                            <w:r w:rsidR="00DC45DF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</w:r>
                            <w:r w:rsidR="002A1751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</w:r>
                            <w:r w:rsidR="002A1751" w:rsidRPr="002A1751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>Business Management &amp; Administration</w:t>
                            </w:r>
                            <w:r w:rsidR="002A1751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 xml:space="preserve"> Career Cluster</w:t>
                            </w:r>
                          </w:p>
                          <w:p w14:paraId="7B7A5866" w14:textId="77777777" w:rsidR="00DC45DF" w:rsidRPr="00DB4559" w:rsidRDefault="00DC45DF" w:rsidP="00423219">
                            <w:pPr>
                              <w:pStyle w:val="BasicParagraph"/>
                              <w:spacing w:after="152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1F9E4CB9" w14:textId="77777777" w:rsidR="00DC45DF" w:rsidRDefault="00DC45DF" w:rsidP="00C833AB">
                            <w:pPr>
                              <w:pStyle w:val="BasicParagraph"/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16F21EDD" w14:textId="77777777" w:rsidR="00DC45DF" w:rsidRDefault="00DC45DF" w:rsidP="00C833AB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6196CCF7" w14:textId="77777777" w:rsidR="00DC45DF" w:rsidRDefault="00DC45DF" w:rsidP="00C8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7150" id="Text Box 2" o:spid="_x0000_s1029" type="#_x0000_t202" style="position:absolute;margin-left:252pt;margin-top:-82.5pt;width:307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" filled="f" stroked="f">
                <v:textbox>
                  <w:txbxContent>
                    <w:p w14:paraId="1779D910" w14:textId="7378E06A" w:rsidR="00DC45DF" w:rsidRDefault="002A1751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Como Park </w:t>
                      </w:r>
                      <w:r w:rsidR="001458EA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Senior </w:t>
                      </w:r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High School</w:t>
                      </w:r>
                      <w:r w:rsidR="00CE1D1B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890465" w14:textId="77777777" w:rsidR="00DC45DF" w:rsidRPr="002A1751" w:rsidRDefault="000546B9" w:rsidP="002A1751">
                      <w:pPr>
                        <w:pStyle w:val="BasicParagraph"/>
                        <w:spacing w:after="78"/>
                        <w:rPr>
                          <w:rFonts w:ascii="Myriad Pro" w:hAnsi="Myriad Pro" w:cs="MuseoSans-100"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>Academy of Finance</w:t>
                      </w:r>
                      <w:r w:rsidR="00DC45DF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</w:r>
                      <w:r w:rsidR="002A1751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</w:r>
                      <w:r w:rsidR="002A1751" w:rsidRPr="002A1751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>Business Management &amp; Administration</w:t>
                      </w:r>
                      <w:r w:rsidR="002A1751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 xml:space="preserve"> Career Cluster</w:t>
                      </w:r>
                    </w:p>
                    <w:p w14:paraId="7B7A5866" w14:textId="77777777" w:rsidR="00DC45DF" w:rsidRPr="00DB4559" w:rsidRDefault="00DC45DF" w:rsidP="00423219">
                      <w:pPr>
                        <w:pStyle w:val="BasicParagraph"/>
                        <w:spacing w:after="152"/>
                        <w:rPr>
                          <w:rFonts w:ascii="Myriad Pro" w:hAnsi="Myriad Pro" w:cs="MuseoSans-100Italic"/>
                          <w:i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1F9E4CB9" w14:textId="77777777" w:rsidR="00DC45DF" w:rsidRDefault="00DC45DF" w:rsidP="00C833AB">
                      <w:pPr>
                        <w:pStyle w:val="BasicParagraph"/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16F21EDD" w14:textId="77777777" w:rsidR="00DC45DF" w:rsidRDefault="00DC45DF" w:rsidP="00C833AB">
                      <w:pPr>
                        <w:pStyle w:val="BasicParagraph"/>
                        <w:tabs>
                          <w:tab w:val="left" w:pos="360"/>
                        </w:tabs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6196CCF7" w14:textId="77777777" w:rsidR="00DC45DF" w:rsidRDefault="00DC45DF" w:rsidP="00C833AB"/>
                  </w:txbxContent>
                </v:textbox>
              </v:shape>
            </w:pict>
          </mc:Fallback>
        </mc:AlternateContent>
      </w:r>
    </w:p>
    <w:p w14:paraId="3B4B2A24" w14:textId="66A4F624" w:rsidR="00DA70D8" w:rsidRDefault="00EE6F36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17DB18" wp14:editId="6B299137">
                <wp:simplePos x="0" y="0"/>
                <wp:positionH relativeFrom="column">
                  <wp:posOffset>5537835</wp:posOffset>
                </wp:positionH>
                <wp:positionV relativeFrom="paragraph">
                  <wp:posOffset>0</wp:posOffset>
                </wp:positionV>
                <wp:extent cx="1371600" cy="967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F3883" w14:textId="77777777" w:rsidR="00DC45DF" w:rsidRPr="00423219" w:rsidRDefault="00DC45DF" w:rsidP="00EE6F3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BABB8"/>
                                <w:sz w:val="37"/>
                                <w:szCs w:val="37"/>
                              </w:rPr>
                            </w:pPr>
                            <w:r w:rsidRPr="00423219">
                              <w:rPr>
                                <w:rFonts w:ascii="Myriad Pro" w:hAnsi="Myriad Pro" w:cs="MuseoSans-900"/>
                                <w:b/>
                                <w:color w:val="1BABB8"/>
                                <w:spacing w:val="-2"/>
                                <w:sz w:val="37"/>
                                <w:szCs w:val="37"/>
                              </w:rPr>
                              <w:t>Success by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17DB18" id="Text Box 12" o:spid="_x0000_s1030" type="#_x0000_t202" style="position:absolute;margin-left:436.05pt;margin-top:0;width:108pt;height:7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" filled="f" stroked="f">
                <v:textbox>
                  <w:txbxContent>
                    <w:p w14:paraId="02CF3883" w14:textId="77777777" w:rsidR="00DC45DF" w:rsidRPr="00423219" w:rsidRDefault="00DC45DF" w:rsidP="00EE6F3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1BABB8"/>
                          <w:sz w:val="37"/>
                          <w:szCs w:val="37"/>
                        </w:rPr>
                      </w:pPr>
                      <w:r w:rsidRPr="00423219">
                        <w:rPr>
                          <w:rFonts w:ascii="Myriad Pro" w:hAnsi="Myriad Pro" w:cs="MuseoSans-900"/>
                          <w:b/>
                          <w:color w:val="1BABB8"/>
                          <w:spacing w:val="-2"/>
                          <w:sz w:val="37"/>
                          <w:szCs w:val="37"/>
                        </w:rPr>
                        <w:t>Success by the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3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192EAB" wp14:editId="19F2B8CB">
                <wp:simplePos x="0" y="0"/>
                <wp:positionH relativeFrom="column">
                  <wp:posOffset>-76200</wp:posOffset>
                </wp:positionH>
                <wp:positionV relativeFrom="paragraph">
                  <wp:posOffset>-184150</wp:posOffset>
                </wp:positionV>
                <wp:extent cx="4851400" cy="406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AAE0E" w14:textId="70E21B2E" w:rsidR="00DC45DF" w:rsidRDefault="006743B1" w:rsidP="004D236B">
                            <w:r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Como Park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0D42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Senior 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High School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92EA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-6pt;margin-top:-14.5pt;width:382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1zrAIAAKw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" filled="f" stroked="f">
                <v:textbox>
                  <w:txbxContent>
                    <w:p w14:paraId="3C3AAE0E" w14:textId="70E21B2E" w:rsidR="00DC45DF" w:rsidRDefault="006743B1" w:rsidP="004D236B">
                      <w:r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Como Park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 w:rsidR="00D30D42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 xml:space="preserve">Senior 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High School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D9C844A" w14:textId="55AF3C34" w:rsidR="00D130D0" w:rsidRPr="004007FF" w:rsidRDefault="0025232C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AD231" wp14:editId="43E63566">
                <wp:simplePos x="0" y="0"/>
                <wp:positionH relativeFrom="column">
                  <wp:posOffset>2473960</wp:posOffset>
                </wp:positionH>
                <wp:positionV relativeFrom="paragraph">
                  <wp:posOffset>122555</wp:posOffset>
                </wp:positionV>
                <wp:extent cx="2400300" cy="71723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469EA" w14:textId="77777777" w:rsidR="001149DA" w:rsidRDefault="004715BD" w:rsidP="00D90C0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Using feedback to continually improve the program for future</w:t>
                            </w:r>
                            <w:r w:rsidR="005476D1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Learners</w:t>
                            </w:r>
                          </w:p>
                          <w:p w14:paraId="5BF0BAC7" w14:textId="5416A440" w:rsidR="00D90C0E" w:rsidRPr="001149DA" w:rsidRDefault="00CE1D1B" w:rsidP="00D90C0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The Academy of Finance has a strong commitment to mee</w:t>
                            </w:r>
                            <w:r w:rsidR="0070585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ing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the needs of learners and employers, continuing to improve year after year with </w:t>
                            </w:r>
                            <w:r w:rsidR="006D0F2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direct </w:t>
                            </w:r>
                            <w:r w:rsidR="00D90C0E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feedba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ck from learners</w:t>
                            </w:r>
                            <w:r w:rsidR="006446E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 staff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and partners. </w:t>
                            </w:r>
                          </w:p>
                          <w:p w14:paraId="3D3A43E7" w14:textId="75D32B8D" w:rsidR="00D90C0E" w:rsidRDefault="00D90C0E" w:rsidP="00D90C0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For example, when they started providing summer internships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</w:t>
                            </w:r>
                            <w:r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employers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said</w:t>
                            </w:r>
                            <w:r w:rsidR="008B1488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that learners needed stronger Microsoft 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</w:t>
                            </w:r>
                            <w:r w:rsidR="00CE1D1B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ffice </w:t>
                            </w:r>
                            <w:r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skills. As a result, Microsoft 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</w:t>
                            </w:r>
                            <w:r w:rsidR="00CE1D1B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ffice </w:t>
                            </w:r>
                            <w:r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was added into the curriculum, and the</w:t>
                            </w:r>
                            <w:r w:rsidR="002E79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program </w:t>
                            </w:r>
                            <w:r w:rsidR="002E7957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now</w:t>
                            </w:r>
                            <w:r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offer the Microsoft Office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</w:t>
                            </w:r>
                            <w:r w:rsidR="008B1488" w:rsidRP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uite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certification 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for learners, signaling to </w:t>
                            </w:r>
                            <w:proofErr w:type="gramStart"/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employers</w:t>
                            </w:r>
                            <w:proofErr w:type="gramEnd"/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competency and skill. </w:t>
                            </w:r>
                          </w:p>
                          <w:p w14:paraId="7F4BC610" w14:textId="0A6D32CD" w:rsidR="00D90C0E" w:rsidRPr="00D90C0E" w:rsidRDefault="00774088" w:rsidP="00D90C0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To harness the learner perspective, students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regularly 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participate in focus groups </w:t>
                            </w:r>
                            <w:r w:rsidR="00D90C0E" w:rsidRPr="001149D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to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provide feedback on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their 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internship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experiences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and what should be continued or improved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.</w:t>
                            </w:r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54D52207" w14:textId="77777777" w:rsidR="00D90C0E" w:rsidRPr="00BF458C" w:rsidRDefault="00D90C0E" w:rsidP="00D90C0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0F873D9D" w14:textId="77777777" w:rsidR="00180B51" w:rsidRPr="00D90C0E" w:rsidRDefault="00180B51" w:rsidP="00D90C0E">
                            <w:pPr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D231" id="Text Box 22" o:spid="_x0000_s1032" type="#_x0000_t202" style="position:absolute;margin-left:194.8pt;margin-top:9.65pt;width:189pt;height:56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" filled="f" stroked="f">
                <v:textbox>
                  <w:txbxContent>
                    <w:p w14:paraId="58E469EA" w14:textId="77777777" w:rsidR="001149DA" w:rsidRDefault="004715BD" w:rsidP="00D90C0E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Using feedback to continually improve the program for future</w:t>
                      </w:r>
                      <w:r w:rsidR="005476D1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Learners</w:t>
                      </w:r>
                    </w:p>
                    <w:p w14:paraId="5BF0BAC7" w14:textId="5416A440" w:rsidR="00D90C0E" w:rsidRPr="001149DA" w:rsidRDefault="00CE1D1B" w:rsidP="00D90C0E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The Academy of Finance has a strong commitment to mee</w:t>
                      </w:r>
                      <w:r w:rsidR="0070585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ing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the needs of learners and employers, continuing to improve year after year with </w:t>
                      </w:r>
                      <w:r w:rsidR="006D0F2D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direct </w:t>
                      </w:r>
                      <w:r w:rsidR="00D90C0E"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feedba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ck from learners</w:t>
                      </w:r>
                      <w:r w:rsidR="006446E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 staff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and partners. </w:t>
                      </w:r>
                    </w:p>
                    <w:p w14:paraId="3D3A43E7" w14:textId="75D32B8D" w:rsidR="00D90C0E" w:rsidRDefault="00D90C0E" w:rsidP="00D90C0E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For example, when they started providing summer internships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</w:t>
                      </w:r>
                      <w:r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employers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said</w:t>
                      </w:r>
                      <w:r w:rsidR="008B1488"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that learners needed stronger Microsoft 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</w:t>
                      </w:r>
                      <w:r w:rsidR="00CE1D1B"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ffice </w:t>
                      </w:r>
                      <w:r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skills. As a result, Microsoft 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</w:t>
                      </w:r>
                      <w:r w:rsidR="00CE1D1B"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ffice </w:t>
                      </w:r>
                      <w:r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was added into the curriculum, and the</w:t>
                      </w:r>
                      <w:r w:rsidR="002E79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program </w:t>
                      </w:r>
                      <w:r w:rsidR="002E7957"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now</w:t>
                      </w:r>
                      <w:r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offer the Microsoft Office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</w:t>
                      </w:r>
                      <w:r w:rsidR="008B1488" w:rsidRP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uite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certification 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for learners, signaling to </w:t>
                      </w:r>
                      <w:proofErr w:type="gramStart"/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employers</w:t>
                      </w:r>
                      <w:proofErr w:type="gramEnd"/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competency and skill. </w:t>
                      </w:r>
                    </w:p>
                    <w:p w14:paraId="7F4BC610" w14:textId="0A6D32CD" w:rsidR="00D90C0E" w:rsidRPr="00D90C0E" w:rsidRDefault="00774088" w:rsidP="00D90C0E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To harness the learner perspective, students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regularly 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participate in focus groups </w:t>
                      </w:r>
                      <w:r w:rsidR="00D90C0E" w:rsidRPr="001149D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to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provide feedback on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their 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internship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experiences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and what should be continued or improved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.</w:t>
                      </w:r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54D52207" w14:textId="77777777" w:rsidR="00D90C0E" w:rsidRPr="00BF458C" w:rsidRDefault="00D90C0E" w:rsidP="00D90C0E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0F873D9D" w14:textId="77777777" w:rsidR="00180B51" w:rsidRPr="00D90C0E" w:rsidRDefault="00180B51" w:rsidP="00D90C0E">
                      <w:pPr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7EC488" wp14:editId="1A757D8B">
                <wp:simplePos x="0" y="0"/>
                <wp:positionH relativeFrom="column">
                  <wp:posOffset>-76200</wp:posOffset>
                </wp:positionH>
                <wp:positionV relativeFrom="paragraph">
                  <wp:posOffset>106680</wp:posOffset>
                </wp:positionV>
                <wp:extent cx="2400300" cy="842772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42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25DD" w14:textId="77777777" w:rsidR="00DC45DF" w:rsidRDefault="00ED503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Working with partners to provide </w:t>
                            </w:r>
                            <w:r w:rsidR="005476D1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Work-Based Learning</w:t>
                            </w:r>
                          </w:p>
                          <w:p w14:paraId="7CDC7602" w14:textId="45B02292" w:rsidR="005476D1" w:rsidRDefault="0025232C" w:rsidP="004715BD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noProof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drawing>
                                <wp:inline distT="0" distB="0" distL="0" distR="0" wp14:anchorId="2FAB2620" wp14:editId="01363EDE">
                                  <wp:extent cx="1663657" cy="11887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ullsizeoutput_19a.jpe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71" b="3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657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hAnsi="Myriad Pro" w:cstheme="majorHAnsi"/>
                                <w:noProof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br/>
                            </w:r>
                            <w:r w:rsidR="005476D1" w:rsidRPr="005476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Meaningful work-based learning is a cornerstone of the program of study.</w:t>
                            </w:r>
                            <w:r w:rsidR="005476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6D0F2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 2017-18, 71 learners worked in paid internships, and 89 percent of learners received 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mentoring from business </w:t>
                            </w:r>
                            <w:r w:rsidR="00E87D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partners</w:t>
                            </w:r>
                            <w:r w:rsidR="006D0F2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  <w:p w14:paraId="30A82C0E" w14:textId="6EA86AAE" w:rsidR="004715BD" w:rsidRPr="009564C2" w:rsidRDefault="004715BD" w:rsidP="004715BD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On campus, learners gain real-world skills by participating in the student</w:t>
                            </w:r>
                            <w:r w:rsidR="00E87D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run credit union created by</w:t>
                            </w:r>
                            <w:r w:rsidR="00E87D0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the Academy’s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local business partner</w:t>
                            </w:r>
                            <w:r w:rsidR="006D0F2D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A4E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Hiway</w:t>
                            </w:r>
                            <w:proofErr w:type="spellEnd"/>
                            <w:r w:rsidRPr="001A4E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Federal Credit Union.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 run the branch during their lunch hours and help their peers l</w:t>
                            </w:r>
                            <w:r w:rsidR="007B646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earn about money manage</w:t>
                            </w:r>
                            <w:bookmarkStart w:id="0" w:name="_GoBack"/>
                            <w:r w:rsidR="007B646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m</w:t>
                            </w:r>
                            <w:bookmarkEnd w:id="0"/>
                            <w:r w:rsidR="007B646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ent. </w:t>
                            </w:r>
                            <w:proofErr w:type="spellStart"/>
                            <w:r w:rsidR="007B646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Hiw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ay</w:t>
                            </w:r>
                            <w:proofErr w:type="spellEnd"/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Federal Credit Union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staff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also attend classes as guest speakers and hire </w:t>
                            </w:r>
                            <w:r w:rsidR="008C4C7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for summer employment.  </w:t>
                            </w:r>
                          </w:p>
                          <w:p w14:paraId="3EAEDC58" w14:textId="6C09C6AE" w:rsidR="00DC45DF" w:rsidRDefault="006D0F2D" w:rsidP="00000A6F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 addition, </w:t>
                            </w:r>
                            <w:proofErr w:type="spellStart"/>
                            <w:r w:rsidR="005476D1" w:rsidRPr="005476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Optum</w:t>
                            </w:r>
                            <w:proofErr w:type="spellEnd"/>
                            <w:r w:rsidR="005476D1" w:rsidRPr="005476D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Healthcare</w:t>
                            </w:r>
                            <w:r w:rsidR="00FC60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offers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FC60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paid interns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hip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149D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opportunities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 which 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 work in</w:t>
                            </w:r>
                            <w:r w:rsidR="00322425" w:rsidRPr="0032242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teams </w:t>
                            </w:r>
                            <w:r w:rsidR="00FC606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solve a </w:t>
                            </w:r>
                            <w:r w:rsidR="00FC606B" w:rsidRPr="001149D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prob</w:t>
                            </w:r>
                            <w:r w:rsidR="009A3598" w:rsidRPr="001149D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lem</w:t>
                            </w:r>
                            <w:r w:rsidR="00CE1D1B" w:rsidRPr="001149D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identified by the company and </w:t>
                            </w:r>
                            <w:r w:rsidR="00322425" w:rsidRPr="0032242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develop a solution 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that is</w:t>
                            </w:r>
                            <w:r w:rsidR="00322425" w:rsidRPr="0032242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pitched 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to </w:t>
                            </w:r>
                            <w:proofErr w:type="spellStart"/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Optum</w:t>
                            </w:r>
                            <w:proofErr w:type="spellEnd"/>
                            <w:r w:rsidR="00D90C0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leaders</w:t>
                            </w:r>
                            <w:r w:rsidR="00F4780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across the country</w:t>
                            </w:r>
                            <w:r w:rsidR="00322425" w:rsidRPr="00322425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The employer provides lunch and transportation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ensuring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that the opportunity is</w:t>
                            </w:r>
                            <w:r w:rsidR="00CE1D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easily accessible for each learner</w:t>
                            </w:r>
                            <w:r w:rsidR="009A359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Each </w:t>
                            </w:r>
                            <w:r w:rsidR="00000A6F" w:rsidRP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intern work</w:t>
                            </w:r>
                            <w:r w:rsid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s 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more than</w:t>
                            </w:r>
                            <w:r w:rsidR="008B1488" w:rsidRP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000A6F" w:rsidRP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120 hours using business and</w:t>
                            </w:r>
                            <w:r w:rsidR="008B148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information technology</w:t>
                            </w:r>
                            <w:r w:rsid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skills to gather data, address </w:t>
                            </w:r>
                            <w:r w:rsidR="00000A6F" w:rsidRP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challenges, and present poss</w:t>
                            </w:r>
                            <w:r w:rsid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ible solutions to meet </w:t>
                            </w:r>
                            <w:proofErr w:type="spellStart"/>
                            <w:r w:rsid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Optum’</w:t>
                            </w:r>
                            <w:r w:rsidR="00000A6F" w:rsidRP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</w:t>
                            </w:r>
                            <w:proofErr w:type="spellEnd"/>
                            <w:r w:rsidR="00000A6F" w:rsidRPr="00000A6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needs.</w:t>
                            </w:r>
                          </w:p>
                          <w:p w14:paraId="5547EBD7" w14:textId="77777777" w:rsidR="009A3598" w:rsidRPr="00D90C0E" w:rsidRDefault="009A3598" w:rsidP="009A359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C488" id="Text Box 21" o:spid="_x0000_s1033" type="#_x0000_t202" style="position:absolute;margin-left:-6pt;margin-top:8.4pt;width:189pt;height:66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" filled="f" stroked="f">
                <v:textbox>
                  <w:txbxContent>
                    <w:p w14:paraId="647F25DD" w14:textId="77777777" w:rsidR="00DC45DF" w:rsidRDefault="00ED503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Working with partners to provide </w:t>
                      </w:r>
                      <w:r w:rsidR="005476D1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Work-Based Learning</w:t>
                      </w:r>
                    </w:p>
                    <w:p w14:paraId="7CDC7602" w14:textId="45B02292" w:rsidR="005476D1" w:rsidRDefault="0025232C" w:rsidP="004715BD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noProof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drawing>
                          <wp:inline distT="0" distB="0" distL="0" distR="0" wp14:anchorId="2FAB2620" wp14:editId="01363EDE">
                            <wp:extent cx="1663657" cy="11887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ullsizeoutput_19a.jpe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71" b="30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3657" cy="1188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hAnsi="Myriad Pro" w:cstheme="majorHAnsi"/>
                          <w:noProof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br/>
                      </w:r>
                      <w:r w:rsidR="005476D1" w:rsidRPr="005476D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Meaningful work-based learning is a cornerstone of the program of study.</w:t>
                      </w:r>
                      <w:r w:rsidR="005476D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6D0F2D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 2017-18, 71 learners worked in paid internships, and 89 percent of learners received 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mentoring from business </w:t>
                      </w:r>
                      <w:r w:rsidR="00E87D0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partners</w:t>
                      </w:r>
                      <w:r w:rsidR="006D0F2D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.</w:t>
                      </w:r>
                    </w:p>
                    <w:p w14:paraId="30A82C0E" w14:textId="6EA86AAE" w:rsidR="004715BD" w:rsidRPr="009564C2" w:rsidRDefault="004715BD" w:rsidP="004715BD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On campus, learners gain real-world skills by participating in the student</w:t>
                      </w:r>
                      <w:r w:rsidR="00E87D0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-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run credit union created by</w:t>
                      </w:r>
                      <w:r w:rsidR="00E87D0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the Academy’s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local business partner</w:t>
                      </w:r>
                      <w:r w:rsidR="006D0F2D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1A4ED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Hiway</w:t>
                      </w:r>
                      <w:proofErr w:type="spellEnd"/>
                      <w:r w:rsidRPr="001A4ED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Federal Credit Union.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 run the branch during their lunch hours and help their peers l</w:t>
                      </w:r>
                      <w:r w:rsidR="007B646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earn about money manage</w:t>
                      </w:r>
                      <w:bookmarkStart w:id="1" w:name="_GoBack"/>
                      <w:r w:rsidR="007B646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m</w:t>
                      </w:r>
                      <w:bookmarkEnd w:id="1"/>
                      <w:r w:rsidR="007B646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ent. </w:t>
                      </w:r>
                      <w:proofErr w:type="spellStart"/>
                      <w:r w:rsidR="007B646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Hiw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ay</w:t>
                      </w:r>
                      <w:proofErr w:type="spellEnd"/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Federal Credit Union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staff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also attend classes as guest speakers and hire </w:t>
                      </w:r>
                      <w:r w:rsidR="008C4C7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for summer employment.  </w:t>
                      </w:r>
                    </w:p>
                    <w:p w14:paraId="3EAEDC58" w14:textId="6C09C6AE" w:rsidR="00DC45DF" w:rsidRDefault="006D0F2D" w:rsidP="00000A6F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 addition, </w:t>
                      </w:r>
                      <w:proofErr w:type="spellStart"/>
                      <w:r w:rsidR="005476D1" w:rsidRPr="005476D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Optum</w:t>
                      </w:r>
                      <w:proofErr w:type="spellEnd"/>
                      <w:r w:rsidR="005476D1" w:rsidRPr="005476D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Healthcare</w:t>
                      </w:r>
                      <w:r w:rsidR="00FC60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offers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FC60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paid interns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hip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1149D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opportunities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 which 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 work in</w:t>
                      </w:r>
                      <w:r w:rsidR="00322425" w:rsidRPr="0032242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teams </w:t>
                      </w:r>
                      <w:r w:rsidR="00FC606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solve a </w:t>
                      </w:r>
                      <w:r w:rsidR="00FC606B" w:rsidRPr="001149D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prob</w:t>
                      </w:r>
                      <w:r w:rsidR="009A3598" w:rsidRPr="001149D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lem</w:t>
                      </w:r>
                      <w:r w:rsidR="00CE1D1B" w:rsidRPr="001149D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identified by the company and </w:t>
                      </w:r>
                      <w:r w:rsidR="00322425" w:rsidRPr="0032242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develop a solution 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that is</w:t>
                      </w:r>
                      <w:r w:rsidR="00322425" w:rsidRPr="0032242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pitched 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to </w:t>
                      </w:r>
                      <w:proofErr w:type="spellStart"/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Optum</w:t>
                      </w:r>
                      <w:proofErr w:type="spellEnd"/>
                      <w:r w:rsidR="00D90C0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leaders</w:t>
                      </w:r>
                      <w:r w:rsidR="00F4780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across the country</w:t>
                      </w:r>
                      <w:r w:rsidR="00322425" w:rsidRPr="00322425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The employer provides lunch and transportation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ensuring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that the opportunity is</w:t>
                      </w:r>
                      <w:r w:rsidR="00CE1D1B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easily accessible for each learner</w:t>
                      </w:r>
                      <w:r w:rsidR="009A359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  <w:r w:rsid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Each </w:t>
                      </w:r>
                      <w:r w:rsidR="00000A6F" w:rsidRP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intern work</w:t>
                      </w:r>
                      <w:r w:rsid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s 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more than</w:t>
                      </w:r>
                      <w:r w:rsidR="008B1488" w:rsidRP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000A6F" w:rsidRP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120 hours using business and</w:t>
                      </w:r>
                      <w:r w:rsidR="008B148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information technology</w:t>
                      </w:r>
                      <w:r w:rsid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skills to gather data, address </w:t>
                      </w:r>
                      <w:r w:rsidR="00000A6F" w:rsidRP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challenges, and present poss</w:t>
                      </w:r>
                      <w:r w:rsid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ible solutions to meet </w:t>
                      </w:r>
                      <w:proofErr w:type="spellStart"/>
                      <w:r w:rsid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Optum’</w:t>
                      </w:r>
                      <w:r w:rsidR="00000A6F" w:rsidRP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</w:t>
                      </w:r>
                      <w:proofErr w:type="spellEnd"/>
                      <w:r w:rsidR="00000A6F" w:rsidRPr="00000A6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needs.</w:t>
                      </w:r>
                    </w:p>
                    <w:p w14:paraId="5547EBD7" w14:textId="77777777" w:rsidR="009A3598" w:rsidRPr="00D90C0E" w:rsidRDefault="009A3598" w:rsidP="009A3598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40F0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189CDF" wp14:editId="62F9A21B">
                <wp:simplePos x="0" y="0"/>
                <wp:positionH relativeFrom="column">
                  <wp:posOffset>2449195</wp:posOffset>
                </wp:positionH>
                <wp:positionV relativeFrom="paragraph">
                  <wp:posOffset>5215890</wp:posOffset>
                </wp:positionV>
                <wp:extent cx="2667000" cy="1899920"/>
                <wp:effectExtent l="57150" t="19050" r="57150" b="81280"/>
                <wp:wrapThrough wrapText="bothSides">
                  <wp:wrapPolygon edited="0">
                    <wp:start x="-463" y="-217"/>
                    <wp:lineTo x="-309" y="22307"/>
                    <wp:lineTo x="21754" y="22307"/>
                    <wp:lineTo x="21909" y="-217"/>
                    <wp:lineTo x="-463" y="-217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99920"/>
                        </a:xfrm>
                        <a:prstGeom prst="rect">
                          <a:avLst/>
                        </a:prstGeom>
                        <a:solidFill>
                          <a:srgbClr val="8B8E9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A0E6C" id="Rectangle 24" o:spid="_x0000_s1026" style="position:absolute;margin-left:192.85pt;margin-top:410.7pt;width:210pt;height:14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" fillcolor="#8b8e98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7D40F0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28FFB1" wp14:editId="009638F2">
                <wp:simplePos x="0" y="0"/>
                <wp:positionH relativeFrom="column">
                  <wp:posOffset>2475230</wp:posOffset>
                </wp:positionH>
                <wp:positionV relativeFrom="paragraph">
                  <wp:posOffset>5238750</wp:posOffset>
                </wp:positionV>
                <wp:extent cx="2619375" cy="18669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3AB05" w14:textId="6FD7B8F4" w:rsidR="00DC45DF" w:rsidRPr="004D236B" w:rsidRDefault="00DC45D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proud of the students for challenging themselves</w:t>
                            </w:r>
                            <w:r w:rsid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They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exposed to rigorous </w:t>
                            </w:r>
                            <w:r w:rsidR="00CE1D1B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college</w:t>
                            </w:r>
                            <w:r w:rsidR="00CE1D1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work</w:t>
                            </w:r>
                            <w:r w:rsidR="008B1488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it helps them with their self-esteem, </w:t>
                            </w:r>
                            <w:r w:rsid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visualize </w:t>
                            </w:r>
                            <w:r w:rsidR="00180B51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their future</w:t>
                            </w:r>
                            <w:r w:rsid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really understand their</w:t>
                            </w:r>
                            <w:r w:rsid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full potential.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 </w:t>
                            </w:r>
                            <w:r w:rsid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— 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Hannah Chan, </w:t>
                            </w:r>
                            <w:r w:rsid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Academy of Finance, 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 Manager, Como Park </w:t>
                            </w:r>
                            <w:r w:rsidR="00CE1D1B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Senior </w:t>
                            </w:r>
                            <w:r w:rsidR="00E277CD" w:rsidRPr="00E277CD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School  </w:t>
                            </w: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2B4A21A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8FFB1" id="Text Box 25" o:spid="_x0000_s1032" type="#_x0000_t202" style="position:absolute;margin-left:194.9pt;margin-top:412.5pt;width:206.25pt;height:1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" filled="f" stroked="f">
                <v:textbox>
                  <w:txbxContent>
                    <w:p w14:paraId="17B3AB05" w14:textId="6FD7B8F4" w:rsidR="00DC45DF" w:rsidRPr="004D236B" w:rsidRDefault="00DC45D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proud of the students for challenging themselves</w:t>
                      </w:r>
                      <w:r w:rsid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They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exposed to rigorous </w:t>
                      </w:r>
                      <w:r w:rsidR="00CE1D1B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college</w:t>
                      </w:r>
                      <w:r w:rsidR="00CE1D1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work</w:t>
                      </w:r>
                      <w:r w:rsidR="008B1488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it helps them with their self-esteem, </w:t>
                      </w:r>
                      <w:r w:rsid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visualize </w:t>
                      </w:r>
                      <w:r w:rsidR="00180B51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their future</w:t>
                      </w:r>
                      <w:r w:rsid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really understand their</w:t>
                      </w:r>
                      <w:r w:rsid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full potential.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 </w:t>
                      </w:r>
                      <w:r w:rsid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— 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Hannah Chan, </w:t>
                      </w:r>
                      <w:r w:rsid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Academy of Finance, 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 Manager, Como Park </w:t>
                      </w:r>
                      <w:r w:rsidR="00CE1D1B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Senior </w:t>
                      </w:r>
                      <w:r w:rsidR="00E277CD" w:rsidRPr="00E277CD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School  </w:t>
                      </w: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2B4A21A" w14:textId="77777777" w:rsidR="00DC45DF" w:rsidRDefault="00DC45DF"/>
                  </w:txbxContent>
                </v:textbox>
                <w10:wrap type="square"/>
              </v:shape>
            </w:pict>
          </mc:Fallback>
        </mc:AlternateContent>
      </w:r>
      <w:r w:rsidR="00901C21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4E1F4C4F" wp14:editId="759CA936">
            <wp:simplePos x="0" y="0"/>
            <wp:positionH relativeFrom="column">
              <wp:posOffset>5876290</wp:posOffset>
            </wp:positionH>
            <wp:positionV relativeFrom="paragraph">
              <wp:posOffset>4508500</wp:posOffset>
            </wp:positionV>
            <wp:extent cx="647065" cy="624205"/>
            <wp:effectExtent l="0" t="0" r="635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C21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741F62" wp14:editId="1614849D">
                <wp:simplePos x="0" y="0"/>
                <wp:positionH relativeFrom="column">
                  <wp:posOffset>5657215</wp:posOffset>
                </wp:positionH>
                <wp:positionV relativeFrom="paragraph">
                  <wp:posOffset>3454400</wp:posOffset>
                </wp:positionV>
                <wp:extent cx="1155700" cy="9525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0FC716" w14:textId="77777777" w:rsidR="00DC45DF" w:rsidRPr="00423219" w:rsidRDefault="00D07951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90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t xml:space="preserve">Participated in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br/>
                              <w:t>Work-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  <w:t>ased Learning</w:t>
                            </w:r>
                          </w:p>
                          <w:p w14:paraId="2E5564EB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1F62" id="Text Box 28" o:spid="_x0000_s1033" type="#_x0000_t202" style="position:absolute;margin-left:445.45pt;margin-top:272pt;width:91pt;height: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" filled="f" stroked="f">
                <v:textbox>
                  <w:txbxContent>
                    <w:p w14:paraId="2E0FC716" w14:textId="77777777" w:rsidR="00DC45DF" w:rsidRPr="00423219" w:rsidRDefault="00D07951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90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t xml:space="preserve">Participated in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br/>
                        <w:t>Work-</w:t>
                      </w:r>
                      <w:r w:rsidR="00DC45DF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t>B</w:t>
                      </w:r>
                      <w:r w:rsidR="00DC45DF" w:rsidRPr="00423219"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  <w:t>ased Learning</w:t>
                      </w:r>
                    </w:p>
                    <w:p w14:paraId="2E5564EB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901C21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11025709" wp14:editId="2C304896">
            <wp:simplePos x="0" y="0"/>
            <wp:positionH relativeFrom="column">
              <wp:posOffset>5770880</wp:posOffset>
            </wp:positionH>
            <wp:positionV relativeFrom="paragraph">
              <wp:posOffset>2822575</wp:posOffset>
            </wp:positionV>
            <wp:extent cx="980440" cy="6616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C21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510EB6" wp14:editId="535D7C41">
                <wp:simplePos x="0" y="0"/>
                <wp:positionH relativeFrom="column">
                  <wp:posOffset>5657215</wp:posOffset>
                </wp:positionH>
                <wp:positionV relativeFrom="paragraph">
                  <wp:posOffset>1585595</wp:posOffset>
                </wp:positionV>
                <wp:extent cx="1155700" cy="9525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399DB4" w14:textId="77777777" w:rsidR="00DC45DF" w:rsidRPr="00423219" w:rsidRDefault="00D07951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96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Graduated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High School</w:t>
                            </w:r>
                          </w:p>
                          <w:p w14:paraId="3D63A229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0EB6" id="Text Box 29" o:spid="_x0000_s1034" type="#_x0000_t202" style="position:absolute;margin-left:445.45pt;margin-top:124.85pt;width:91pt;height: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" filled="f" stroked="f">
                <v:textbox>
                  <w:txbxContent>
                    <w:p w14:paraId="00399DB4" w14:textId="77777777" w:rsidR="00DC45DF" w:rsidRPr="00423219" w:rsidRDefault="00D07951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96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Graduated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High School</w:t>
                      </w:r>
                    </w:p>
                    <w:p w14:paraId="3D63A229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901C21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591B3077" wp14:editId="3EA58689">
            <wp:simplePos x="0" y="0"/>
            <wp:positionH relativeFrom="column">
              <wp:posOffset>5762625</wp:posOffset>
            </wp:positionH>
            <wp:positionV relativeFrom="paragraph">
              <wp:posOffset>1191260</wp:posOffset>
            </wp:positionV>
            <wp:extent cx="887095" cy="44386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AE3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6960A1" wp14:editId="72E5C10E">
                <wp:simplePos x="0" y="0"/>
                <wp:positionH relativeFrom="column">
                  <wp:posOffset>5655310</wp:posOffset>
                </wp:positionH>
                <wp:positionV relativeFrom="paragraph">
                  <wp:posOffset>5224145</wp:posOffset>
                </wp:positionV>
                <wp:extent cx="1155700" cy="9017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AA5BF2" w14:textId="384360F3" w:rsidR="00DC45DF" w:rsidRPr="00423219" w:rsidRDefault="00F47807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26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="00C20F68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Industry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-R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ecognized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Credential</w:t>
                            </w:r>
                          </w:p>
                          <w:p w14:paraId="4F9615AD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60A1" id="Text Box 33" o:spid="_x0000_s1036" type="#_x0000_t202" style="position:absolute;margin-left:445.3pt;margin-top:411.35pt;width:91pt;height:7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" filled="f" stroked="f">
                <v:textbox>
                  <w:txbxContent>
                    <w:p w14:paraId="11AA5BF2" w14:textId="384360F3" w:rsidR="00DC45DF" w:rsidRPr="00423219" w:rsidRDefault="00F47807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26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an </w:t>
                      </w:r>
                      <w:r w:rsidR="00C20F68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Industry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-R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ecognized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Credential</w:t>
                      </w:r>
                    </w:p>
                    <w:p w14:paraId="4F9615AD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781FFF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741202B" wp14:editId="1981BB93">
                <wp:simplePos x="0" y="0"/>
                <wp:positionH relativeFrom="column">
                  <wp:posOffset>5143500</wp:posOffset>
                </wp:positionH>
                <wp:positionV relativeFrom="paragraph">
                  <wp:posOffset>9127490</wp:posOffset>
                </wp:positionV>
                <wp:extent cx="2044700" cy="317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B0FB1" w14:textId="77777777" w:rsidR="00DC45DF" w:rsidRPr="00423219" w:rsidRDefault="00DC45DF" w:rsidP="007B1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D</w:t>
                            </w:r>
                            <w:r w:rsidR="006D0F2D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ata based on 2017-18</w:t>
                            </w: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school year</w:t>
                            </w:r>
                          </w:p>
                          <w:p w14:paraId="25B5C9DA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1202B" id="Text Box 35" o:spid="_x0000_s1038" type="#_x0000_t202" style="position:absolute;margin-left:405pt;margin-top:718.7pt;width:161pt;height:2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Pwrg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" filled="f" stroked="f">
                <v:textbox>
                  <w:txbxContent>
                    <w:p w14:paraId="269B0FB1" w14:textId="77777777" w:rsidR="00DC45DF" w:rsidRPr="00423219" w:rsidRDefault="00DC45DF" w:rsidP="007B1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jc w:val="center"/>
                        <w:textAlignment w:val="center"/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</w:pP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D</w:t>
                      </w:r>
                      <w:r w:rsidR="006D0F2D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ata based on 2017-18</w:t>
                      </w: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school year</w:t>
                      </w:r>
                    </w:p>
                    <w:p w14:paraId="25B5C9DA" w14:textId="77777777" w:rsidR="00DC45DF" w:rsidRDefault="00DC45DF"/>
                  </w:txbxContent>
                </v:textbox>
              </v:shape>
            </w:pict>
          </mc:Fallback>
        </mc:AlternateContent>
      </w:r>
      <w:r w:rsidR="00557234">
        <w:rPr>
          <w:rFonts w:asciiTheme="majorHAnsi" w:hAnsiTheme="majorHAnsi" w:cs="Times"/>
          <w:sz w:val="22"/>
          <w:szCs w:val="22"/>
        </w:rPr>
        <w:t xml:space="preserve">     </w:t>
      </w:r>
    </w:p>
    <w:sectPr w:rsidR="00D130D0" w:rsidRPr="004007FF" w:rsidSect="000C15FD">
      <w:headerReference w:type="first" r:id="rId13"/>
      <w:pgSz w:w="12240" w:h="15840"/>
      <w:pgMar w:top="630" w:right="720" w:bottom="1260" w:left="90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25DED5" w16cid:durableId="2041FE0F"/>
  <w16cid:commentId w16cid:paraId="729006DF" w16cid:durableId="204335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12D27" w14:textId="77777777" w:rsidR="00087244" w:rsidRDefault="00087244" w:rsidP="00573D65">
      <w:r>
        <w:separator/>
      </w:r>
    </w:p>
  </w:endnote>
  <w:endnote w:type="continuationSeparator" w:id="0">
    <w:p w14:paraId="4315B6BF" w14:textId="77777777" w:rsidR="00087244" w:rsidRDefault="00087244" w:rsidP="005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 Semilight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9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A8D64" w14:textId="77777777" w:rsidR="00DC45DF" w:rsidRDefault="00DC45DF" w:rsidP="00B54CA4">
    <w:pPr>
      <w:pStyle w:val="Footer"/>
      <w:tabs>
        <w:tab w:val="clear" w:pos="4320"/>
        <w:tab w:val="clear" w:pos="8640"/>
        <w:tab w:val="left" w:pos="22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FB5F5" w14:textId="77777777" w:rsidR="00087244" w:rsidRDefault="00087244" w:rsidP="00573D65">
      <w:r>
        <w:separator/>
      </w:r>
    </w:p>
  </w:footnote>
  <w:footnote w:type="continuationSeparator" w:id="0">
    <w:p w14:paraId="58FD8D9F" w14:textId="77777777" w:rsidR="00087244" w:rsidRDefault="00087244" w:rsidP="005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32CFB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AB78B0" wp14:editId="6241A784">
          <wp:simplePos x="0" y="0"/>
          <wp:positionH relativeFrom="column">
            <wp:posOffset>-310188</wp:posOffset>
          </wp:positionH>
          <wp:positionV relativeFrom="paragraph">
            <wp:posOffset>365760</wp:posOffset>
          </wp:positionV>
          <wp:extent cx="3256895" cy="1078865"/>
          <wp:effectExtent l="0" t="0" r="127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5689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C459E8" wp14:editId="06B9E2CA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7618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43E1A21" wp14:editId="7D7D270C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FE"/>
    <w:rsid w:val="00000A6F"/>
    <w:rsid w:val="000148A0"/>
    <w:rsid w:val="000308AD"/>
    <w:rsid w:val="000535DF"/>
    <w:rsid w:val="000546B9"/>
    <w:rsid w:val="0008600E"/>
    <w:rsid w:val="00087244"/>
    <w:rsid w:val="000A6B7C"/>
    <w:rsid w:val="000C15FD"/>
    <w:rsid w:val="000D3DFB"/>
    <w:rsid w:val="001149DA"/>
    <w:rsid w:val="0011676F"/>
    <w:rsid w:val="001257D1"/>
    <w:rsid w:val="00125E52"/>
    <w:rsid w:val="001458EA"/>
    <w:rsid w:val="0016783B"/>
    <w:rsid w:val="00180B51"/>
    <w:rsid w:val="00185C6A"/>
    <w:rsid w:val="001A4ED1"/>
    <w:rsid w:val="001B04F4"/>
    <w:rsid w:val="001B53F9"/>
    <w:rsid w:val="001D24AF"/>
    <w:rsid w:val="001E1EB1"/>
    <w:rsid w:val="001E49F0"/>
    <w:rsid w:val="001F5F04"/>
    <w:rsid w:val="002158BF"/>
    <w:rsid w:val="00220470"/>
    <w:rsid w:val="00231C85"/>
    <w:rsid w:val="002515DD"/>
    <w:rsid w:val="0025232C"/>
    <w:rsid w:val="00275359"/>
    <w:rsid w:val="002806BB"/>
    <w:rsid w:val="00283960"/>
    <w:rsid w:val="002A1751"/>
    <w:rsid w:val="002B2760"/>
    <w:rsid w:val="002E085E"/>
    <w:rsid w:val="002E623A"/>
    <w:rsid w:val="002E7957"/>
    <w:rsid w:val="003125C5"/>
    <w:rsid w:val="00322425"/>
    <w:rsid w:val="0033275A"/>
    <w:rsid w:val="00347C36"/>
    <w:rsid w:val="003500CA"/>
    <w:rsid w:val="003C7B4B"/>
    <w:rsid w:val="003E3AE3"/>
    <w:rsid w:val="004007FF"/>
    <w:rsid w:val="00423219"/>
    <w:rsid w:val="00426DF1"/>
    <w:rsid w:val="004475DF"/>
    <w:rsid w:val="004715BD"/>
    <w:rsid w:val="00474916"/>
    <w:rsid w:val="004A1DA3"/>
    <w:rsid w:val="004D236B"/>
    <w:rsid w:val="004D64CB"/>
    <w:rsid w:val="004E1A29"/>
    <w:rsid w:val="004F2694"/>
    <w:rsid w:val="00502F91"/>
    <w:rsid w:val="005476D1"/>
    <w:rsid w:val="00557234"/>
    <w:rsid w:val="00561747"/>
    <w:rsid w:val="00572F72"/>
    <w:rsid w:val="00573D65"/>
    <w:rsid w:val="005A008A"/>
    <w:rsid w:val="00607E22"/>
    <w:rsid w:val="00643D9C"/>
    <w:rsid w:val="006446E5"/>
    <w:rsid w:val="006743B1"/>
    <w:rsid w:val="006818C9"/>
    <w:rsid w:val="006A0443"/>
    <w:rsid w:val="006B4BC8"/>
    <w:rsid w:val="006D0F2D"/>
    <w:rsid w:val="006E0FAC"/>
    <w:rsid w:val="0070585F"/>
    <w:rsid w:val="007107A0"/>
    <w:rsid w:val="00713707"/>
    <w:rsid w:val="00714205"/>
    <w:rsid w:val="00727390"/>
    <w:rsid w:val="00731098"/>
    <w:rsid w:val="007316B8"/>
    <w:rsid w:val="00731AEC"/>
    <w:rsid w:val="00743576"/>
    <w:rsid w:val="0075787D"/>
    <w:rsid w:val="00774088"/>
    <w:rsid w:val="00774DE8"/>
    <w:rsid w:val="00781FFF"/>
    <w:rsid w:val="007A793A"/>
    <w:rsid w:val="007B1191"/>
    <w:rsid w:val="007B2FAE"/>
    <w:rsid w:val="007B6126"/>
    <w:rsid w:val="007B646A"/>
    <w:rsid w:val="007D40F0"/>
    <w:rsid w:val="007E6419"/>
    <w:rsid w:val="00801DFE"/>
    <w:rsid w:val="0081481D"/>
    <w:rsid w:val="00831FB1"/>
    <w:rsid w:val="00832684"/>
    <w:rsid w:val="00842EE4"/>
    <w:rsid w:val="0084559F"/>
    <w:rsid w:val="0087545F"/>
    <w:rsid w:val="008929AB"/>
    <w:rsid w:val="00897679"/>
    <w:rsid w:val="008A3CD4"/>
    <w:rsid w:val="008B1488"/>
    <w:rsid w:val="008B7A1A"/>
    <w:rsid w:val="008C2D23"/>
    <w:rsid w:val="008C4C7F"/>
    <w:rsid w:val="008D5E61"/>
    <w:rsid w:val="008E65A7"/>
    <w:rsid w:val="008F3E4C"/>
    <w:rsid w:val="00901C21"/>
    <w:rsid w:val="00917ACA"/>
    <w:rsid w:val="009215E9"/>
    <w:rsid w:val="00941841"/>
    <w:rsid w:val="00951E09"/>
    <w:rsid w:val="009564C2"/>
    <w:rsid w:val="0098767C"/>
    <w:rsid w:val="009A3598"/>
    <w:rsid w:val="009C2D3C"/>
    <w:rsid w:val="009D478F"/>
    <w:rsid w:val="009D6972"/>
    <w:rsid w:val="009E535B"/>
    <w:rsid w:val="009F0C86"/>
    <w:rsid w:val="00A03B05"/>
    <w:rsid w:val="00A050C6"/>
    <w:rsid w:val="00A05321"/>
    <w:rsid w:val="00A15BDF"/>
    <w:rsid w:val="00A438DE"/>
    <w:rsid w:val="00AA73B7"/>
    <w:rsid w:val="00AE3717"/>
    <w:rsid w:val="00B17D33"/>
    <w:rsid w:val="00B2261A"/>
    <w:rsid w:val="00B4135F"/>
    <w:rsid w:val="00B54CA4"/>
    <w:rsid w:val="00B76710"/>
    <w:rsid w:val="00B94C35"/>
    <w:rsid w:val="00BB38DB"/>
    <w:rsid w:val="00C20F68"/>
    <w:rsid w:val="00C22C24"/>
    <w:rsid w:val="00C476C6"/>
    <w:rsid w:val="00C53397"/>
    <w:rsid w:val="00C5406E"/>
    <w:rsid w:val="00C61194"/>
    <w:rsid w:val="00C833AB"/>
    <w:rsid w:val="00CA143C"/>
    <w:rsid w:val="00CA4FFD"/>
    <w:rsid w:val="00CB0E1D"/>
    <w:rsid w:val="00CD47F9"/>
    <w:rsid w:val="00CE1D1B"/>
    <w:rsid w:val="00CF13F9"/>
    <w:rsid w:val="00CF64A6"/>
    <w:rsid w:val="00D07555"/>
    <w:rsid w:val="00D07951"/>
    <w:rsid w:val="00D130D0"/>
    <w:rsid w:val="00D14F93"/>
    <w:rsid w:val="00D30D42"/>
    <w:rsid w:val="00D45AE3"/>
    <w:rsid w:val="00D619ED"/>
    <w:rsid w:val="00D90C0E"/>
    <w:rsid w:val="00DA70D8"/>
    <w:rsid w:val="00DC45DF"/>
    <w:rsid w:val="00DF5ACB"/>
    <w:rsid w:val="00E0320E"/>
    <w:rsid w:val="00E05F05"/>
    <w:rsid w:val="00E06889"/>
    <w:rsid w:val="00E07235"/>
    <w:rsid w:val="00E10115"/>
    <w:rsid w:val="00E277CD"/>
    <w:rsid w:val="00E87D04"/>
    <w:rsid w:val="00EA1AD0"/>
    <w:rsid w:val="00EA3E41"/>
    <w:rsid w:val="00EC74ED"/>
    <w:rsid w:val="00ED1D07"/>
    <w:rsid w:val="00ED503F"/>
    <w:rsid w:val="00EE04F8"/>
    <w:rsid w:val="00EE5541"/>
    <w:rsid w:val="00EE6F36"/>
    <w:rsid w:val="00F26B6B"/>
    <w:rsid w:val="00F32204"/>
    <w:rsid w:val="00F47807"/>
    <w:rsid w:val="00F8114D"/>
    <w:rsid w:val="00F87E66"/>
    <w:rsid w:val="00FC606B"/>
    <w:rsid w:val="00FE70A4"/>
    <w:rsid w:val="00FF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3422D4"/>
  <w14:defaultImageDpi w14:val="330"/>
  <w15:docId w15:val="{73C390FA-EB83-48DB-BD5E-D21FEC25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E9"/>
    <w:pPr>
      <w:spacing w:line="360" w:lineRule="auto"/>
    </w:pPr>
    <w:rPr>
      <w:rFonts w:ascii="Arial" w:hAnsi="Arial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48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D65"/>
  </w:style>
  <w:style w:type="paragraph" w:styleId="Footer">
    <w:name w:val="footer"/>
    <w:basedOn w:val="Normal"/>
    <w:link w:val="Foot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D65"/>
  </w:style>
  <w:style w:type="paragraph" w:styleId="BalloonText">
    <w:name w:val="Balloon Text"/>
    <w:basedOn w:val="Normal"/>
    <w:link w:val="BalloonTextChar"/>
    <w:uiPriority w:val="99"/>
    <w:semiHidden/>
    <w:unhideWhenUsed/>
    <w:rsid w:val="00573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33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table" w:styleId="TableGrid">
    <w:name w:val="Table Grid"/>
    <w:basedOn w:val="TableNormal"/>
    <w:uiPriority w:val="59"/>
    <w:rsid w:val="00CA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2F72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E5541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481D"/>
    <w:rPr>
      <w:rFonts w:asciiTheme="majorHAnsi" w:eastAsiaTheme="majorEastAsia" w:hAnsiTheme="majorHAnsi" w:cstheme="majorBidi"/>
      <w:i/>
      <w:iCs/>
      <w:color w:val="365F91" w:themeColor="accent1" w:themeShade="BF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43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D9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D9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ocuments\Custom%20Office%20Templates\2018AWARD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CF4A5C-26DC-4DE8-BA79-A2ECF31D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2018AWARDSTEMPLATE.dotx</Template>
  <TotalTime>5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2019-03-08T17:04:00Z</cp:lastPrinted>
  <dcterms:created xsi:type="dcterms:W3CDTF">2019-04-02T20:35:00Z</dcterms:created>
  <dcterms:modified xsi:type="dcterms:W3CDTF">2019-04-04T17:21:00Z</dcterms:modified>
</cp:coreProperties>
</file>